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119597634" w:displacedByCustomXml="next"/>
    <w:sdt>
      <w:sdtPr>
        <w:rPr>
          <w:rFonts w:eastAsia="Calibri" w:cs="Times New Roman"/>
          <w:lang w:val="en-US" w:eastAsia="ru-RU"/>
        </w:rPr>
        <w:id w:val="-1835834540"/>
        <w:docPartObj>
          <w:docPartGallery w:val="Cover Pages"/>
          <w:docPartUnique/>
        </w:docPartObj>
      </w:sdtPr>
      <w:sdtEndPr>
        <w:rPr>
          <w:rFonts w:eastAsia="Times New Roman" w:cstheme="minorBidi"/>
          <w:szCs w:val="24"/>
          <w:lang w:val="ru-RU" w:eastAsia="en-US"/>
        </w:rPr>
      </w:sdtEndPr>
      <w:sdtContent>
        <w:p w14:paraId="17F719FE" w14:textId="6546B70D" w:rsidR="00E66A1C" w:rsidRPr="00033DB0" w:rsidRDefault="00F9495E" w:rsidP="00E66A1C">
          <w:pPr>
            <w:pStyle w:val="afd"/>
            <w:ind w:left="851"/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0" wp14:anchorId="0B124929" wp14:editId="578D5D72">
                <wp:simplePos x="0" y="0"/>
                <wp:positionH relativeFrom="column">
                  <wp:posOffset>537210</wp:posOffset>
                </wp:positionH>
                <wp:positionV relativeFrom="paragraph">
                  <wp:posOffset>37465</wp:posOffset>
                </wp:positionV>
                <wp:extent cx="2073656" cy="748030"/>
                <wp:effectExtent l="0" t="0" r="0" b="0"/>
                <wp:wrapSquare wrapText="bothSides"/>
                <wp:docPr id="2" name="Picture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56" cy="748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DACF54B" w14:textId="77777777" w:rsidR="00E66A1C" w:rsidRPr="00033DB0" w:rsidRDefault="00E66A1C" w:rsidP="00E66A1C">
          <w:pPr>
            <w:pStyle w:val="afd"/>
            <w:rPr>
              <w:lang w:val="en-US"/>
            </w:rPr>
          </w:pPr>
        </w:p>
        <w:p w14:paraId="6F4B3E25" w14:textId="77777777" w:rsidR="00E66A1C" w:rsidRDefault="00E66A1C" w:rsidP="00E66A1C">
          <w:pPr>
            <w:pStyle w:val="afd"/>
            <w:rPr>
              <w:lang w:val="en-US"/>
            </w:rPr>
          </w:pPr>
        </w:p>
        <w:p w14:paraId="349C140B" w14:textId="77777777" w:rsidR="00E66A1C" w:rsidRDefault="00E66A1C" w:rsidP="00E66A1C">
          <w:pPr>
            <w:pStyle w:val="afd"/>
            <w:rPr>
              <w:lang w:val="en-US"/>
            </w:rPr>
          </w:pPr>
        </w:p>
        <w:p w14:paraId="62B9B48C" w14:textId="77777777" w:rsidR="00E66A1C" w:rsidRDefault="00E66A1C" w:rsidP="00E66A1C">
          <w:pPr>
            <w:pStyle w:val="afd"/>
            <w:rPr>
              <w:lang w:val="en-US"/>
            </w:rPr>
          </w:pPr>
        </w:p>
        <w:p w14:paraId="095054CD" w14:textId="77777777" w:rsidR="00E66A1C" w:rsidRDefault="00E66A1C" w:rsidP="00E66A1C">
          <w:pPr>
            <w:pStyle w:val="afd"/>
            <w:rPr>
              <w:lang w:val="en-US"/>
            </w:rPr>
          </w:pPr>
        </w:p>
        <w:p w14:paraId="70B9E8A2" w14:textId="77777777" w:rsidR="00E66A1C" w:rsidRPr="008B0C03" w:rsidRDefault="00E66A1C" w:rsidP="00E66A1C">
          <w:pPr>
            <w:pStyle w:val="afd"/>
          </w:pPr>
        </w:p>
        <w:p w14:paraId="271E7BB9" w14:textId="77777777" w:rsidR="00E66A1C" w:rsidRPr="00033DB0" w:rsidRDefault="00E66A1C" w:rsidP="00E66A1C">
          <w:pPr>
            <w:pStyle w:val="afd"/>
            <w:rPr>
              <w:lang w:val="en-US"/>
            </w:rPr>
          </w:pPr>
        </w:p>
        <w:sdt>
          <w:sdtPr>
            <w:rPr>
              <w:rStyle w:val="afe"/>
            </w:rPr>
            <w:alias w:val="Название проекта"/>
            <w:tag w:val="Название проекта"/>
            <w:id w:val="-1260823973"/>
            <w:placeholder>
              <w:docPart w:val="9C41B86901CF4B90BCC80A3AAC425469"/>
            </w:placeholder>
          </w:sdtPr>
          <w:sdtEndPr>
            <w:rPr>
              <w:rStyle w:val="a4"/>
            </w:rPr>
          </w:sdtEndPr>
          <w:sdtContent>
            <w:p w14:paraId="577D3F33" w14:textId="67D617F9" w:rsidR="00E66A1C" w:rsidRPr="00A37E2C" w:rsidRDefault="00E66A1C" w:rsidP="00E66A1C">
              <w:pPr>
                <w:pStyle w:val="afc"/>
              </w:pPr>
              <w:r w:rsidRPr="00033DB0">
                <w:rPr>
                  <w:rStyle w:val="afe"/>
                  <w:lang w:val="en-US"/>
                </w:rPr>
                <w:t>Solar</w:t>
              </w:r>
              <w:r w:rsidRPr="00A37E2C">
                <w:rPr>
                  <w:rStyle w:val="afe"/>
                </w:rPr>
                <w:t xml:space="preserve"> </w:t>
              </w:r>
              <w:r w:rsidR="008B4060">
                <w:rPr>
                  <w:rStyle w:val="afe"/>
                  <w:lang w:val="en-US"/>
                </w:rPr>
                <w:t>DAG</w:t>
              </w:r>
            </w:p>
          </w:sdtContent>
        </w:sdt>
        <w:p w14:paraId="7AEE5CF1" w14:textId="62FEE6A8" w:rsidR="00E66A1C" w:rsidRDefault="00F9495E" w:rsidP="00E66A1C">
          <w:pPr>
            <w:pStyle w:val="afc"/>
          </w:pPr>
          <w:r>
            <w:t>Управление доступом к данным</w:t>
          </w:r>
        </w:p>
        <w:p w14:paraId="67E3B144" w14:textId="77777777" w:rsidR="00F9495E" w:rsidRPr="00F9495E" w:rsidRDefault="00F9495E" w:rsidP="00F9495E"/>
        <w:p w14:paraId="062D9B15" w14:textId="67D26BB3" w:rsidR="00086F27" w:rsidRDefault="00086F27" w:rsidP="00086F27">
          <w:pPr>
            <w:pStyle w:val="afc"/>
            <w:rPr>
              <w:b/>
            </w:rPr>
          </w:pPr>
          <w:r w:rsidRPr="00B016DE">
            <w:rPr>
              <w:color w:val="000000"/>
              <w:sz w:val="40"/>
            </w:rPr>
            <w:t xml:space="preserve">Версия </w:t>
          </w:r>
          <w:r w:rsidR="008B4060" w:rsidRPr="008B4060">
            <w:rPr>
              <w:color w:val="000000"/>
              <w:sz w:val="40"/>
            </w:rPr>
            <w:t>1</w:t>
          </w:r>
          <w:r w:rsidRPr="00B016DE">
            <w:rPr>
              <w:color w:val="000000"/>
              <w:sz w:val="40"/>
            </w:rPr>
            <w:t>.</w:t>
          </w:r>
          <w:r w:rsidR="00F9495E">
            <w:rPr>
              <w:color w:val="000000"/>
              <w:sz w:val="40"/>
            </w:rPr>
            <w:t>0</w:t>
          </w:r>
          <w:r w:rsidRPr="00086F27">
            <w:rPr>
              <w:b/>
            </w:rPr>
            <w:t xml:space="preserve"> </w:t>
          </w:r>
        </w:p>
        <w:p w14:paraId="5ECCF658" w14:textId="25146FAC" w:rsidR="00E66A1C" w:rsidRPr="00F9495E" w:rsidRDefault="00086F27" w:rsidP="00F9495E">
          <w:pPr>
            <w:pStyle w:val="afc"/>
            <w:rPr>
              <w:sz w:val="32"/>
              <w:szCs w:val="32"/>
            </w:rPr>
          </w:pPr>
          <w:r w:rsidRPr="00B016DE">
            <w:rPr>
              <w:b/>
            </w:rPr>
            <w:t xml:space="preserve">Руководство </w:t>
          </w:r>
          <w:r w:rsidR="008B4060">
            <w:rPr>
              <w:b/>
            </w:rPr>
            <w:t>по установке</w:t>
          </w:r>
        </w:p>
        <w:p w14:paraId="7813658F" w14:textId="77777777" w:rsidR="00E66A1C" w:rsidRPr="00086F27" w:rsidRDefault="00E66A1C" w:rsidP="00E66A1C"/>
        <w:p w14:paraId="1B2C05C1" w14:textId="77777777" w:rsidR="00E66A1C" w:rsidRPr="00086F27" w:rsidRDefault="00E66A1C" w:rsidP="00E66A1C"/>
        <w:p w14:paraId="02E578AF" w14:textId="77777777" w:rsidR="00E66A1C" w:rsidRPr="00086F27" w:rsidRDefault="00E66A1C" w:rsidP="00E66A1C"/>
        <w:p w14:paraId="38539490" w14:textId="179CC1FD" w:rsidR="00E66A1C" w:rsidRDefault="00E66A1C" w:rsidP="00E66A1C"/>
        <w:p w14:paraId="73CAC64C" w14:textId="45264513" w:rsidR="00086F27" w:rsidRDefault="00086F27" w:rsidP="00E66A1C"/>
        <w:p w14:paraId="0BE07C16" w14:textId="77777777" w:rsidR="00086F27" w:rsidRPr="00086F27" w:rsidRDefault="00086F27" w:rsidP="00E66A1C"/>
        <w:p w14:paraId="5FFBD876" w14:textId="77777777" w:rsidR="00E66A1C" w:rsidRPr="00086F27" w:rsidRDefault="00E66A1C" w:rsidP="00E66A1C"/>
        <w:p w14:paraId="3CC00314" w14:textId="77777777" w:rsidR="00E66A1C" w:rsidRPr="00086F27" w:rsidRDefault="00E66A1C" w:rsidP="00E66A1C"/>
        <w:p w14:paraId="2D42F247" w14:textId="77777777" w:rsidR="00E66A1C" w:rsidRPr="00086F27" w:rsidRDefault="00E66A1C" w:rsidP="00E66A1C"/>
        <w:p w14:paraId="7C5569BA" w14:textId="77777777" w:rsidR="00E66A1C" w:rsidRPr="00086F27" w:rsidRDefault="00E66A1C" w:rsidP="00E66A1C"/>
        <w:p w14:paraId="73C5FFE6" w14:textId="77777777" w:rsidR="00E66A1C" w:rsidRPr="00086F27" w:rsidRDefault="00E66A1C" w:rsidP="00E66A1C"/>
        <w:p w14:paraId="0DF71A29" w14:textId="77777777" w:rsidR="00E66A1C" w:rsidRPr="009D5E67" w:rsidRDefault="00E66A1C" w:rsidP="00E66A1C">
          <w:pPr>
            <w:pStyle w:val="affffffd"/>
            <w:rPr>
              <w:rFonts w:ascii="Rostelecom Basis" w:hAnsi="Rostelecom Basis"/>
              <w:sz w:val="40"/>
              <w:szCs w:val="40"/>
            </w:rPr>
          </w:pPr>
          <w:r w:rsidRPr="00033DB0">
            <w:rPr>
              <w:rFonts w:ascii="Rostelecom Basis" w:hAnsi="Rostelecom Basis"/>
            </w:rPr>
            <w:t>МОСКВА</w:t>
          </w:r>
          <w:r w:rsidRPr="00086F27">
            <w:rPr>
              <w:rFonts w:ascii="Rostelecom Basis" w:hAnsi="Rostelecom Basis"/>
            </w:rPr>
            <w:t>, 202</w:t>
          </w:r>
          <w:r>
            <w:rPr>
              <w:rFonts w:ascii="Rostelecom Basis" w:hAnsi="Rostelecom Basis"/>
            </w:rPr>
            <w:t>4</w:t>
          </w:r>
        </w:p>
        <w:p w14:paraId="5BB35742" w14:textId="77777777" w:rsidR="00E66A1C" w:rsidRPr="00033DB0" w:rsidRDefault="00E66A1C" w:rsidP="00E66A1C">
          <w:r w:rsidRPr="00086F27">
            <w:br w:type="page"/>
          </w:r>
        </w:p>
      </w:sdtContent>
    </w:sdt>
    <w:bookmarkEnd w:id="0"/>
    <w:p w14:paraId="523D705C" w14:textId="77777777" w:rsidR="006507EC" w:rsidRPr="00B016DE" w:rsidRDefault="006507EC" w:rsidP="006507EC">
      <w:pPr>
        <w:sectPr w:rsidR="006507EC" w:rsidRPr="00B016DE" w:rsidSect="007E49B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1" w:bottom="1134" w:left="1134" w:header="720" w:footer="720" w:gutter="0"/>
          <w:cols w:space="720"/>
          <w:titlePg/>
        </w:sectPr>
      </w:pPr>
    </w:p>
    <w:bookmarkStart w:id="1" w:name="toc___d0e1" w:displacedByCustomXml="next"/>
    <w:sdt>
      <w:sdtPr>
        <w:rPr>
          <w:rFonts w:eastAsiaTheme="minorHAnsi" w:cstheme="minorBidi"/>
          <w:b w:val="0"/>
          <w:color w:val="auto"/>
          <w:sz w:val="22"/>
          <w:szCs w:val="22"/>
          <w:lang w:eastAsia="en-US"/>
        </w:rPr>
        <w:id w:val="-198013595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23D705D" w14:textId="77777777" w:rsidR="00C7270A" w:rsidRPr="00CE7EC1" w:rsidRDefault="00FF330A" w:rsidP="00F724B1">
          <w:pPr>
            <w:pStyle w:val="af0"/>
            <w:jc w:val="center"/>
            <w:rPr>
              <w:rFonts w:cs="Times New Roman"/>
              <w:b w:val="0"/>
              <w:color w:val="FF4F12"/>
            </w:rPr>
          </w:pPr>
          <w:r w:rsidRPr="00CE7EC1">
            <w:rPr>
              <w:rFonts w:cs="Times New Roman"/>
              <w:color w:val="FF4F12"/>
            </w:rPr>
            <w:t>Содержание</w:t>
          </w:r>
        </w:p>
        <w:p w14:paraId="208219EB" w14:textId="732F8B90" w:rsidR="00EB6CD2" w:rsidRDefault="00F724B1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r w:rsidRPr="00B016DE">
            <w:fldChar w:fldCharType="begin"/>
          </w:r>
          <w:r w:rsidRPr="00B016DE">
            <w:instrText xml:space="preserve"> TOC \o "1-3" \h \z \u </w:instrText>
          </w:r>
          <w:r w:rsidRPr="00B016DE">
            <w:fldChar w:fldCharType="separate"/>
          </w:r>
          <w:hyperlink w:anchor="_Toc165542061" w:history="1">
            <w:r w:rsidR="00EB6CD2" w:rsidRPr="001D150D">
              <w:rPr>
                <w:rStyle w:val="af2"/>
              </w:rPr>
              <w:t>Аннотация</w:t>
            </w:r>
            <w:r w:rsidR="00EB6CD2">
              <w:rPr>
                <w:webHidden/>
              </w:rPr>
              <w:tab/>
            </w:r>
            <w:r w:rsidR="00EB6CD2">
              <w:rPr>
                <w:webHidden/>
              </w:rPr>
              <w:fldChar w:fldCharType="begin"/>
            </w:r>
            <w:r w:rsidR="00EB6CD2">
              <w:rPr>
                <w:webHidden/>
              </w:rPr>
              <w:instrText xml:space="preserve"> PAGEREF _Toc165542061 \h </w:instrText>
            </w:r>
            <w:r w:rsidR="00EB6CD2">
              <w:rPr>
                <w:webHidden/>
              </w:rPr>
            </w:r>
            <w:r w:rsidR="00EB6CD2">
              <w:rPr>
                <w:webHidden/>
              </w:rPr>
              <w:fldChar w:fldCharType="separate"/>
            </w:r>
            <w:r w:rsidR="00EB6CD2">
              <w:rPr>
                <w:webHidden/>
              </w:rPr>
              <w:t>3</w:t>
            </w:r>
            <w:r w:rsidR="00EB6CD2">
              <w:rPr>
                <w:webHidden/>
              </w:rPr>
              <w:fldChar w:fldCharType="end"/>
            </w:r>
          </w:hyperlink>
        </w:p>
        <w:p w14:paraId="3A290431" w14:textId="05D67E75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62" w:history="1">
            <w:r w:rsidRPr="001D150D">
              <w:rPr>
                <w:rStyle w:val="af2"/>
              </w:rPr>
              <w:t>Термины, сокращения и аббревиатуры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292B201" w14:textId="7B9D7B71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63" w:history="1">
            <w:r w:rsidRPr="001D150D">
              <w:rPr>
                <w:rStyle w:val="af2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Общие сведения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0C3A0E9" w14:textId="4E3A9F4B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64" w:history="1">
            <w:r w:rsidRPr="001D150D">
              <w:rPr>
                <w:rStyle w:val="af2"/>
              </w:rPr>
              <w:t>1.1.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Назначение комплекса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C00EE99" w14:textId="2E89BB04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65" w:history="1">
            <w:r w:rsidRPr="001D150D">
              <w:rPr>
                <w:rStyle w:val="af2"/>
              </w:rPr>
              <w:t>1.2.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Условия эксплуатации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ACE4942" w14:textId="534C702A" w:rsidR="00EB6CD2" w:rsidRDefault="00EB6CD2">
          <w:pPr>
            <w:pStyle w:val="34"/>
            <w:tabs>
              <w:tab w:val="left" w:pos="2040"/>
            </w:tabs>
            <w:rPr>
              <w:rFonts w:asciiTheme="minorHAnsi" w:eastAsiaTheme="minorEastAsia" w:hAnsiTheme="minorHAnsi" w:cstheme="minorBidi"/>
              <w:iCs w:val="0"/>
              <w:smallCaps w:val="0"/>
              <w:noProof/>
              <w:szCs w:val="22"/>
              <w:lang w:eastAsia="ru-RU"/>
            </w:rPr>
          </w:pPr>
          <w:hyperlink w:anchor="_Toc165542066" w:history="1">
            <w:r w:rsidRPr="001D150D">
              <w:rPr>
                <w:rStyle w:val="af2"/>
                <w:noProof/>
              </w:rPr>
              <w:t>1.2.1.</w:t>
            </w:r>
            <w:r>
              <w:rPr>
                <w:rFonts w:asciiTheme="minorHAnsi" w:eastAsiaTheme="minorEastAsia" w:hAnsiTheme="minorHAnsi" w:cstheme="minorBidi"/>
                <w:iCs w:val="0"/>
                <w:smallCaps w:val="0"/>
                <w:noProof/>
                <w:szCs w:val="22"/>
                <w:lang w:eastAsia="ru-RU"/>
              </w:rPr>
              <w:tab/>
            </w:r>
            <w:r w:rsidRPr="001D150D">
              <w:rPr>
                <w:rStyle w:val="af2"/>
                <w:noProof/>
              </w:rPr>
              <w:t>Требования к аппаратному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_Toc165542066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D5579" w14:textId="5D272E8D" w:rsidR="00EB6CD2" w:rsidRDefault="00EB6CD2">
          <w:pPr>
            <w:pStyle w:val="34"/>
            <w:tabs>
              <w:tab w:val="left" w:pos="2040"/>
            </w:tabs>
            <w:rPr>
              <w:rFonts w:asciiTheme="minorHAnsi" w:eastAsiaTheme="minorEastAsia" w:hAnsiTheme="minorHAnsi" w:cstheme="minorBidi"/>
              <w:iCs w:val="0"/>
              <w:smallCaps w:val="0"/>
              <w:noProof/>
              <w:szCs w:val="22"/>
              <w:lang w:eastAsia="ru-RU"/>
            </w:rPr>
          </w:pPr>
          <w:hyperlink w:anchor="_Toc165542067" w:history="1">
            <w:r w:rsidRPr="001D150D">
              <w:rPr>
                <w:rStyle w:val="af2"/>
                <w:noProof/>
              </w:rPr>
              <w:t>1.2.2.</w:t>
            </w:r>
            <w:r>
              <w:rPr>
                <w:rFonts w:asciiTheme="minorHAnsi" w:eastAsiaTheme="minorEastAsia" w:hAnsiTheme="minorHAnsi" w:cstheme="minorBidi"/>
                <w:iCs w:val="0"/>
                <w:smallCaps w:val="0"/>
                <w:noProof/>
                <w:szCs w:val="22"/>
                <w:lang w:eastAsia="ru-RU"/>
              </w:rPr>
              <w:tab/>
            </w:r>
            <w:r w:rsidRPr="001D150D">
              <w:rPr>
                <w:rStyle w:val="af2"/>
                <w:noProof/>
              </w:rPr>
              <w:t>Требования к квалификации персонала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_Toc165542067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4DD65" w14:textId="653D4943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68" w:history="1">
            <w:r w:rsidRPr="001D150D">
              <w:rPr>
                <w:rStyle w:val="af2"/>
                <w:lang w:val="en-US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Установка системы </w:t>
            </w:r>
            <w:r w:rsidRPr="001D150D">
              <w:rPr>
                <w:rStyle w:val="af2"/>
                <w:lang w:val="en-US"/>
              </w:rPr>
              <w:t>Solar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54E4EBE" w14:textId="223EEE35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69" w:history="1">
            <w:r w:rsidRPr="001D150D">
              <w:rPr>
                <w:rStyle w:val="af2"/>
              </w:rPr>
              <w:t>2.1.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Установка сервера </w:t>
            </w:r>
            <w:r w:rsidRPr="001D150D">
              <w:rPr>
                <w:rStyle w:val="af2"/>
                <w:lang w:val="en-US"/>
              </w:rPr>
              <w:t>Solar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DAG</w:t>
            </w:r>
            <w:r w:rsidRPr="001D150D">
              <w:rPr>
                <w:rStyle w:val="af2"/>
              </w:rPr>
              <w:t xml:space="preserve"> на </w:t>
            </w:r>
            <w:r w:rsidRPr="001D150D">
              <w:rPr>
                <w:rStyle w:val="af2"/>
                <w:lang w:val="en-US"/>
              </w:rPr>
              <w:t>Debian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like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82FD42B" w14:textId="27F6022F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0" w:history="1">
            <w:r w:rsidRPr="001D150D">
              <w:rPr>
                <w:rStyle w:val="af2"/>
              </w:rPr>
              <w:t>2.2.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Установка сервера </w:t>
            </w:r>
            <w:r w:rsidRPr="001D150D">
              <w:rPr>
                <w:rStyle w:val="af2"/>
                <w:lang w:val="en-US"/>
              </w:rPr>
              <w:t>Solar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DAG</w:t>
            </w:r>
            <w:r w:rsidRPr="001D150D">
              <w:rPr>
                <w:rStyle w:val="af2"/>
              </w:rPr>
              <w:t xml:space="preserve"> на </w:t>
            </w:r>
            <w:r w:rsidRPr="001D150D">
              <w:rPr>
                <w:rStyle w:val="af2"/>
                <w:lang w:val="en-US"/>
              </w:rPr>
              <w:t>Yum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like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DEB6D48" w14:textId="1B5F2587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1" w:history="1">
            <w:r w:rsidRPr="001D150D">
              <w:rPr>
                <w:rStyle w:val="af2"/>
              </w:rPr>
              <w:t>2.3.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Установка сервера </w:t>
            </w:r>
            <w:r w:rsidRPr="001D150D">
              <w:rPr>
                <w:rStyle w:val="af2"/>
                <w:lang w:val="en-US"/>
              </w:rPr>
              <w:t>Solar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DAG</w:t>
            </w:r>
            <w:r w:rsidRPr="001D150D">
              <w:rPr>
                <w:rStyle w:val="af2"/>
              </w:rPr>
              <w:t xml:space="preserve"> на </w:t>
            </w:r>
            <w:r w:rsidRPr="001D150D">
              <w:rPr>
                <w:rStyle w:val="af2"/>
                <w:lang w:val="en-US"/>
              </w:rPr>
              <w:t>Astra</w:t>
            </w:r>
            <w:r w:rsidRPr="001D150D">
              <w:rPr>
                <w:rStyle w:val="af2"/>
              </w:rPr>
              <w:t xml:space="preserve"> </w:t>
            </w:r>
            <w:r w:rsidRPr="001D150D">
              <w:rPr>
                <w:rStyle w:val="af2"/>
                <w:lang w:val="en-US"/>
              </w:rPr>
              <w:t>linux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BCC4012" w14:textId="16F41216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2" w:history="1">
            <w:r w:rsidRPr="001D150D">
              <w:rPr>
                <w:rStyle w:val="af2"/>
              </w:rPr>
              <w:t>2.4.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Установка агента для файловой системы </w:t>
            </w:r>
            <w:r w:rsidRPr="001D150D">
              <w:rPr>
                <w:rStyle w:val="af2"/>
                <w:lang w:val="en-US"/>
              </w:rPr>
              <w:t>Windows</w:t>
            </w:r>
            <w:r w:rsidRPr="001D150D">
              <w:rPr>
                <w:rStyle w:val="af2"/>
              </w:rPr>
              <w:t>/</w:t>
            </w:r>
            <w:r w:rsidRPr="001D150D">
              <w:rPr>
                <w:rStyle w:val="af2"/>
                <w:lang w:val="en-US"/>
              </w:rPr>
              <w:t>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5C2AF02" w14:textId="4B7B1ABC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73" w:history="1">
            <w:r w:rsidRPr="001D150D">
              <w:rPr>
                <w:rStyle w:val="af2"/>
                <w:lang w:val="en-US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Обновление системы </w:t>
            </w:r>
            <w:r w:rsidRPr="001D150D">
              <w:rPr>
                <w:rStyle w:val="af2"/>
                <w:lang w:val="en-US"/>
              </w:rPr>
              <w:t>Solar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8C0A99C" w14:textId="3372CD47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4" w:history="1">
            <w:r w:rsidRPr="001D150D">
              <w:rPr>
                <w:rStyle w:val="af2"/>
                <w:lang w:val="en-US"/>
              </w:rPr>
              <w:t>3.1.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Обновление сервера </w:t>
            </w:r>
            <w:r w:rsidRPr="001D150D">
              <w:rPr>
                <w:rStyle w:val="af2"/>
                <w:lang w:val="en-US"/>
              </w:rPr>
              <w:t>Solar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2377CE4" w14:textId="77398532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5" w:history="1">
            <w:r w:rsidRPr="001D150D">
              <w:rPr>
                <w:rStyle w:val="af2"/>
              </w:rPr>
              <w:t>3.2.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Обновление агента для файловой системы </w:t>
            </w:r>
            <w:r w:rsidRPr="001D150D">
              <w:rPr>
                <w:rStyle w:val="af2"/>
                <w:lang w:val="en-US"/>
              </w:rPr>
              <w:t>Windows</w:t>
            </w:r>
            <w:r w:rsidRPr="001D150D">
              <w:rPr>
                <w:rStyle w:val="af2"/>
              </w:rPr>
              <w:t>/</w:t>
            </w:r>
            <w:r w:rsidRPr="001D150D">
              <w:rPr>
                <w:rStyle w:val="af2"/>
                <w:lang w:val="en-US"/>
              </w:rPr>
              <w:t>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5BF3204" w14:textId="6DB9F11F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76" w:history="1">
            <w:r w:rsidRPr="001D150D">
              <w:rPr>
                <w:rStyle w:val="af2"/>
                <w:lang w:val="en-US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Удаление системы </w:t>
            </w:r>
            <w:r w:rsidRPr="001D150D">
              <w:rPr>
                <w:rStyle w:val="af2"/>
                <w:lang w:val="en-US"/>
              </w:rPr>
              <w:t>Solar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2EE683F" w14:textId="6CDA4423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7" w:history="1">
            <w:r w:rsidRPr="001D150D">
              <w:rPr>
                <w:rStyle w:val="af2"/>
                <w:lang w:val="en-US"/>
              </w:rPr>
              <w:t>4.1.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Удаление сервера </w:t>
            </w:r>
            <w:r w:rsidRPr="001D150D">
              <w:rPr>
                <w:rStyle w:val="af2"/>
                <w:lang w:val="en-US"/>
              </w:rPr>
              <w:t>Solar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F21F37B" w14:textId="6C4D6D4E" w:rsidR="00EB6CD2" w:rsidRDefault="00EB6CD2">
          <w:pPr>
            <w:pStyle w:val="25"/>
            <w:tabs>
              <w:tab w:val="left" w:pos="1321"/>
            </w:tabs>
            <w:rPr>
              <w:rFonts w:asciiTheme="minorHAnsi" w:eastAsiaTheme="minorEastAsia" w:hAnsiTheme="minorHAnsi" w:cstheme="minorBidi"/>
              <w:smallCaps w:val="0"/>
              <w:szCs w:val="22"/>
              <w:lang w:eastAsia="ru-RU"/>
            </w:rPr>
          </w:pPr>
          <w:hyperlink w:anchor="_Toc165542078" w:history="1">
            <w:r w:rsidRPr="001D150D">
              <w:rPr>
                <w:rStyle w:val="af2"/>
              </w:rPr>
              <w:t>4.2.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 xml:space="preserve">Удаление агента для файловой системы </w:t>
            </w:r>
            <w:r w:rsidRPr="001D150D">
              <w:rPr>
                <w:rStyle w:val="af2"/>
                <w:lang w:val="en-US"/>
              </w:rPr>
              <w:t>Windows</w:t>
            </w:r>
            <w:r w:rsidRPr="001D150D">
              <w:rPr>
                <w:rStyle w:val="af2"/>
              </w:rPr>
              <w:t>/</w:t>
            </w:r>
            <w:r w:rsidRPr="001D150D">
              <w:rPr>
                <w:rStyle w:val="af2"/>
                <w:lang w:val="en-US"/>
              </w:rPr>
              <w:t>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486912C" w14:textId="3D10D848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79" w:history="1">
            <w:r w:rsidRPr="001D150D">
              <w:rPr>
                <w:rStyle w:val="af2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Настройка сервисов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97C1682" w14:textId="28D951C4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80" w:history="1">
            <w:r w:rsidRPr="001D150D">
              <w:rPr>
                <w:rStyle w:val="af2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Управление контейнером</w:t>
            </w:r>
            <w:bookmarkStart w:id="2" w:name="_GoBack"/>
            <w:bookmarkEnd w:id="2"/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87844AF" w14:textId="63149D09" w:rsidR="00EB6CD2" w:rsidRDefault="00EB6CD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Cs w:val="22"/>
              <w:lang w:eastAsia="ru-RU"/>
            </w:rPr>
          </w:pPr>
          <w:hyperlink w:anchor="_Toc165542081" w:history="1">
            <w:r w:rsidRPr="001D150D">
              <w:rPr>
                <w:rStyle w:val="af2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Cs w:val="22"/>
                <w:lang w:eastAsia="ru-RU"/>
              </w:rPr>
              <w:tab/>
            </w:r>
            <w:r w:rsidRPr="001D150D">
              <w:rPr>
                <w:rStyle w:val="af2"/>
              </w:rPr>
              <w:t>Контакты технических специалистов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_Toc165542081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23D7082" w14:textId="1CB05F90" w:rsidR="00C7270A" w:rsidRPr="00B016DE" w:rsidRDefault="00F724B1">
          <w:r w:rsidRPr="00B016DE">
            <w:fldChar w:fldCharType="end"/>
          </w:r>
        </w:p>
      </w:sdtContent>
    </w:sdt>
    <w:bookmarkEnd w:id="1"/>
    <w:p w14:paraId="523D7083" w14:textId="77777777" w:rsidR="006507EC" w:rsidRPr="00B016DE" w:rsidRDefault="006507EC" w:rsidP="006507EC">
      <w:pPr>
        <w:sectPr w:rsidR="006507EC" w:rsidRPr="00B016DE" w:rsidSect="00086F2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851" w:bottom="1134" w:left="1134" w:header="720" w:footer="632" w:gutter="0"/>
          <w:cols w:space="720"/>
          <w:docGrid w:linePitch="326"/>
        </w:sectPr>
      </w:pPr>
    </w:p>
    <w:p w14:paraId="523D7084" w14:textId="1BADBDA7" w:rsidR="00103DDA" w:rsidRDefault="00A11E2C" w:rsidP="004D29A7">
      <w:pPr>
        <w:pStyle w:val="1"/>
        <w:numPr>
          <w:ilvl w:val="0"/>
          <w:numId w:val="0"/>
        </w:numPr>
        <w:jc w:val="center"/>
      </w:pPr>
      <w:bookmarkStart w:id="3" w:name="_Ref143758543"/>
      <w:bookmarkStart w:id="4" w:name="chapter_vvedenie"/>
      <w:bookmarkStart w:id="5" w:name="_Toc165542061"/>
      <w:r w:rsidRPr="00B016DE">
        <w:lastRenderedPageBreak/>
        <w:t>Аннотация</w:t>
      </w:r>
      <w:bookmarkEnd w:id="3"/>
      <w:bookmarkEnd w:id="5"/>
    </w:p>
    <w:p w14:paraId="73515F8B" w14:textId="0A7E6808" w:rsidR="008B4060" w:rsidRPr="008B4060" w:rsidRDefault="00F9495E" w:rsidP="008B4060">
      <w:r>
        <w:rPr>
          <w:noProof/>
        </w:rPr>
        <mc:AlternateContent>
          <mc:Choice Requires="wpg">
            <w:drawing>
              <wp:inline distT="0" distB="0" distL="0" distR="0" wp14:anchorId="2E69BAF9" wp14:editId="5CFA4603">
                <wp:extent cx="6299835" cy="560927"/>
                <wp:effectExtent l="0" t="0" r="0" b="29845"/>
                <wp:docPr id="13625" name="Group 1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560927"/>
                          <a:chOff x="0" y="0"/>
                          <a:chExt cx="6418581" cy="571500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9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812415" y="0"/>
                            <a:ext cx="18148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95749" y="0"/>
                            <a:ext cx="1889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90237" y="0"/>
                            <a:ext cx="172427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5067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645" y="195072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38454" y="195072"/>
                            <a:ext cx="6183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79474" y="195072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60830" y="195072"/>
                            <a:ext cx="5067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95551" y="195072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91207" y="195072"/>
                            <a:ext cx="2011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425319" y="195072"/>
                            <a:ext cx="82814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78175" y="195072"/>
                            <a:ext cx="324040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43168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243706" y="390144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07941" y="390144"/>
                            <a:ext cx="400050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Rectangle 496"/>
                        <wps:cNvSpPr/>
                        <wps:spPr>
                          <a:xfrm>
                            <a:off x="4928362" y="363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2059D" w14:textId="77777777" w:rsidR="00F9495E" w:rsidRDefault="00F9495E" w:rsidP="00F9495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9BAF9" id="Group 13625" o:spid="_x0000_s1026" style="width:496.05pt;height:44.15pt;mso-position-horizontal-relative:char;mso-position-vertical-relative:line" coordsize="6418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7" type="#_x0000_t75" style="position:absolute;width:2846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">
                  <v:imagedata r:id="rId39" o:title=""/>
                </v:shape>
                <v:shape id="Picture 467" o:spid="_x0000_s1028" type="#_x0000_t75" style="position:absolute;left:28124;width:181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">
                  <v:imagedata r:id="rId40" o:title=""/>
                </v:shape>
                <v:shape id="Picture 469" o:spid="_x0000_s1029" type="#_x0000_t75" style="position:absolute;left:45957;width:189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">
                  <v:imagedata r:id="rId41" o:title=""/>
                </v:shape>
                <v:shape id="Picture 471" o:spid="_x0000_s1030" type="#_x0000_t75" style="position:absolute;left:46902;width:172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">
                  <v:imagedata r:id="rId42" o:title=""/>
                </v:shape>
                <v:shape id="Picture 473" o:spid="_x0000_s1031" type="#_x0000_t75" style="position:absolute;top:1950;width:506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">
                  <v:imagedata r:id="rId43" o:title=""/>
                </v:shape>
                <v:shape id="Picture 475" o:spid="_x0000_s1032" type="#_x0000_t75" style="position:absolute;left:4346;top:1950;width:394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">
                  <v:imagedata r:id="rId44" o:title=""/>
                </v:shape>
                <v:shape id="Picture 477" o:spid="_x0000_s1033" type="#_x0000_t75" style="position:absolute;left:8384;top:1950;width:618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">
                  <v:imagedata r:id="rId45" o:title=""/>
                </v:shape>
                <v:shape id="Picture 479" o:spid="_x0000_s1034" type="#_x0000_t75" style="position:absolute;left:13794;top:1950;width:146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">
                  <v:imagedata r:id="rId46" o:title=""/>
                </v:shape>
                <v:shape id="Picture 481" o:spid="_x0000_s1035" type="#_x0000_t75" style="position:absolute;left:15608;top:1950;width:506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">
                  <v:imagedata r:id="rId43" o:title=""/>
                </v:shape>
                <v:shape id="Picture 483" o:spid="_x0000_s1036" type="#_x0000_t75" style="position:absolute;left:19955;top:1950;width:394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">
                  <v:imagedata r:id="rId44" o:title=""/>
                </v:shape>
                <v:shape id="Picture 485" o:spid="_x0000_s1037" type="#_x0000_t75" style="position:absolute;left:22912;top:1950;width:20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">
                  <v:imagedata r:id="rId47" o:title=""/>
                </v:shape>
                <v:shape id="Picture 487" o:spid="_x0000_s1038" type="#_x0000_t75" style="position:absolute;left:24253;top:1950;width:828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">
                  <v:imagedata r:id="rId48" o:title=""/>
                </v:shape>
                <v:shape id="Picture 489" o:spid="_x0000_s1039" type="#_x0000_t75" style="position:absolute;left:31781;top:1950;width:3240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">
                  <v:imagedata r:id="rId49" o:title=""/>
                </v:shape>
                <v:shape id="Picture 491" o:spid="_x0000_s1040" type="#_x0000_t75" style="position:absolute;top:3901;width:4316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">
                  <v:imagedata r:id="rId50" o:title=""/>
                </v:shape>
                <v:shape id="Picture 493" o:spid="_x0000_s1041" type="#_x0000_t75" style="position:absolute;left:42437;top:3901;width:391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">
                  <v:imagedata r:id="rId51" o:title=""/>
                </v:shape>
                <v:shape id="Picture 495" o:spid="_x0000_s1042" type="#_x0000_t75" style="position:absolute;left:46079;top:3901;width:400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">
                  <v:imagedata r:id="rId52" o:title=""/>
                </v:shape>
                <v:rect id="Rectangle 496" o:spid="_x0000_s1043" style="position:absolute;left:49283;top:363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52E2059D" w14:textId="77777777" w:rsidR="00F9495E" w:rsidRDefault="00F9495E" w:rsidP="00F9495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3D7086" w14:textId="2E374DB8" w:rsidR="00A11E2C" w:rsidRPr="00B016DE" w:rsidRDefault="00D3238B" w:rsidP="00454EBF">
      <w:pPr>
        <w:pStyle w:val="1"/>
        <w:numPr>
          <w:ilvl w:val="0"/>
          <w:numId w:val="0"/>
        </w:numPr>
        <w:jc w:val="center"/>
      </w:pPr>
      <w:bookmarkStart w:id="6" w:name="_Ref99445675"/>
      <w:bookmarkStart w:id="7" w:name="_Toc165542062"/>
      <w:bookmarkEnd w:id="4"/>
      <w:commentRangeStart w:id="8"/>
      <w:r w:rsidRPr="00B016DE">
        <w:lastRenderedPageBreak/>
        <w:t>Термины, сокращения и аббревиатуры</w:t>
      </w:r>
      <w:bookmarkEnd w:id="6"/>
      <w:commentRangeEnd w:id="8"/>
      <w:r w:rsidR="008B4060">
        <w:rPr>
          <w:rStyle w:val="afff4"/>
          <w:rFonts w:cstheme="minorBidi"/>
          <w:b w:val="0"/>
          <w:color w:val="auto"/>
        </w:rPr>
        <w:commentReference w:id="8"/>
      </w:r>
      <w:bookmarkEnd w:id="7"/>
    </w:p>
    <w:p w14:paraId="66C6ED07" w14:textId="3A582281" w:rsidR="00D3238B" w:rsidRPr="00B016DE" w:rsidRDefault="00D3238B" w:rsidP="00D3238B">
      <w:r w:rsidRPr="00B016DE">
        <w:t>В настоящем руководстве используются следующие термины и сокращения (</w:t>
      </w:r>
      <w:r w:rsidR="00206F0B">
        <w:fldChar w:fldCharType="begin"/>
      </w:r>
      <w:r w:rsidR="00206F0B">
        <w:instrText xml:space="preserve"> REF _Ref143779580 \h </w:instrText>
      </w:r>
      <w:r w:rsidR="00206F0B">
        <w:fldChar w:fldCharType="separate"/>
      </w:r>
      <w:r w:rsidR="008B4060">
        <w:t xml:space="preserve">Табл. </w:t>
      </w:r>
      <w:r w:rsidR="008B4060">
        <w:rPr>
          <w:noProof/>
        </w:rPr>
        <w:t>1</w:t>
      </w:r>
      <w:r w:rsidR="00206F0B">
        <w:fldChar w:fldCharType="end"/>
      </w:r>
      <w:r w:rsidRPr="00B016DE">
        <w:t>).</w:t>
      </w:r>
    </w:p>
    <w:p w14:paraId="156EACC5" w14:textId="1235127F" w:rsidR="00A1187A" w:rsidRDefault="00A1187A" w:rsidP="00A1187A">
      <w:pPr>
        <w:pStyle w:val="a9"/>
        <w:keepNext/>
      </w:pPr>
      <w:bookmarkStart w:id="9" w:name="_Ref143779580"/>
      <w:r>
        <w:t xml:space="preserve">Табл. </w:t>
      </w:r>
      <w:r w:rsidR="00CF79FE">
        <w:fldChar w:fldCharType="begin"/>
      </w:r>
      <w:r w:rsidR="00CF79FE">
        <w:instrText xml:space="preserve"> SEQ Табл. \* ARABIC </w:instrText>
      </w:r>
      <w:r w:rsidR="00CF79FE">
        <w:fldChar w:fldCharType="separate"/>
      </w:r>
      <w:r w:rsidR="008B4060">
        <w:rPr>
          <w:noProof/>
        </w:rPr>
        <w:t>1</w:t>
      </w:r>
      <w:r w:rsidR="00CF79FE">
        <w:rPr>
          <w:noProof/>
        </w:rPr>
        <w:fldChar w:fldCharType="end"/>
      </w:r>
      <w:bookmarkEnd w:id="9"/>
      <w:r>
        <w:t xml:space="preserve">. </w:t>
      </w:r>
      <w:r w:rsidRPr="00B016DE">
        <w:t>Перечень терминов, сокращений и аббревиатур</w:t>
      </w:r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778"/>
        <w:gridCol w:w="3067"/>
        <w:gridCol w:w="6066"/>
      </w:tblGrid>
      <w:tr w:rsidR="005A3AE9" w:rsidRPr="00B016DE" w14:paraId="1FB17BC3" w14:textId="77777777" w:rsidTr="00133459">
        <w:trPr>
          <w:tblHeader/>
        </w:trPr>
        <w:tc>
          <w:tcPr>
            <w:tcW w:w="778" w:type="dxa"/>
            <w:shd w:val="clear" w:color="auto" w:fill="595959" w:themeFill="text1" w:themeFillTint="A6"/>
          </w:tcPr>
          <w:p w14:paraId="6D777919" w14:textId="77777777" w:rsidR="005A3AE9" w:rsidRPr="00556413" w:rsidRDefault="005A3AE9" w:rsidP="00556413">
            <w:pPr>
              <w:pStyle w:val="afffffd"/>
            </w:pPr>
            <w:r w:rsidRPr="00556413">
              <w:t>№ п/п</w:t>
            </w:r>
          </w:p>
        </w:tc>
        <w:tc>
          <w:tcPr>
            <w:tcW w:w="3067" w:type="dxa"/>
            <w:shd w:val="clear" w:color="auto" w:fill="595959" w:themeFill="text1" w:themeFillTint="A6"/>
          </w:tcPr>
          <w:p w14:paraId="1B6DA214" w14:textId="77777777" w:rsidR="005A3AE9" w:rsidRPr="00556413" w:rsidRDefault="005A3AE9" w:rsidP="00556413">
            <w:pPr>
              <w:pStyle w:val="afffffd"/>
            </w:pPr>
            <w:proofErr w:type="spellStart"/>
            <w:r w:rsidRPr="00556413">
              <w:t>Термин</w:t>
            </w:r>
            <w:proofErr w:type="spellEnd"/>
            <w:r w:rsidRPr="00556413">
              <w:t xml:space="preserve"> / </w:t>
            </w:r>
            <w:proofErr w:type="spellStart"/>
            <w:r w:rsidRPr="00556413">
              <w:t>сокращение</w:t>
            </w:r>
            <w:proofErr w:type="spellEnd"/>
            <w:r w:rsidRPr="00556413">
              <w:t xml:space="preserve"> / </w:t>
            </w:r>
            <w:proofErr w:type="spellStart"/>
            <w:r w:rsidRPr="00556413">
              <w:t>аббревиатура</w:t>
            </w:r>
            <w:proofErr w:type="spellEnd"/>
          </w:p>
        </w:tc>
        <w:tc>
          <w:tcPr>
            <w:tcW w:w="6066" w:type="dxa"/>
            <w:shd w:val="clear" w:color="auto" w:fill="595959" w:themeFill="text1" w:themeFillTint="A6"/>
          </w:tcPr>
          <w:p w14:paraId="57EFA59E" w14:textId="77777777" w:rsidR="005A3AE9" w:rsidRPr="00556413" w:rsidRDefault="005A3AE9" w:rsidP="00556413">
            <w:pPr>
              <w:pStyle w:val="afffffd"/>
            </w:pPr>
            <w:proofErr w:type="spellStart"/>
            <w:r w:rsidRPr="00556413">
              <w:t>Определение</w:t>
            </w:r>
            <w:proofErr w:type="spellEnd"/>
            <w:r w:rsidRPr="00556413">
              <w:t xml:space="preserve"> / </w:t>
            </w:r>
            <w:proofErr w:type="spellStart"/>
            <w:r w:rsidRPr="00556413">
              <w:t>Расшифровка</w:t>
            </w:r>
            <w:proofErr w:type="spellEnd"/>
          </w:p>
        </w:tc>
      </w:tr>
      <w:tr w:rsidR="001E2B13" w:rsidRPr="00B016DE" w14:paraId="405A18E9" w14:textId="77777777" w:rsidTr="00133459">
        <w:tc>
          <w:tcPr>
            <w:tcW w:w="778" w:type="dxa"/>
          </w:tcPr>
          <w:p w14:paraId="05DC4663" w14:textId="77777777" w:rsidR="001E2B13" w:rsidRPr="00B016DE" w:rsidRDefault="001E2B13" w:rsidP="00290DCB">
            <w:pPr>
              <w:pStyle w:val="afffff6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3067" w:type="dxa"/>
          </w:tcPr>
          <w:p w14:paraId="6E85018E" w14:textId="556BD486" w:rsidR="001E2B13" w:rsidRPr="00B016DE" w:rsidRDefault="001E2B13" w:rsidP="00556413">
            <w:pPr>
              <w:pStyle w:val="affffffa"/>
            </w:pPr>
            <w:r w:rsidRPr="00B016DE">
              <w:t>Авторизация</w:t>
            </w:r>
          </w:p>
        </w:tc>
        <w:tc>
          <w:tcPr>
            <w:tcW w:w="6066" w:type="dxa"/>
          </w:tcPr>
          <w:p w14:paraId="7F998A43" w14:textId="222D3D5A" w:rsidR="001E2B13" w:rsidRPr="00B016DE" w:rsidRDefault="008B28F5" w:rsidP="00556413">
            <w:pPr>
              <w:pStyle w:val="affffffa"/>
            </w:pPr>
            <w:r w:rsidRPr="00B016DE">
              <w:t>П</w:t>
            </w:r>
            <w:r w:rsidR="00342A96" w:rsidRPr="00B016DE">
              <w:t>редоставление и проверка прав на совершение каких-либо действий в системе</w:t>
            </w:r>
          </w:p>
        </w:tc>
      </w:tr>
      <w:tr w:rsidR="00AF7669" w:rsidRPr="00B016DE" w14:paraId="4A8CED04" w14:textId="77777777" w:rsidTr="00133459">
        <w:tc>
          <w:tcPr>
            <w:tcW w:w="778" w:type="dxa"/>
          </w:tcPr>
          <w:p w14:paraId="4EF29D54" w14:textId="77777777" w:rsidR="00AF7669" w:rsidRPr="00B016DE" w:rsidRDefault="00AF7669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4C8A83D8" w14:textId="77777777" w:rsidR="00AF7669" w:rsidRPr="00B016DE" w:rsidRDefault="00AF7669" w:rsidP="00556413">
            <w:pPr>
              <w:pStyle w:val="affffffa"/>
            </w:pPr>
            <w:r w:rsidRPr="00B016DE">
              <w:t>ПК</w:t>
            </w:r>
          </w:p>
        </w:tc>
        <w:tc>
          <w:tcPr>
            <w:tcW w:w="6066" w:type="dxa"/>
          </w:tcPr>
          <w:p w14:paraId="78F0D79F" w14:textId="77777777" w:rsidR="00AF7669" w:rsidRPr="00B016DE" w:rsidRDefault="00AF7669" w:rsidP="00556413">
            <w:pPr>
              <w:pStyle w:val="affffffa"/>
              <w:rPr>
                <w:rFonts w:eastAsia="Times New Roman"/>
                <w:color w:val="000000"/>
              </w:rPr>
            </w:pPr>
            <w:r w:rsidRPr="00B016DE">
              <w:rPr>
                <w:rFonts w:eastAsia="Times New Roman"/>
                <w:color w:val="000000"/>
              </w:rPr>
              <w:t>Персональный компьютер</w:t>
            </w:r>
          </w:p>
        </w:tc>
      </w:tr>
      <w:tr w:rsidR="00B875AA" w:rsidRPr="00B016DE" w14:paraId="5F75E60A" w14:textId="77777777" w:rsidTr="00133459">
        <w:tc>
          <w:tcPr>
            <w:tcW w:w="778" w:type="dxa"/>
          </w:tcPr>
          <w:p w14:paraId="12C400E3" w14:textId="77777777" w:rsidR="00B875AA" w:rsidRPr="00B016DE" w:rsidRDefault="00B875AA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0462C86E" w14:textId="30F4F0C3" w:rsidR="00B875AA" w:rsidRPr="00B875AA" w:rsidRDefault="00B875AA" w:rsidP="00556413">
            <w:pPr>
              <w:pStyle w:val="affffffa"/>
              <w:rPr>
                <w:lang w:val="en-US"/>
              </w:rPr>
            </w:pPr>
            <w:r>
              <w:rPr>
                <w:lang w:val="en-US"/>
              </w:rPr>
              <w:t>VM</w:t>
            </w:r>
          </w:p>
        </w:tc>
        <w:tc>
          <w:tcPr>
            <w:tcW w:w="6066" w:type="dxa"/>
          </w:tcPr>
          <w:p w14:paraId="5CAFCDC5" w14:textId="43E74385" w:rsidR="00B875AA" w:rsidRPr="00B875AA" w:rsidRDefault="00B875AA" w:rsidP="00556413">
            <w:pPr>
              <w:pStyle w:val="affffffa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Virtual Machine</w:t>
            </w:r>
          </w:p>
        </w:tc>
      </w:tr>
      <w:tr w:rsidR="00B875AA" w:rsidRPr="00B016DE" w14:paraId="36EB876A" w14:textId="77777777" w:rsidTr="00133459">
        <w:tc>
          <w:tcPr>
            <w:tcW w:w="778" w:type="dxa"/>
          </w:tcPr>
          <w:p w14:paraId="344347F9" w14:textId="77777777" w:rsidR="00B875AA" w:rsidRPr="00B016DE" w:rsidRDefault="00B875AA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142CE650" w14:textId="02FD612B" w:rsidR="00B875AA" w:rsidRDefault="00B875AA" w:rsidP="00556413">
            <w:pPr>
              <w:pStyle w:val="affffffa"/>
              <w:rPr>
                <w:lang w:val="en-US"/>
              </w:rPr>
            </w:pPr>
            <w:r>
              <w:rPr>
                <w:lang w:val="en-US"/>
              </w:rPr>
              <w:t>UI</w:t>
            </w:r>
          </w:p>
        </w:tc>
        <w:tc>
          <w:tcPr>
            <w:tcW w:w="6066" w:type="dxa"/>
          </w:tcPr>
          <w:p w14:paraId="198C5026" w14:textId="6A7976E0" w:rsidR="00B875AA" w:rsidRDefault="00B875AA" w:rsidP="00556413">
            <w:pPr>
              <w:pStyle w:val="affffffa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User Interface</w:t>
            </w:r>
          </w:p>
        </w:tc>
      </w:tr>
      <w:tr w:rsidR="00B875AA" w:rsidRPr="00B016DE" w14:paraId="4F4EC29B" w14:textId="77777777" w:rsidTr="00133459">
        <w:tc>
          <w:tcPr>
            <w:tcW w:w="778" w:type="dxa"/>
          </w:tcPr>
          <w:p w14:paraId="2045A0EC" w14:textId="79BD5EE8" w:rsidR="00B875AA" w:rsidRPr="00B016DE" w:rsidRDefault="00B875AA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2A3B3A94" w14:textId="5959B275" w:rsidR="00B875AA" w:rsidRPr="00B875AA" w:rsidRDefault="00B875AA" w:rsidP="00556413">
            <w:pPr>
              <w:pStyle w:val="affffffa"/>
            </w:pPr>
            <w:r>
              <w:rPr>
                <w:lang w:val="en-US"/>
              </w:rPr>
              <w:t>Log-</w:t>
            </w:r>
            <w:r>
              <w:t>файл</w:t>
            </w:r>
          </w:p>
        </w:tc>
        <w:tc>
          <w:tcPr>
            <w:tcW w:w="6066" w:type="dxa"/>
          </w:tcPr>
          <w:p w14:paraId="3D430620" w14:textId="73CBADD6" w:rsidR="00B875AA" w:rsidRPr="00B875AA" w:rsidRDefault="00B875AA" w:rsidP="00556413">
            <w:pPr>
              <w:pStyle w:val="affffff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Текстовый файл с последовательной записью всех событий</w:t>
            </w:r>
          </w:p>
        </w:tc>
      </w:tr>
      <w:tr w:rsidR="00B875AA" w:rsidRPr="00F9495E" w14:paraId="5C37CFCF" w14:textId="77777777" w:rsidTr="00133459">
        <w:tc>
          <w:tcPr>
            <w:tcW w:w="778" w:type="dxa"/>
          </w:tcPr>
          <w:p w14:paraId="2BA8FB30" w14:textId="77777777" w:rsidR="00B875AA" w:rsidRPr="00B016DE" w:rsidRDefault="00B875AA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0CB9217B" w14:textId="13463400" w:rsidR="00B875AA" w:rsidRPr="00B875AA" w:rsidRDefault="00B875AA" w:rsidP="00556413">
            <w:pPr>
              <w:pStyle w:val="affffffa"/>
              <w:rPr>
                <w:lang w:val="en-US"/>
              </w:rPr>
            </w:pPr>
            <w:r>
              <w:rPr>
                <w:lang w:val="en-US"/>
              </w:rPr>
              <w:t>DCAP</w:t>
            </w:r>
          </w:p>
        </w:tc>
        <w:tc>
          <w:tcPr>
            <w:tcW w:w="6066" w:type="dxa"/>
          </w:tcPr>
          <w:p w14:paraId="35461246" w14:textId="0AE3357A" w:rsidR="00B875AA" w:rsidRPr="00B875AA" w:rsidRDefault="00B875AA" w:rsidP="00556413">
            <w:pPr>
              <w:pStyle w:val="affffffa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Data Centric Audit and Protection</w:t>
            </w:r>
          </w:p>
        </w:tc>
      </w:tr>
      <w:tr w:rsidR="00AF7669" w:rsidRPr="00B016DE" w14:paraId="0ADF37F6" w14:textId="77777777" w:rsidTr="00133459">
        <w:tc>
          <w:tcPr>
            <w:tcW w:w="778" w:type="dxa"/>
          </w:tcPr>
          <w:p w14:paraId="1B6D8ED8" w14:textId="77777777" w:rsidR="00AF7669" w:rsidRPr="00B875AA" w:rsidRDefault="00AF7669" w:rsidP="00290DCB">
            <w:pPr>
              <w:pStyle w:val="afffff6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3067" w:type="dxa"/>
          </w:tcPr>
          <w:p w14:paraId="550DA685" w14:textId="77777777" w:rsidR="00AF7669" w:rsidRPr="00B016DE" w:rsidRDefault="00AF7669" w:rsidP="00556413">
            <w:pPr>
              <w:pStyle w:val="affffffa"/>
            </w:pPr>
            <w:r w:rsidRPr="00B016DE">
              <w:t>Пользователь</w:t>
            </w:r>
          </w:p>
        </w:tc>
        <w:tc>
          <w:tcPr>
            <w:tcW w:w="6066" w:type="dxa"/>
          </w:tcPr>
          <w:p w14:paraId="07BA230C" w14:textId="7C1A65BF" w:rsidR="00AF7669" w:rsidRPr="00B016DE" w:rsidRDefault="00AF7669" w:rsidP="00556413">
            <w:pPr>
              <w:pStyle w:val="affffffa"/>
            </w:pPr>
            <w:r w:rsidRPr="00B016DE">
              <w:t xml:space="preserve">Сотрудник предприятия, данные о котором обрабатываются в </w:t>
            </w:r>
            <w:proofErr w:type="spellStart"/>
            <w:r w:rsidRPr="00B016DE">
              <w:t>Solar</w:t>
            </w:r>
            <w:proofErr w:type="spellEnd"/>
            <w:r w:rsidRPr="00B016DE">
              <w:t xml:space="preserve"> </w:t>
            </w:r>
            <w:r w:rsidR="00281004">
              <w:rPr>
                <w:lang w:val="en-US"/>
              </w:rPr>
              <w:t>DAG</w:t>
            </w:r>
            <w:r w:rsidRPr="00B016DE">
              <w:t>, имеет доступ к системе и права для работы в ней</w:t>
            </w:r>
          </w:p>
        </w:tc>
      </w:tr>
      <w:tr w:rsidR="00AF7669" w:rsidRPr="00B016DE" w14:paraId="7ECB079C" w14:textId="77777777" w:rsidTr="00133459">
        <w:tc>
          <w:tcPr>
            <w:tcW w:w="778" w:type="dxa"/>
          </w:tcPr>
          <w:p w14:paraId="4A6033B7" w14:textId="77777777" w:rsidR="00AF7669" w:rsidRPr="00B016DE" w:rsidRDefault="00AF7669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67ACC9A5" w14:textId="77777777" w:rsidR="00AF7669" w:rsidRPr="00B016DE" w:rsidRDefault="00AF7669" w:rsidP="00556413">
            <w:pPr>
              <w:pStyle w:val="affffffa"/>
            </w:pPr>
            <w:r w:rsidRPr="00B016DE">
              <w:t>УЗ</w:t>
            </w:r>
          </w:p>
        </w:tc>
        <w:tc>
          <w:tcPr>
            <w:tcW w:w="6066" w:type="dxa"/>
          </w:tcPr>
          <w:p w14:paraId="6AC0BACC" w14:textId="77777777" w:rsidR="00AF7669" w:rsidRPr="00B016DE" w:rsidRDefault="00AF7669" w:rsidP="00556413">
            <w:pPr>
              <w:pStyle w:val="affffffa"/>
            </w:pPr>
            <w:r w:rsidRPr="00B016DE">
              <w:t>Учетная запись</w:t>
            </w:r>
          </w:p>
        </w:tc>
      </w:tr>
      <w:tr w:rsidR="009C2086" w:rsidRPr="00B016DE" w14:paraId="5FA94909" w14:textId="77777777" w:rsidTr="00133459">
        <w:tc>
          <w:tcPr>
            <w:tcW w:w="778" w:type="dxa"/>
          </w:tcPr>
          <w:p w14:paraId="682FE273" w14:textId="77777777" w:rsidR="009C2086" w:rsidRPr="00B016DE" w:rsidRDefault="009C2086" w:rsidP="00290DCB">
            <w:pPr>
              <w:pStyle w:val="afffff6"/>
              <w:numPr>
                <w:ilvl w:val="0"/>
                <w:numId w:val="9"/>
              </w:numPr>
            </w:pPr>
          </w:p>
        </w:tc>
        <w:tc>
          <w:tcPr>
            <w:tcW w:w="3067" w:type="dxa"/>
          </w:tcPr>
          <w:p w14:paraId="100F4BA5" w14:textId="1A9D64B2" w:rsidR="009C2086" w:rsidRPr="00B016DE" w:rsidRDefault="009C2086" w:rsidP="00556413">
            <w:pPr>
              <w:pStyle w:val="affffffa"/>
            </w:pPr>
            <w:r>
              <w:t>БД</w:t>
            </w:r>
          </w:p>
        </w:tc>
        <w:tc>
          <w:tcPr>
            <w:tcW w:w="6066" w:type="dxa"/>
          </w:tcPr>
          <w:p w14:paraId="35D5A1B4" w14:textId="2290F200" w:rsidR="009C2086" w:rsidRPr="00B016DE" w:rsidRDefault="009C2086" w:rsidP="00556413">
            <w:pPr>
              <w:pStyle w:val="affffffa"/>
            </w:pPr>
            <w:r>
              <w:t>База данных</w:t>
            </w:r>
          </w:p>
        </w:tc>
      </w:tr>
    </w:tbl>
    <w:p w14:paraId="523D70AC" w14:textId="40C7A52E" w:rsidR="00C11FAB" w:rsidRPr="00B016DE" w:rsidRDefault="00C11FAB" w:rsidP="00F724B1">
      <w:pPr>
        <w:spacing w:before="220"/>
        <w:sectPr w:rsidR="00C11FAB" w:rsidRPr="00B016DE" w:rsidSect="00BD070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134" w:right="851" w:bottom="1134" w:left="1134" w:header="720" w:footer="720" w:gutter="0"/>
          <w:cols w:space="720"/>
          <w:docGrid w:linePitch="326"/>
        </w:sectPr>
      </w:pPr>
    </w:p>
    <w:p w14:paraId="0BB7B6F3" w14:textId="40403867" w:rsidR="00F9495E" w:rsidRDefault="00F9495E" w:rsidP="00F9495E">
      <w:pPr>
        <w:pStyle w:val="1"/>
      </w:pPr>
      <w:bookmarkStart w:id="10" w:name="_Toc165542063"/>
      <w:r>
        <w:lastRenderedPageBreak/>
        <w:t>Общие сведения</w:t>
      </w:r>
      <w:bookmarkEnd w:id="10"/>
    </w:p>
    <w:p w14:paraId="7AC09065" w14:textId="5FC0E398" w:rsidR="00F9495E" w:rsidRDefault="00F9495E" w:rsidP="00F9495E">
      <w:pPr>
        <w:pStyle w:val="21"/>
      </w:pPr>
      <w:bookmarkStart w:id="11" w:name="_Toc165542064"/>
      <w:r>
        <w:t>Назначение комплекса</w:t>
      </w:r>
      <w:bookmarkEnd w:id="11"/>
    </w:p>
    <w:p w14:paraId="1D1B81C5" w14:textId="3D26B990" w:rsidR="00F9495E" w:rsidRDefault="00F9495E" w:rsidP="00F9495E">
      <w:pPr>
        <w:spacing w:after="262"/>
        <w:ind w:right="-182"/>
      </w:pPr>
      <w:r>
        <w:rPr>
          <w:noProof/>
        </w:rPr>
        <mc:AlternateContent>
          <mc:Choice Requires="wpg">
            <w:drawing>
              <wp:inline distT="0" distB="0" distL="0" distR="0" wp14:anchorId="3E4F7E49" wp14:editId="0AAC7C35">
                <wp:extent cx="6416739" cy="1424940"/>
                <wp:effectExtent l="0" t="0" r="0" b="0"/>
                <wp:docPr id="16810" name="Group 1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739" cy="1424940"/>
                          <a:chOff x="0" y="0"/>
                          <a:chExt cx="6416739" cy="1424940"/>
                        </a:xfrm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84353" y="0"/>
                            <a:ext cx="4084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33298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49122" y="0"/>
                            <a:ext cx="2987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15822" y="0"/>
                            <a:ext cx="529882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570865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736082" y="193548"/>
                            <a:ext cx="6806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"/>
                            <a:ext cx="641159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92"/>
                            <a:ext cx="908939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Rectangle 715"/>
                        <wps:cNvSpPr/>
                        <wps:spPr>
                          <a:xfrm>
                            <a:off x="826262" y="58939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C6DFA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3A4B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854964"/>
                            <a:ext cx="64141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512"/>
                            <a:ext cx="2103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05461" y="1048512"/>
                            <a:ext cx="45533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585082" y="1048512"/>
                            <a:ext cx="17909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4"/>
                            <a:ext cx="1584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17653" y="1243584"/>
                            <a:ext cx="746760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Rectangle 729"/>
                        <wps:cNvSpPr/>
                        <wps:spPr>
                          <a:xfrm>
                            <a:off x="789686" y="124928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A31D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color w:val="3A3A4B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27786" y="124928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41C1B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color w:val="3A3A4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F7E49" id="Group 16810" o:spid="_x0000_s1044" style="width:505.25pt;height:112.2pt;mso-position-horizontal-relative:char;mso-position-vertical-relative:line" coordsize="64167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">
                <v:shape id="Picture 697" o:spid="_x0000_s1045" type="#_x0000_t75" style="position:absolute;width:44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">
                  <v:imagedata r:id="rId76" o:title=""/>
                </v:shape>
                <v:shape id="Picture 699" o:spid="_x0000_s1046" type="#_x0000_t75" style="position:absolute;left:3843;width:408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">
                  <v:imagedata r:id="rId77" o:title=""/>
                </v:shape>
                <v:shape id="Picture 701" o:spid="_x0000_s1047" type="#_x0000_t75" style="position:absolute;left:7332;width:146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">
                  <v:imagedata r:id="rId46" o:title=""/>
                </v:shape>
                <v:shape id="Picture 703" o:spid="_x0000_s1048" type="#_x0000_t75" style="position:absolute;left:8491;width:298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">
                  <v:imagedata r:id="rId78" o:title=""/>
                </v:shape>
                <v:shape id="Picture 705" o:spid="_x0000_s1049" type="#_x0000_t75" style="position:absolute;left:11158;width:529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">
                  <v:imagedata r:id="rId79" o:title=""/>
                </v:shape>
                <v:shape id="Picture 707" o:spid="_x0000_s1050" type="#_x0000_t75" style="position:absolute;top:1935;width:570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">
                  <v:imagedata r:id="rId80" o:title=""/>
                </v:shape>
                <v:shape id="Picture 709" o:spid="_x0000_s1051" type="#_x0000_t75" style="position:absolute;left:57360;top:1935;width:680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">
                  <v:imagedata r:id="rId81" o:title=""/>
                </v:shape>
                <v:shape id="Picture 711" o:spid="_x0000_s1052" type="#_x0000_t75" style="position:absolute;top:3886;width:6411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">
                  <v:imagedata r:id="rId82" o:title=""/>
                </v:shape>
                <v:shape id="Picture 714" o:spid="_x0000_s1053" type="#_x0000_t75" style="position:absolute;top:5836;width:908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">
                  <v:imagedata r:id="rId83" o:title=""/>
                </v:shape>
                <v:rect id="Rectangle 715" o:spid="_x0000_s1054" style="position:absolute;left:8262;top:589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14:paraId="5DEC6DFA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b/>
                            <w:color w:val="3A3A4B"/>
                          </w:rPr>
                          <w:t>.</w:t>
                        </w:r>
                      </w:p>
                    </w:txbxContent>
                  </v:textbox>
                </v:rect>
                <v:shape id="Picture 717" o:spid="_x0000_s1055" type="#_x0000_t75" style="position:absolute;top:8549;width:6414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">
                  <v:imagedata r:id="rId84" o:title=""/>
                </v:shape>
                <v:shape id="Picture 719" o:spid="_x0000_s1056" type="#_x0000_t75" style="position:absolute;top:10485;width:210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">
                  <v:imagedata r:id="rId85" o:title=""/>
                </v:shape>
                <v:shape id="Picture 721" o:spid="_x0000_s1057" type="#_x0000_t75" style="position:absolute;left:1054;top:10485;width:4553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">
                  <v:imagedata r:id="rId86" o:title=""/>
                </v:shape>
                <v:shape id="Picture 723" o:spid="_x0000_s1058" type="#_x0000_t75" style="position:absolute;left:45850;top:10485;width:179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">
                  <v:imagedata r:id="rId87" o:title=""/>
                </v:shape>
                <v:shape id="Picture 726" o:spid="_x0000_s1059" type="#_x0000_t75" style="position:absolute;top:12435;width:158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">
                  <v:imagedata r:id="rId88" o:title=""/>
                </v:shape>
                <v:shape id="Picture 728" o:spid="_x0000_s1060" type="#_x0000_t75" style="position:absolute;left:1176;top:12435;width:746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">
                  <v:imagedata r:id="rId89" o:title=""/>
                </v:shape>
                <v:rect id="Rectangle 729" o:spid="_x0000_s1061" style="position:absolute;left:7896;top:1249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74A31D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color w:val="3A3A4B"/>
                          </w:rPr>
                          <w:t>.</w:t>
                        </w:r>
                      </w:p>
                    </w:txbxContent>
                  </v:textbox>
                </v:rect>
                <v:rect id="Rectangle 730" o:spid="_x0000_s1062" style="position:absolute;left:8277;top:1249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1D041C1B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color w:val="3A3A4B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B90012" w14:textId="305BA064" w:rsidR="00F9495E" w:rsidRDefault="00F9495E" w:rsidP="00F9495E">
      <w:pPr>
        <w:pStyle w:val="21"/>
      </w:pPr>
      <w:bookmarkStart w:id="12" w:name="_Toc165542065"/>
      <w:r>
        <w:t>Условия эксплуатации</w:t>
      </w:r>
      <w:bookmarkEnd w:id="12"/>
    </w:p>
    <w:p w14:paraId="4624F8B7" w14:textId="3A79DDD8" w:rsidR="00F9495E" w:rsidRDefault="00F9495E" w:rsidP="00F9495E">
      <w:pPr>
        <w:pStyle w:val="32"/>
      </w:pPr>
      <w:bookmarkStart w:id="13" w:name="_Toc165542066"/>
      <w:r>
        <w:t>Требования к аппаратному обеспечения</w:t>
      </w:r>
      <w:bookmarkEnd w:id="13"/>
    </w:p>
    <w:p w14:paraId="70407B50" w14:textId="687330AA" w:rsidR="00F9495E" w:rsidRPr="00F9495E" w:rsidRDefault="00F9495E" w:rsidP="00F9495E">
      <w:pPr>
        <w:pStyle w:val="40"/>
        <w:rPr>
          <w:lang w:val="ru-RU"/>
        </w:rPr>
      </w:pPr>
      <w:r>
        <w:t>Требования к APM пользователя</w:t>
      </w:r>
    </w:p>
    <w:p w14:paraId="434E1871" w14:textId="77777777" w:rsidR="00F9495E" w:rsidRDefault="00F9495E" w:rsidP="00F9495E">
      <w:pPr>
        <w:spacing w:after="205"/>
        <w:ind w:right="-178"/>
      </w:pPr>
      <w:r>
        <w:rPr>
          <w:noProof/>
        </w:rPr>
        <mc:AlternateContent>
          <mc:Choice Requires="wpg">
            <w:drawing>
              <wp:inline distT="0" distB="0" distL="0" distR="0" wp14:anchorId="052BB4A4" wp14:editId="78BDB6AA">
                <wp:extent cx="6414389" cy="762000"/>
                <wp:effectExtent l="0" t="0" r="0" b="0"/>
                <wp:docPr id="16821" name="Group 16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389" cy="762000"/>
                          <a:chOff x="0" y="0"/>
                          <a:chExt cx="6414389" cy="762000"/>
                        </a:xfrm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94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615561" y="0"/>
                            <a:ext cx="17957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2"/>
                            <a:ext cx="10523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977138" y="179832"/>
                            <a:ext cx="2194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175258" y="179832"/>
                            <a:ext cx="52391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269976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658491" y="361188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705735" y="361188"/>
                            <a:ext cx="43561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3079115" y="361188"/>
                            <a:ext cx="1615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159887" y="361188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207131" y="361188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Rectangle 800"/>
                        <wps:cNvSpPr/>
                        <wps:spPr>
                          <a:xfrm>
                            <a:off x="3233039" y="391701"/>
                            <a:ext cx="51467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55492" w14:textId="77777777" w:rsidR="00F9495E" w:rsidRDefault="00F9495E" w:rsidP="00F9495E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B7B7B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644"/>
                            <a:ext cx="45694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91973" y="580644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74269" y="580644"/>
                            <a:ext cx="1028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2849" y="580644"/>
                            <a:ext cx="10228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492250" y="580644"/>
                            <a:ext cx="190233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2BB4A4" id="Group 16821" o:spid="_x0000_s1063" style="width:505.05pt;height:60pt;mso-position-horizontal-relative:char;mso-position-vertical-relative:line" coordsize="64143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">
                <v:shape id="Picture 779" o:spid="_x0000_s1064" type="#_x0000_t75" style="position:absolute;width:4655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">
                  <v:imagedata r:id="rId106" o:title=""/>
                </v:shape>
                <v:shape id="Picture 781" o:spid="_x0000_s1065" type="#_x0000_t75" style="position:absolute;left:46155;width:179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">
                  <v:imagedata r:id="rId107" o:title=""/>
                </v:shape>
                <v:shape id="Picture 783" o:spid="_x0000_s1066" type="#_x0000_t75" style="position:absolute;top:1798;width:1052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">
                  <v:imagedata r:id="rId108" o:title=""/>
                </v:shape>
                <v:shape id="Picture 785" o:spid="_x0000_s1067" type="#_x0000_t75" style="position:absolute;left:9771;top:1798;width:21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">
                  <v:imagedata r:id="rId109" o:title=""/>
                </v:shape>
                <v:shape id="Picture 787" o:spid="_x0000_s1068" type="#_x0000_t75" style="position:absolute;left:11752;top:1798;width:523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">
                  <v:imagedata r:id="rId110" o:title=""/>
                </v:shape>
                <v:shape id="Picture 789" o:spid="_x0000_s1069" type="#_x0000_t75" style="position:absolute;top:3611;width:2699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">
                  <v:imagedata r:id="rId111" o:title=""/>
                </v:shape>
                <v:shape id="Picture 791" o:spid="_x0000_s1070" type="#_x0000_t75" style="position:absolute;left:26584;top:3611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">
                  <v:imagedata r:id="rId112" o:title=""/>
                </v:shape>
                <v:shape id="Picture 793" o:spid="_x0000_s1071" type="#_x0000_t75" style="position:absolute;left:27057;top:3611;width:435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">
                  <v:imagedata r:id="rId113" o:title=""/>
                </v:shape>
                <v:shape id="Picture 795" o:spid="_x0000_s1072" type="#_x0000_t75" style="position:absolute;left:30791;top:3611;width:161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">
                  <v:imagedata r:id="rId114" o:title=""/>
                </v:shape>
                <v:shape id="Picture 797" o:spid="_x0000_s1073" type="#_x0000_t75" style="position:absolute;left:31598;top:3611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">
                  <v:imagedata r:id="rId115" o:title=""/>
                </v:shape>
                <v:shape id="Picture 799" o:spid="_x0000_s1074" type="#_x0000_t75" style="position:absolute;left:32071;top:3611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">
                  <v:imagedata r:id="rId116" o:title=""/>
                </v:shape>
                <v:rect id="Rectangle 800" o:spid="_x0000_s1075" style="position:absolute;left:32330;top:3917;width:51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25955492" w14:textId="77777777" w:rsidR="00F9495E" w:rsidRDefault="00F9495E" w:rsidP="00F9495E">
                        <w:r>
                          <w:rPr>
                            <w:rFonts w:ascii="Segoe UI" w:eastAsia="Segoe UI" w:hAnsi="Segoe UI" w:cs="Segoe UI"/>
                            <w:b/>
                            <w:color w:val="B7B7B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2" o:spid="_x0000_s1076" type="#_x0000_t75" style="position:absolute;top:5806;width:456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">
                  <v:imagedata r:id="rId117" o:title=""/>
                </v:shape>
                <v:shape id="Picture 804" o:spid="_x0000_s1077" type="#_x0000_t75" style="position:absolute;left:3919;top:5806;width:164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">
                  <v:imagedata r:id="rId118" o:title=""/>
                </v:shape>
                <v:shape id="Picture 806" o:spid="_x0000_s1078" type="#_x0000_t75" style="position:absolute;left:4742;top:5806;width:102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">
                  <v:imagedata r:id="rId119" o:title=""/>
                </v:shape>
                <v:shape id="Picture 808" o:spid="_x0000_s1079" type="#_x0000_t75" style="position:absolute;left:5428;top:5806;width:1022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">
                  <v:imagedata r:id="rId120" o:title=""/>
                </v:shape>
                <v:shape id="Picture 810" o:spid="_x0000_s1080" type="#_x0000_t75" style="position:absolute;left:14922;top:5806;width:1902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">
                  <v:imagedata r:id="rId121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910" w:type="dxa"/>
        <w:tblInd w:w="7" w:type="dxa"/>
        <w:tblCellMar>
          <w:top w:w="65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814"/>
        <w:gridCol w:w="3108"/>
        <w:gridCol w:w="5988"/>
      </w:tblGrid>
      <w:tr w:rsidR="00F9495E" w14:paraId="20EDA67D" w14:textId="77777777" w:rsidTr="00F9495E">
        <w:trPr>
          <w:trHeight w:val="48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260C7188" w14:textId="77777777" w:rsidR="00F9495E" w:rsidRDefault="00F9495E" w:rsidP="00F9495E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211595B7" wp14:editId="541D4DFE">
                  <wp:extent cx="426110" cy="147828"/>
                  <wp:effectExtent l="0" t="0" r="0" b="0"/>
                  <wp:docPr id="815" name="Picture 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466C3703" w14:textId="77777777" w:rsidR="00F9495E" w:rsidRDefault="00F9495E" w:rsidP="00F9495E">
            <w:pPr>
              <w:spacing w:after="0"/>
              <w:ind w:left="919"/>
            </w:pPr>
            <w:r>
              <w:rPr>
                <w:noProof/>
              </w:rPr>
              <w:drawing>
                <wp:inline distT="0" distB="0" distL="0" distR="0" wp14:anchorId="0345F22D" wp14:editId="2D686737">
                  <wp:extent cx="735940" cy="147828"/>
                  <wp:effectExtent l="0" t="0" r="0" b="0"/>
                  <wp:docPr id="820" name="Picture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4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4087484E" w14:textId="77777777" w:rsidR="00F9495E" w:rsidRDefault="00F9495E" w:rsidP="00F9495E">
            <w:pPr>
              <w:spacing w:after="0"/>
              <w:ind w:left="1745"/>
            </w:pPr>
            <w:r>
              <w:rPr>
                <w:noProof/>
              </w:rPr>
              <w:drawing>
                <wp:inline distT="0" distB="0" distL="0" distR="0" wp14:anchorId="194C6BAC" wp14:editId="23CB62ED">
                  <wp:extent cx="1515491" cy="147828"/>
                  <wp:effectExtent l="0" t="0" r="0" b="0"/>
                  <wp:docPr id="825" name="Picture 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1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5E" w14:paraId="2F2FA2E0" w14:textId="77777777" w:rsidTr="00F9495E">
        <w:trPr>
          <w:trHeight w:val="106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CE31" w14:textId="77777777" w:rsidR="00F9495E" w:rsidRDefault="00F9495E" w:rsidP="00F9495E">
            <w:pPr>
              <w:spacing w:after="0"/>
              <w:ind w:left="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9EF5D7" wp14:editId="094A077C">
                      <wp:extent cx="105247" cy="163068"/>
                      <wp:effectExtent l="0" t="0" r="0" b="0"/>
                      <wp:docPr id="16131" name="Group 16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7" cy="163068"/>
                                <a:chOff x="0" y="0"/>
                                <a:chExt cx="105247" cy="163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0" name="Picture 840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5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1" name="Rectangle 841"/>
                              <wps:cNvSpPr/>
                              <wps:spPr>
                                <a:xfrm>
                                  <a:off x="70104" y="439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2FCBC" w14:textId="77777777" w:rsidR="00F9495E" w:rsidRDefault="00F9495E" w:rsidP="00F9495E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EF5D7" id="Group 16131" o:spid="_x0000_s1081" style="width:8.3pt;height:12.85pt;mso-position-horizontal-relative:char;mso-position-vertical-relative:line" coordsize="105247,16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">
                      <v:shape id="Picture 840" o:spid="_x0000_s1082" type="#_x0000_t75" style="position:absolute;width:105156;height:16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">
                        <v:imagedata r:id="rId126" o:title=""/>
                      </v:shape>
                      <v:rect id="Rectangle 841" o:spid="_x0000_s1083" style="position:absolute;left:70104;top:4397;width:46741;height:18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      <v:textbox inset="0,0,0,0">
                          <w:txbxContent>
                            <w:p w14:paraId="0A82FCB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2443" w14:textId="77777777" w:rsidR="00F9495E" w:rsidRDefault="00F9495E" w:rsidP="00F949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80DD35F" wp14:editId="4572CD9C">
                  <wp:extent cx="1534922" cy="147828"/>
                  <wp:effectExtent l="0" t="0" r="0" b="0"/>
                  <wp:docPr id="843" name="Picture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2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FED9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46BB4D" wp14:editId="148C6CD1">
                      <wp:extent cx="2590381" cy="589787"/>
                      <wp:effectExtent l="0" t="0" r="0" b="0"/>
                      <wp:docPr id="16220" name="Group 1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381" cy="589787"/>
                                <a:chOff x="0" y="0"/>
                                <a:chExt cx="2590381" cy="5897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5" name="Picture 84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09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Picture 847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8" y="0"/>
                                  <a:ext cx="10363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Picture 849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6158" y="0"/>
                                  <a:ext cx="149225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Picture 851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814" y="0"/>
                                  <a:ext cx="4267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" name="Picture 853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3"/>
                                  <a:ext cx="164084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Picture 855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2166" y="146303"/>
                                  <a:ext cx="4267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Picture 857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132"/>
                                  <a:ext cx="2150999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Picture 859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182" y="294132"/>
                                  <a:ext cx="457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Picture 861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1959"/>
                                  <a:ext cx="201676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" name="Picture 863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7550" y="441959"/>
                                  <a:ext cx="602831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" name="Picture 865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0475" y="441959"/>
                                  <a:ext cx="4267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34443" id="Group 16220" o:spid="_x0000_s1026" style="width:203.95pt;height:46.45pt;mso-position-horizontal-relative:char;mso-position-vertical-relative:line" coordsize="25903,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">
                      <v:shape id="Picture 845" o:spid="_x0000_s1027" type="#_x0000_t75" style="position:absolute;width:768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">
                        <v:imagedata r:id="rId138" o:title=""/>
                      </v:shape>
                      <v:shape id="Picture 847" o:spid="_x0000_s1028" type="#_x0000_t75" style="position:absolute;left:7040;width:103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">
                        <v:imagedata r:id="rId139" o:title=""/>
                      </v:shape>
                      <v:shape id="Picture 849" o:spid="_x0000_s1029" type="#_x0000_t75" style="position:absolute;left:7561;width:14923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">
                        <v:imagedata r:id="rId140" o:title=""/>
                      </v:shape>
                      <v:shape id="Picture 851" o:spid="_x0000_s1030" type="#_x0000_t75" style="position:absolute;left:21948;width:42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">
                        <v:imagedata r:id="rId141" o:title=""/>
                      </v:shape>
                      <v:shape id="Picture 853" o:spid="_x0000_s1031" type="#_x0000_t75" style="position:absolute;top:1463;width:1640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">
                        <v:imagedata r:id="rId142" o:title=""/>
                      </v:shape>
                      <v:shape id="Picture 855" o:spid="_x0000_s1032" type="#_x0000_t75" style="position:absolute;left:15821;top:1463;width:42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">
                        <v:imagedata r:id="rId141" o:title=""/>
                      </v:shape>
                      <v:shape id="Picture 857" o:spid="_x0000_s1033" type="#_x0000_t75" style="position:absolute;top:2941;width:2150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">
                        <v:imagedata r:id="rId143" o:title=""/>
                      </v:shape>
                      <v:shape id="Picture 859" o:spid="_x0000_s1034" type="#_x0000_t75" style="position:absolute;left:20911;top:2941;width:45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">
                        <v:imagedata r:id="rId144" o:title=""/>
                      </v:shape>
                      <v:shape id="Picture 861" o:spid="_x0000_s1035" type="#_x0000_t75" style="position:absolute;top:4419;width:2016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">
                        <v:imagedata r:id="rId145" o:title=""/>
                      </v:shape>
                      <v:shape id="Picture 863" o:spid="_x0000_s1036" type="#_x0000_t75" style="position:absolute;left:19875;top:4419;width:602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">
                        <v:imagedata r:id="rId146" o:title=""/>
                      </v:shape>
                      <v:shape id="Picture 865" o:spid="_x0000_s1037" type="#_x0000_t75" style="position:absolute;left:25304;top:4419;width:42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9495E" w14:paraId="3DE6C244" w14:textId="77777777" w:rsidTr="00F9495E">
        <w:trPr>
          <w:trHeight w:val="82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2F42" w14:textId="77777777" w:rsidR="00F9495E" w:rsidRDefault="00F9495E" w:rsidP="00F9495E">
            <w:pPr>
              <w:spacing w:after="0"/>
              <w:ind w:left="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373A5B" wp14:editId="63C6AA3F">
                      <wp:extent cx="146304" cy="163068"/>
                      <wp:effectExtent l="0" t="0" r="0" b="0"/>
                      <wp:docPr id="16242" name="Group 16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63068"/>
                                <a:chOff x="0" y="0"/>
                                <a:chExt cx="146304" cy="163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" name="Picture 878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9" name="Rectangle 879"/>
                              <wps:cNvSpPr/>
                              <wps:spPr>
                                <a:xfrm>
                                  <a:off x="97536" y="439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1D8FC" w14:textId="77777777" w:rsidR="00F9495E" w:rsidRDefault="00F9495E" w:rsidP="00F9495E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73A5B" id="Group 16242" o:spid="_x0000_s1084" style="width:11.5pt;height:12.85pt;mso-position-horizontal-relative:char;mso-position-vertical-relative:line" coordsize="146304,16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">
                      <v:shape id="Picture 878" o:spid="_x0000_s1085" type="#_x0000_t75" style="position:absolute;width:146304;height:16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">
                        <v:imagedata r:id="rId149" o:title=""/>
                      </v:shape>
                      <v:rect id="Rectangle 879" o:spid="_x0000_s1086" style="position:absolute;left:97536;top:4397;width:46741;height:18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      <v:textbox inset="0,0,0,0">
                          <w:txbxContent>
                            <w:p w14:paraId="0351D8F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E68B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7E1005" wp14:editId="1A39878E">
                      <wp:extent cx="1902257" cy="295656"/>
                      <wp:effectExtent l="0" t="0" r="0" b="0"/>
                      <wp:docPr id="16289" name="Group 16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2257" cy="295656"/>
                                <a:chOff x="0" y="0"/>
                                <a:chExt cx="1902257" cy="295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1" name="Picture 881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931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1" name="Picture 18161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910" y="25019"/>
                                  <a:ext cx="140512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Picture 885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827"/>
                                  <a:ext cx="79743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6683B" id="Group 16289" o:spid="_x0000_s1026" style="width:149.8pt;height:23.3pt;mso-position-horizontal-relative:char;mso-position-vertical-relative:line" coordsize="19022,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">
                      <v:shape id="Picture 881" o:spid="_x0000_s1027" type="#_x0000_t75" style="position:absolute;width:363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">
                        <v:imagedata r:id="rId153" o:title=""/>
                      </v:shape>
                      <v:shape id="Picture 18161" o:spid="_x0000_s1028" type="#_x0000_t75" style="position:absolute;left:4229;top:250;width:1405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">
                        <v:imagedata r:id="rId154" o:title=""/>
                      </v:shape>
                      <v:shape id="Picture 885" o:spid="_x0000_s1029" type="#_x0000_t75" style="position:absolute;top:1478;width:7974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4E17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12101B" wp14:editId="4C009427">
                      <wp:extent cx="2505329" cy="443484"/>
                      <wp:effectExtent l="0" t="0" r="0" b="0"/>
                      <wp:docPr id="16314" name="Group 16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5329" cy="443484"/>
                                <a:chOff x="0" y="0"/>
                                <a:chExt cx="2505329" cy="443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" name="Picture 887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43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Picture 889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2564" y="0"/>
                                  <a:ext cx="10363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Picture 891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634" y="0"/>
                                  <a:ext cx="149377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Picture 893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814" y="0"/>
                                  <a:ext cx="4267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5" name="Picture 895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827"/>
                                  <a:ext cx="159562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Picture 897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446" y="147827"/>
                                  <a:ext cx="457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Picture 89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656"/>
                                  <a:ext cx="201676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Picture 901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7550" y="295656"/>
                                  <a:ext cx="517779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Picture 903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8179" y="295656"/>
                                  <a:ext cx="457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DDA07" id="Group 16314" o:spid="_x0000_s1026" style="width:197.25pt;height:34.9pt;mso-position-horizontal-relative:char;mso-position-vertical-relative:line" coordsize="25053,4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">
                      <v:shape id="Picture 887" o:spid="_x0000_s1027" type="#_x0000_t75" style="position:absolute;width:7664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">
                        <v:imagedata r:id="rId161" o:title=""/>
                      </v:shape>
                      <v:shape id="Picture 889" o:spid="_x0000_s1028" type="#_x0000_t75" style="position:absolute;left:7025;width:103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">
                        <v:imagedata r:id="rId139" o:title=""/>
                      </v:shape>
                      <v:shape id="Picture 891" o:spid="_x0000_s1029" type="#_x0000_t75" style="position:absolute;left:7546;width:149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">
                        <v:imagedata r:id="rId162" o:title=""/>
                      </v:shape>
                      <v:shape id="Picture 893" o:spid="_x0000_s1030" type="#_x0000_t75" style="position:absolute;left:21948;width:42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">
                        <v:imagedata r:id="rId141" o:title=""/>
                      </v:shape>
                      <v:shape id="Picture 895" o:spid="_x0000_s1031" type="#_x0000_t75" style="position:absolute;top:1478;width:1595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">
                        <v:imagedata r:id="rId163" o:title=""/>
                      </v:shape>
                      <v:shape id="Picture 897" o:spid="_x0000_s1032" type="#_x0000_t75" style="position:absolute;left:15364;top:1478;width:45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">
                        <v:imagedata r:id="rId144" o:title=""/>
                      </v:shape>
                      <v:shape id="Picture 899" o:spid="_x0000_s1033" type="#_x0000_t75" style="position:absolute;top:2956;width:2016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">
                        <v:imagedata r:id="rId145" o:title=""/>
                      </v:shape>
                      <v:shape id="Picture 901" o:spid="_x0000_s1034" type="#_x0000_t75" style="position:absolute;left:19875;top:2956;width:517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">
                        <v:imagedata r:id="rId164" o:title=""/>
                      </v:shape>
                      <v:shape id="Picture 903" o:spid="_x0000_s1035" type="#_x0000_t75" style="position:absolute;left:24481;top:2956;width:45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8B7728F" w14:textId="14289F55" w:rsidR="00F9495E" w:rsidRDefault="00F9495E" w:rsidP="00F9495E">
      <w:pPr>
        <w:spacing w:after="182"/>
      </w:pPr>
    </w:p>
    <w:p w14:paraId="31C59949" w14:textId="7BF06A05" w:rsidR="00F9495E" w:rsidRDefault="00F9495E" w:rsidP="00F9495E">
      <w:pPr>
        <w:pStyle w:val="40"/>
      </w:pPr>
      <w:r>
        <w:t>Требования к ПО</w:t>
      </w:r>
    </w:p>
    <w:p w14:paraId="10B2B936" w14:textId="77777777" w:rsidR="00F9495E" w:rsidRDefault="00F9495E" w:rsidP="00F9495E">
      <w:pPr>
        <w:spacing w:after="203"/>
        <w:ind w:right="-113"/>
      </w:pPr>
      <w:r>
        <w:rPr>
          <w:noProof/>
        </w:rPr>
        <mc:AlternateContent>
          <mc:Choice Requires="wpg">
            <w:drawing>
              <wp:inline distT="0" distB="0" distL="0" distR="0" wp14:anchorId="1DAC6D35" wp14:editId="7AE65747">
                <wp:extent cx="6373114" cy="647701"/>
                <wp:effectExtent l="0" t="0" r="0" b="0"/>
                <wp:docPr id="16825" name="Group 16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114" cy="647701"/>
                          <a:chOff x="0" y="0"/>
                          <a:chExt cx="6373114" cy="647701"/>
                        </a:xfrm>
                      </wpg:grpSpPr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2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158230" y="0"/>
                            <a:ext cx="2148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11482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071626" y="195072"/>
                            <a:ext cx="448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45006" y="195072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09623" y="195072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105279" y="195072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169287" y="195072"/>
                            <a:ext cx="32740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405374" y="195072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452619" y="195072"/>
                            <a:ext cx="43561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825998" y="195072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5908294" y="195072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955538" y="195072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344"/>
                            <a:ext cx="45694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391973" y="466344"/>
                            <a:ext cx="167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75793" y="466344"/>
                            <a:ext cx="1028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544373" y="466344"/>
                            <a:ext cx="284975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3F9668" id="Group 16825" o:spid="_x0000_s1026" style="width:501.8pt;height:51pt;mso-position-horizontal-relative:char;mso-position-vertical-relative:line" coordsize="63731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">
                <v:shape id="Picture 930" o:spid="_x0000_s1027" type="#_x0000_t75" style="position:absolute;width:6240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">
                  <v:imagedata r:id="rId176" o:title=""/>
                </v:shape>
                <v:shape id="Picture 932" o:spid="_x0000_s1028" type="#_x0000_t75" style="position:absolute;left:61582;width:214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">
                  <v:imagedata r:id="rId177" o:title=""/>
                </v:shape>
                <v:shape id="Picture 934" o:spid="_x0000_s1029" type="#_x0000_t75" style="position:absolute;top:1950;width:1148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">
                  <v:imagedata r:id="rId178" o:title=""/>
                </v:shape>
                <v:shape id="Picture 936" o:spid="_x0000_s1030" type="#_x0000_t75" style="position:absolute;left:10716;top:1950;width:448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">
                  <v:imagedata r:id="rId179" o:title=""/>
                </v:shape>
                <v:shape id="Picture 938" o:spid="_x0000_s1031" type="#_x0000_t75" style="position:absolute;left:14450;top:1950;width:391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">
                  <v:imagedata r:id="rId51" o:title=""/>
                </v:shape>
                <v:shape id="Picture 940" o:spid="_x0000_s1032" type="#_x0000_t75" style="position:absolute;left:18096;top:1950;width:394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">
                  <v:imagedata r:id="rId44" o:title=""/>
                </v:shape>
                <v:shape id="Picture 942" o:spid="_x0000_s1033" type="#_x0000_t75" style="position:absolute;left:21052;top:1950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">
                  <v:imagedata r:id="rId180" o:title=""/>
                </v:shape>
                <v:shape id="Picture 944" o:spid="_x0000_s1034" type="#_x0000_t75" style="position:absolute;left:21692;top:1950;width:3274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">
                  <v:imagedata r:id="rId181" o:title=""/>
                </v:shape>
                <v:shape id="Picture 946" o:spid="_x0000_s1035" type="#_x0000_t75" style="position:absolute;left:54053;top:1950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">
                  <v:imagedata r:id="rId112" o:title=""/>
                </v:shape>
                <v:shape id="Picture 948" o:spid="_x0000_s1036" type="#_x0000_t75" style="position:absolute;left:54526;top:1950;width:435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">
                  <v:imagedata r:id="rId113" o:title=""/>
                </v:shape>
                <v:shape id="Picture 950" o:spid="_x0000_s1037" type="#_x0000_t75" style="position:absolute;left:58259;top:1950;width:164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">
                  <v:imagedata r:id="rId182" o:title=""/>
                </v:shape>
                <v:shape id="Picture 952" o:spid="_x0000_s1038" type="#_x0000_t75" style="position:absolute;left:59082;top:1950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">
                  <v:imagedata r:id="rId115" o:title=""/>
                </v:shape>
                <v:shape id="Picture 954" o:spid="_x0000_s1039" type="#_x0000_t75" style="position:absolute;left:59555;top:1950;width:48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">
                  <v:imagedata r:id="rId183" o:title=""/>
                </v:shape>
                <v:shape id="Picture 956" o:spid="_x0000_s1040" type="#_x0000_t75" style="position:absolute;top:4663;width:456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">
                  <v:imagedata r:id="rId117" o:title=""/>
                </v:shape>
                <v:shape id="Picture 958" o:spid="_x0000_s1041" type="#_x0000_t75" style="position:absolute;left:3919;top:4663;width:167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">
                  <v:imagedata r:id="rId184" o:title=""/>
                </v:shape>
                <v:shape id="Picture 960" o:spid="_x0000_s1042" type="#_x0000_t75" style="position:absolute;left:4757;top:4663;width:102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">
                  <v:imagedata r:id="rId119" o:title=""/>
                </v:shape>
                <v:shape id="Picture 962" o:spid="_x0000_s1043" type="#_x0000_t75" style="position:absolute;left:5443;top:4663;width:2849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">
                  <v:imagedata r:id="rId18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910" w:type="dxa"/>
        <w:tblInd w:w="7" w:type="dxa"/>
        <w:tblCellMar>
          <w:top w:w="66" w:type="dxa"/>
          <w:left w:w="108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3108"/>
        <w:gridCol w:w="5988"/>
      </w:tblGrid>
      <w:tr w:rsidR="00F9495E" w14:paraId="46330424" w14:textId="77777777" w:rsidTr="00F9495E">
        <w:trPr>
          <w:trHeight w:val="48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3377F741" w14:textId="77777777" w:rsidR="00F9495E" w:rsidRDefault="00F9495E" w:rsidP="00F9495E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71AF3481" wp14:editId="697E207D">
                  <wp:extent cx="426110" cy="147828"/>
                  <wp:effectExtent l="0" t="0" r="0" b="0"/>
                  <wp:docPr id="967" name="Picture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1C5539A7" w14:textId="77777777" w:rsidR="00F9495E" w:rsidRDefault="00F9495E" w:rsidP="00F9495E">
            <w:pPr>
              <w:spacing w:after="0"/>
              <w:ind w:left="919"/>
            </w:pPr>
            <w:r>
              <w:rPr>
                <w:noProof/>
              </w:rPr>
              <w:drawing>
                <wp:inline distT="0" distB="0" distL="0" distR="0" wp14:anchorId="26B13D58" wp14:editId="788B1BF4">
                  <wp:extent cx="735940" cy="147828"/>
                  <wp:effectExtent l="0" t="0" r="0" b="0"/>
                  <wp:docPr id="972" name="Picture 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4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0C91889F" w14:textId="77777777" w:rsidR="00F9495E" w:rsidRDefault="00F9495E" w:rsidP="00F9495E">
            <w:pPr>
              <w:spacing w:after="0"/>
              <w:ind w:left="1745"/>
            </w:pPr>
            <w:r>
              <w:rPr>
                <w:noProof/>
              </w:rPr>
              <w:drawing>
                <wp:inline distT="0" distB="0" distL="0" distR="0" wp14:anchorId="0BBC4852" wp14:editId="512F1BD3">
                  <wp:extent cx="1515491" cy="147828"/>
                  <wp:effectExtent l="0" t="0" r="0" b="0"/>
                  <wp:docPr id="977" name="Picture 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1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5E" w14:paraId="6595E285" w14:textId="77777777" w:rsidTr="00F9495E">
        <w:trPr>
          <w:trHeight w:val="45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C4C0" w14:textId="77777777" w:rsidR="00F9495E" w:rsidRDefault="00F9495E" w:rsidP="00F9495E">
            <w:pPr>
              <w:spacing w:after="0"/>
              <w:ind w:left="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4B43AC" wp14:editId="3D6FE50B">
                      <wp:extent cx="105247" cy="163068"/>
                      <wp:effectExtent l="0" t="0" r="0" b="0"/>
                      <wp:docPr id="16704" name="Group 16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7" cy="163068"/>
                                <a:chOff x="0" y="0"/>
                                <a:chExt cx="105247" cy="163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" name="Picture 992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5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3" name="Rectangle 993"/>
                              <wps:cNvSpPr/>
                              <wps:spPr>
                                <a:xfrm>
                                  <a:off x="70104" y="439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BCCDC" w14:textId="77777777" w:rsidR="00F9495E" w:rsidRDefault="00F9495E" w:rsidP="00F9495E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B43AC" id="Group 16704" o:spid="_x0000_s1087" style="width:8.3pt;height:12.85pt;mso-position-horizontal-relative:char;mso-position-vertical-relative:line" coordsize="105247,16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">
                      <v:shape id="Picture 992" o:spid="_x0000_s1088" type="#_x0000_t75" style="position:absolute;width:105156;height:16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">
                        <v:imagedata r:id="rId126" o:title=""/>
                      </v:shape>
                      <v:rect id="Rectangle 993" o:spid="_x0000_s1089" style="position:absolute;left:70104;top:4397;width:46741;height:18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      <v:textbox inset="0,0,0,0">
                          <w:txbxContent>
                            <w:p w14:paraId="334BCCD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D443" w14:textId="77777777" w:rsidR="00F9495E" w:rsidRDefault="00F9495E" w:rsidP="00F949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8B29C62" wp14:editId="472616B8">
                  <wp:extent cx="1534922" cy="147828"/>
                  <wp:effectExtent l="0" t="0" r="0" b="0"/>
                  <wp:docPr id="995" name="Picture 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2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F85E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4276C0" wp14:editId="5FD2586C">
                      <wp:extent cx="1325245" cy="147828"/>
                      <wp:effectExtent l="0" t="0" r="0" b="0"/>
                      <wp:docPr id="16727" name="Group 16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245" cy="147828"/>
                                <a:chOff x="0" y="0"/>
                                <a:chExt cx="1325245" cy="147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7" name="Picture 997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245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" name="Picture 999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2126" y="0"/>
                                  <a:ext cx="457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9AD46" id="Group 16727" o:spid="_x0000_s1026" style="width:104.35pt;height:11.65pt;mso-position-horizontal-relative:char;mso-position-vertical-relative:line" coordsize="13252,1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">
                      <v:shape id="Picture 997" o:spid="_x0000_s1027" type="#_x0000_t75" style="position:absolute;width:1325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">
                        <v:imagedata r:id="rId188" o:title=""/>
                      </v:shape>
                      <v:shape id="Picture 999" o:spid="_x0000_s1028" type="#_x0000_t75" style="position:absolute;left:12621;width:45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">
                        <v:imagedata r:id="rId1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vertAnchor="text" w:tblpX="7"/>
        <w:tblOverlap w:val="never"/>
        <w:tblW w:w="9910" w:type="dxa"/>
        <w:tblInd w:w="0" w:type="dxa"/>
        <w:tblCellMar>
          <w:top w:w="11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814"/>
        <w:gridCol w:w="3108"/>
        <w:gridCol w:w="5988"/>
      </w:tblGrid>
      <w:tr w:rsidR="00F9495E" w14:paraId="3102FAC1" w14:textId="77777777" w:rsidTr="00F9495E">
        <w:trPr>
          <w:trHeight w:val="47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4220073F" w14:textId="77777777" w:rsidR="00F9495E" w:rsidRDefault="00F9495E" w:rsidP="00F9495E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23971BAD" wp14:editId="770D79A9">
                  <wp:extent cx="426110" cy="147828"/>
                  <wp:effectExtent l="0" t="0" r="0" b="0"/>
                  <wp:docPr id="1049" name="Picture 1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61C2CA2F" w14:textId="77777777" w:rsidR="00F9495E" w:rsidRDefault="00F9495E" w:rsidP="00F9495E">
            <w:pPr>
              <w:spacing w:after="0"/>
              <w:ind w:left="919"/>
            </w:pPr>
            <w:r>
              <w:rPr>
                <w:noProof/>
              </w:rPr>
              <w:drawing>
                <wp:inline distT="0" distB="0" distL="0" distR="0" wp14:anchorId="5B0142FA" wp14:editId="5A7350F4">
                  <wp:extent cx="735940" cy="147828"/>
                  <wp:effectExtent l="0" t="0" r="0" b="0"/>
                  <wp:docPr id="1054" name="Picture 1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4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08D36629" w14:textId="77777777" w:rsidR="00F9495E" w:rsidRDefault="00F9495E" w:rsidP="00F9495E">
            <w:pPr>
              <w:spacing w:after="0"/>
              <w:ind w:left="1745"/>
            </w:pPr>
            <w:r>
              <w:rPr>
                <w:noProof/>
              </w:rPr>
              <w:drawing>
                <wp:inline distT="0" distB="0" distL="0" distR="0" wp14:anchorId="14F57C35" wp14:editId="28AAAF62">
                  <wp:extent cx="1515491" cy="147828"/>
                  <wp:effectExtent l="0" t="0" r="0" b="0"/>
                  <wp:docPr id="1059" name="Picture 1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1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5E" w14:paraId="3CA76FA0" w14:textId="77777777" w:rsidTr="00F9495E">
        <w:trPr>
          <w:trHeight w:val="353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7901" w14:textId="77777777" w:rsidR="00F9495E" w:rsidRDefault="00F9495E" w:rsidP="00F9495E"/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12B9" w14:textId="77777777" w:rsidR="00F9495E" w:rsidRDefault="00F9495E" w:rsidP="00F9495E"/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2A9B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1709EF" wp14:editId="09E4ECAB">
                      <wp:extent cx="2194052" cy="1975104"/>
                      <wp:effectExtent l="0" t="0" r="0" b="0"/>
                      <wp:docPr id="14090" name="Group 14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052" cy="1975104"/>
                                <a:chOff x="0" y="0"/>
                                <a:chExt cx="2194052" cy="197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Picture 1074"/>
                                <pic:cNvPicPr/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83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" name="Picture 1076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7994" y="0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8" name="Picture 1078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9268"/>
                                  <a:ext cx="63668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Picture 1080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239268"/>
                                  <a:ext cx="11582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2" name="Picture 1082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0936" y="239268"/>
                                  <a:ext cx="178308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Picture 1084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239268"/>
                                  <a:ext cx="48768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6" name="Picture 1086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0060"/>
                                  <a:ext cx="67224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Picture 1088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028" y="480060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0" name="Picture 1090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7804"/>
                                  <a:ext cx="379095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Picture 1092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6" y="717804"/>
                                  <a:ext cx="3962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" name="Picture 1094"/>
                                <pic:cNvPicPr/>
                              </pic:nvPicPr>
                              <pic:blipFill>
                                <a:blip r:embed="rId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5256"/>
                                  <a:ext cx="98707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Picture 1096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905256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Picture 1098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6048"/>
                                  <a:ext cx="91799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0" name="Picture 1100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742" y="1146048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" name="Picture 1102"/>
                                <pic:cNvPicPr/>
                              </pic:nvPicPr>
                              <pic:blipFill>
                                <a:blip r:embed="rId2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3792"/>
                                  <a:ext cx="78139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" name="Picture 1104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534" y="1383792"/>
                                  <a:ext cx="4267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" name="Picture 1106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1244"/>
                                  <a:ext cx="87652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8" name="Picture 1108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742" y="1571244"/>
                                  <a:ext cx="1249997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" name="Picture 1110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3938" y="1571244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Picture 1112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2036"/>
                                  <a:ext cx="102249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Picture 111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4278" y="1812036"/>
                                  <a:ext cx="8534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6" name="Picture 1116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1812036"/>
                                  <a:ext cx="58635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8" name="Picture 1118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8158" y="1812036"/>
                                  <a:ext cx="19431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" name="Picture 1120"/>
                                <pic:cNvPicPr/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2750" y="1812036"/>
                                  <a:ext cx="424281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" name="Picture 1122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6318" y="1812036"/>
                                  <a:ext cx="15773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Picture 1124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1474" y="1812036"/>
                                  <a:ext cx="51816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7EB39" id="Group 14090" o:spid="_x0000_s1026" style="width:172.75pt;height:155.5pt;mso-position-horizontal-relative:char;mso-position-vertical-relative:line" coordsize="21940,19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">
                      <v:shape id="Picture 1074" o:spid="_x0000_s1027" type="#_x0000_t75" style="position:absolute;width:10218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">
                        <v:imagedata r:id="rId212" o:title=""/>
                      </v:shape>
                      <v:shape id="Picture 1076" o:spid="_x0000_s1028" type="#_x0000_t75" style="position:absolute;left:9679;width:51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">
                        <v:imagedata r:id="rId213" o:title=""/>
                      </v:shape>
                      <v:shape id="Picture 1078" o:spid="_x0000_s1029" type="#_x0000_t75" style="position:absolute;top:2392;width:636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">
                        <v:imagedata r:id="rId214" o:title=""/>
                      </v:shape>
                      <v:shape id="Picture 1080" o:spid="_x0000_s1030" type="#_x0000_t75" style="position:absolute;left:5730;top:2392;width:115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">
                        <v:imagedata r:id="rId215" o:title=""/>
                      </v:shape>
                      <v:shape id="Picture 1082" o:spid="_x0000_s1031" type="#_x0000_t75" style="position:absolute;left:6309;top:2392;width:178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">
                        <v:imagedata r:id="rId216" o:title=""/>
                      </v:shape>
                      <v:shape id="Picture 1084" o:spid="_x0000_s1032" type="#_x0000_t75" style="position:absolute;left:7500;top:2392;width:48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">
                        <v:imagedata r:id="rId217" o:title=""/>
                      </v:shape>
                      <v:shape id="Picture 1086" o:spid="_x0000_s1033" type="#_x0000_t75" style="position:absolute;top:4800;width:6722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">
                        <v:imagedata r:id="rId218" o:title=""/>
                      </v:shape>
                      <v:shape id="Picture 1088" o:spid="_x0000_s1034" type="#_x0000_t75" style="position:absolute;left:6050;top:4800;width:5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">
                        <v:imagedata r:id="rId219" o:title=""/>
                      </v:shape>
                      <v:shape id="Picture 1090" o:spid="_x0000_s1035" type="#_x0000_t75" style="position:absolute;top:7178;width:379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">
                        <v:imagedata r:id="rId220" o:title=""/>
                      </v:shape>
                      <v:shape id="Picture 1092" o:spid="_x0000_s1036" type="#_x0000_t75" style="position:absolute;left:3032;top:7178;width:39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">
                        <v:imagedata r:id="rId221" o:title=""/>
                      </v:shape>
                      <v:shape id="Picture 1094" o:spid="_x0000_s1037" type="#_x0000_t75" style="position:absolute;top:9052;width:987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">
                        <v:imagedata r:id="rId222" o:title=""/>
                      </v:shape>
                      <v:shape id="Picture 1096" o:spid="_x0000_s1038" type="#_x0000_t75" style="position:absolute;left:9253;top:9052;width:5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">
                        <v:imagedata r:id="rId213" o:title=""/>
                      </v:shape>
                      <v:shape id="Picture 1098" o:spid="_x0000_s1039" type="#_x0000_t75" style="position:absolute;top:11460;width:9179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">
                        <v:imagedata r:id="rId223" o:title=""/>
                      </v:shape>
                      <v:shape id="Picture 1100" o:spid="_x0000_s1040" type="#_x0000_t75" style="position:absolute;left:8567;top:11460;width:5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">
                        <v:imagedata r:id="rId219" o:title=""/>
                      </v:shape>
                      <v:shape id="Picture 1102" o:spid="_x0000_s1041" type="#_x0000_t75" style="position:absolute;top:13837;width:7813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">
                        <v:imagedata r:id="rId224" o:title=""/>
                      </v:shape>
                      <v:shape id="Picture 1104" o:spid="_x0000_s1042" type="#_x0000_t75" style="position:absolute;left:7165;top:13837;width:427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">
                        <v:imagedata r:id="rId225" o:title=""/>
                      </v:shape>
                      <v:shape id="Picture 1106" o:spid="_x0000_s1043" type="#_x0000_t75" style="position:absolute;top:15712;width:876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">
                        <v:imagedata r:id="rId226" o:title=""/>
                      </v:shape>
                      <v:shape id="Picture 1108" o:spid="_x0000_s1044" type="#_x0000_t75" style="position:absolute;left:8567;top:15712;width:1250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">
                        <v:imagedata r:id="rId227" o:title=""/>
                      </v:shape>
                      <v:shape id="Picture 1110" o:spid="_x0000_s1045" type="#_x0000_t75" style="position:absolute;left:20439;top:15712;width:5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">
                        <v:imagedata r:id="rId213" o:title=""/>
                      </v:shape>
                      <v:shape id="Picture 1112" o:spid="_x0000_s1046" type="#_x0000_t75" style="position:absolute;top:18120;width:10224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">
                        <v:imagedata r:id="rId228" o:title=""/>
                      </v:shape>
                      <v:shape id="Picture 1114" o:spid="_x0000_s1047" type="#_x0000_t75" style="position:absolute;left:9542;top:18120;width:854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">
                        <v:imagedata r:id="rId229" o:title=""/>
                      </v:shape>
                      <v:shape id="Picture 1116" o:spid="_x0000_s1048" type="#_x0000_t75" style="position:absolute;left:9969;top:18120;width:5864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">
                        <v:imagedata r:id="rId230" o:title=""/>
                      </v:shape>
                      <v:shape id="Picture 1118" o:spid="_x0000_s1049" type="#_x0000_t75" style="position:absolute;left:15181;top:18120;width:194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">
                        <v:imagedata r:id="rId231" o:title=""/>
                      </v:shape>
                      <v:shape id="Picture 1120" o:spid="_x0000_s1050" type="#_x0000_t75" style="position:absolute;left:16827;top:18120;width:424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">
                        <v:imagedata r:id="rId232" o:title=""/>
                      </v:shape>
                      <v:shape id="Picture 1122" o:spid="_x0000_s1051" type="#_x0000_t75" style="position:absolute;left:20363;top:18120;width:157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">
                        <v:imagedata r:id="rId233" o:title=""/>
                      </v:shape>
                      <v:shape id="Picture 1124" o:spid="_x0000_s1052" type="#_x0000_t75" style="position:absolute;left:21414;top:18120;width:5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9495E" w14:paraId="2DFBD720" w14:textId="77777777" w:rsidTr="00F9495E">
        <w:trPr>
          <w:trHeight w:val="74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1581" w14:textId="77777777" w:rsidR="00F9495E" w:rsidRDefault="00F9495E" w:rsidP="00F9495E">
            <w:pPr>
              <w:spacing w:after="0"/>
              <w:ind w:left="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58239B" wp14:editId="065AAFBA">
                      <wp:extent cx="146304" cy="163068"/>
                      <wp:effectExtent l="0" t="0" r="0" b="0"/>
                      <wp:docPr id="14145" name="Group 14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163068"/>
                                <a:chOff x="0" y="0"/>
                                <a:chExt cx="146304" cy="163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7" name="Picture 1137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8" name="Rectangle 1138"/>
                              <wps:cNvSpPr/>
                              <wps:spPr>
                                <a:xfrm>
                                  <a:off x="97536" y="4396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086F3" w14:textId="77777777" w:rsidR="00F9495E" w:rsidRDefault="00F9495E" w:rsidP="00F9495E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8239B" id="Group 14145" o:spid="_x0000_s1090" style="width:11.5pt;height:12.85pt;mso-position-horizontal-relative:char;mso-position-vertical-relative:line" coordsize="146304,16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">
                      <v:shape id="Picture 1137" o:spid="_x0000_s1091" type="#_x0000_t75" style="position:absolute;width:146304;height:16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">
                        <v:imagedata r:id="rId149" o:title=""/>
                      </v:shape>
                      <v:rect id="Rectangle 1138" o:spid="_x0000_s1092" style="position:absolute;left:97536;top:4396;width:46741;height:18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      <v:textbox inset="0,0,0,0">
                          <w:txbxContent>
                            <w:p w14:paraId="34E086F3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E188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1431CF" wp14:editId="01C7B7BB">
                      <wp:extent cx="1902257" cy="295656"/>
                      <wp:effectExtent l="0" t="0" r="0" b="0"/>
                      <wp:docPr id="14184" name="Group 14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2257" cy="295656"/>
                                <a:chOff x="0" y="0"/>
                                <a:chExt cx="1902257" cy="295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0" name="Picture 1140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931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3" name="Picture 18163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910" y="24257"/>
                                  <a:ext cx="140512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" name="Picture 1144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827"/>
                                  <a:ext cx="79743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64558" id="Group 14184" o:spid="_x0000_s1026" style="width:149.8pt;height:23.3pt;mso-position-horizontal-relative:char;mso-position-vertical-relative:line" coordsize="19022,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">
                      <v:shape id="Picture 1140" o:spid="_x0000_s1027" type="#_x0000_t75" style="position:absolute;width:363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">
                        <v:imagedata r:id="rId153" o:title=""/>
                      </v:shape>
                      <v:shape id="Picture 18163" o:spid="_x0000_s1028" type="#_x0000_t75" style="position:absolute;left:4229;top:242;width:14051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">
                        <v:imagedata r:id="rId154" o:title=""/>
                      </v:shape>
                      <v:shape id="Picture 1144" o:spid="_x0000_s1029" type="#_x0000_t75" style="position:absolute;top:1478;width:7974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1F5B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E03921" wp14:editId="65FC89AB">
                      <wp:extent cx="2521839" cy="350520"/>
                      <wp:effectExtent l="0" t="0" r="0" b="0"/>
                      <wp:docPr id="14199" name="Group 14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1839" cy="350520"/>
                                <a:chOff x="0" y="0"/>
                                <a:chExt cx="2521839" cy="350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" name="Picture 1146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245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8" name="Picture 1148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2126" y="0"/>
                                  <a:ext cx="457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Picture 1150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7452"/>
                                  <a:ext cx="252183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Picture 1152"/>
                                <pic:cNvPicPr/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8847" y="187452"/>
                                  <a:ext cx="48768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EBE89" id="Group 14199" o:spid="_x0000_s1026" style="width:198.55pt;height:27.6pt;mso-position-horizontal-relative:char;mso-position-vertical-relative:line" coordsize="25218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">
                      <v:shape id="Picture 1146" o:spid="_x0000_s1027" type="#_x0000_t75" style="position:absolute;width:1325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">
                        <v:imagedata r:id="rId188" o:title=""/>
                      </v:shape>
                      <v:shape id="Picture 1148" o:spid="_x0000_s1028" type="#_x0000_t75" style="position:absolute;left:12621;width:45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">
                        <v:imagedata r:id="rId189" o:title=""/>
                      </v:shape>
                      <v:shape id="Picture 1150" o:spid="_x0000_s1029" type="#_x0000_t75" style="position:absolute;top:1874;width:2521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">
                        <v:imagedata r:id="rId236" o:title=""/>
                      </v:shape>
                      <v:shape id="Picture 1152" o:spid="_x0000_s1030" type="#_x0000_t75" style="position:absolute;left:24588;top:1874;width:488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">
                        <v:imagedata r:id="rId2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0C2071" w14:textId="32749AEE" w:rsidR="00F9495E" w:rsidRDefault="00F9495E" w:rsidP="00F9495E">
      <w:pPr>
        <w:pStyle w:val="32"/>
      </w:pPr>
      <w:bookmarkStart w:id="14" w:name="_Toc165542067"/>
      <w:r>
        <w:rPr>
          <w:noProof/>
        </w:rPr>
        <w:drawing>
          <wp:anchor distT="0" distB="0" distL="114300" distR="114300" simplePos="0" relativeHeight="251662336" behindDoc="0" locked="0" layoutInCell="1" allowOverlap="0" wp14:anchorId="243A5E6F" wp14:editId="6E457EB8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54864" cy="79248"/>
            <wp:effectExtent l="0" t="0" r="0" b="0"/>
            <wp:wrapTopAndBottom/>
            <wp:docPr id="18164" name="Picture 18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" name="Picture 1816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Требования</w:t>
      </w:r>
      <w:proofErr w:type="spellEnd"/>
      <w:r>
        <w:t xml:space="preserve"> к </w:t>
      </w:r>
      <w:proofErr w:type="spellStart"/>
      <w:r>
        <w:t>квалификации</w:t>
      </w:r>
      <w:proofErr w:type="spellEnd"/>
      <w:r>
        <w:t xml:space="preserve"> </w:t>
      </w:r>
      <w:proofErr w:type="spellStart"/>
      <w:r>
        <w:t>персонала</w:t>
      </w:r>
      <w:bookmarkEnd w:id="14"/>
      <w:proofErr w:type="spellEnd"/>
    </w:p>
    <w:p w14:paraId="57236CC3" w14:textId="0EDDA064" w:rsidR="00F9495E" w:rsidRDefault="00F9495E" w:rsidP="00F9495E">
      <w:pPr>
        <w:spacing w:after="0"/>
        <w:ind w:right="-181"/>
      </w:pPr>
      <w:r>
        <w:rPr>
          <w:noProof/>
        </w:rPr>
        <mc:AlternateContent>
          <mc:Choice Requires="wpg">
            <w:drawing>
              <wp:inline distT="0" distB="0" distL="0" distR="0" wp14:anchorId="6CDAE675" wp14:editId="24C7F537">
                <wp:extent cx="6416421" cy="571500"/>
                <wp:effectExtent l="0" t="0" r="0" b="0"/>
                <wp:docPr id="14625" name="Group 14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421" cy="571500"/>
                          <a:chOff x="0" y="0"/>
                          <a:chExt cx="6416421" cy="571500"/>
                        </a:xfrm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75582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5071619" y="0"/>
                            <a:ext cx="817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5989066" y="0"/>
                            <a:ext cx="42062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411099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4030345" y="195072"/>
                            <a:ext cx="23860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"/>
                            <a:ext cx="26320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2599055" y="390144"/>
                            <a:ext cx="111874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389087" id="Group 14625" o:spid="_x0000_s1026" style="width:505.25pt;height:45pt;mso-position-horizontal-relative:char;mso-position-vertical-relative:line" coordsize="64164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">
                <v:shape id="Picture 1179" o:spid="_x0000_s1027" type="#_x0000_t75" style="position:absolute;width:4864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">
                  <v:imagedata r:id="rId246" o:title=""/>
                </v:shape>
                <v:shape id="Picture 1181" o:spid="_x0000_s1028" type="#_x0000_t75" style="position:absolute;left:47755;width:394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">
                  <v:imagedata r:id="rId44" o:title=""/>
                </v:shape>
                <v:shape id="Picture 1183" o:spid="_x0000_s1029" type="#_x0000_t75" style="position:absolute;left:50716;width:817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">
                  <v:imagedata r:id="rId247" o:title=""/>
                </v:shape>
                <v:shape id="Picture 1185" o:spid="_x0000_s1030" type="#_x0000_t75" style="position:absolute;left:59890;width:42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">
                  <v:imagedata r:id="rId248" o:title=""/>
                </v:shape>
                <v:shape id="Picture 1187" o:spid="_x0000_s1031" type="#_x0000_t75" style="position:absolute;top:1950;width:4110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">
                  <v:imagedata r:id="rId249" o:title=""/>
                </v:shape>
                <v:shape id="Picture 1189" o:spid="_x0000_s1032" type="#_x0000_t75" style="position:absolute;left:40303;top:1950;width:2386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">
                  <v:imagedata r:id="rId250" o:title=""/>
                </v:shape>
                <v:shape id="Picture 1191" o:spid="_x0000_s1033" type="#_x0000_t75" style="position:absolute;top:3901;width:2632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">
                  <v:imagedata r:id="rId251" o:title=""/>
                </v:shape>
                <v:shape id="Picture 1193" o:spid="_x0000_s1034" type="#_x0000_t75" style="position:absolute;left:25990;top:3901;width:1118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">
                  <v:imagedata r:id="rId252" o:title=""/>
                </v:shape>
                <w10:anchorlock/>
              </v:group>
            </w:pict>
          </mc:Fallback>
        </mc:AlternateContent>
      </w:r>
      <w:r>
        <w:br w:type="page"/>
      </w:r>
    </w:p>
    <w:p w14:paraId="4810BF56" w14:textId="71C69869" w:rsidR="00F9495E" w:rsidRDefault="00F9495E" w:rsidP="00F9495E">
      <w:pPr>
        <w:pStyle w:val="1"/>
        <w:rPr>
          <w:lang w:val="en-US"/>
        </w:rPr>
      </w:pPr>
      <w:bookmarkStart w:id="15" w:name="_Toc165542068"/>
      <w:r>
        <w:lastRenderedPageBreak/>
        <w:t xml:space="preserve">Установка системы </w:t>
      </w:r>
      <w:r>
        <w:rPr>
          <w:lang w:val="en-US"/>
        </w:rPr>
        <w:t>Solar DAG</w:t>
      </w:r>
      <w:bookmarkEnd w:id="15"/>
    </w:p>
    <w:p w14:paraId="6AD1EEF3" w14:textId="0CC78465" w:rsidR="00F9495E" w:rsidRPr="00F9495E" w:rsidRDefault="00F9495E" w:rsidP="00F9495E">
      <w:pPr>
        <w:pStyle w:val="21"/>
      </w:pPr>
      <w:bookmarkStart w:id="16" w:name="_Toc165542069"/>
      <w:r>
        <w:t xml:space="preserve">Установка сервера </w:t>
      </w:r>
      <w:r>
        <w:rPr>
          <w:lang w:val="en-US"/>
        </w:rPr>
        <w:t>Solar</w:t>
      </w:r>
      <w:r w:rsidRPr="00F9495E">
        <w:t xml:space="preserve"> </w:t>
      </w:r>
      <w:r>
        <w:rPr>
          <w:lang w:val="en-US"/>
        </w:rPr>
        <w:t>DAG</w:t>
      </w:r>
      <w:r w:rsidRPr="00F9495E">
        <w:t xml:space="preserve"> </w:t>
      </w:r>
      <w:r>
        <w:t xml:space="preserve">на </w:t>
      </w:r>
      <w:r>
        <w:rPr>
          <w:lang w:val="en-US"/>
        </w:rPr>
        <w:t>Debian</w:t>
      </w:r>
      <w:r w:rsidRPr="00F9495E">
        <w:t xml:space="preserve"> </w:t>
      </w:r>
      <w:r>
        <w:rPr>
          <w:lang w:val="en-US"/>
        </w:rPr>
        <w:t>like</w:t>
      </w:r>
      <w:bookmarkEnd w:id="16"/>
    </w:p>
    <w:p w14:paraId="051064DD" w14:textId="77777777" w:rsidR="00F9495E" w:rsidRDefault="00F9495E" w:rsidP="00F9495E">
      <w:pPr>
        <w:spacing w:after="139"/>
      </w:pPr>
      <w:r>
        <w:rPr>
          <w:noProof/>
        </w:rPr>
        <w:drawing>
          <wp:inline distT="0" distB="0" distL="0" distR="0" wp14:anchorId="54BD1364" wp14:editId="749DCAE0">
            <wp:extent cx="4045712" cy="181356"/>
            <wp:effectExtent l="0" t="0" r="0" b="0"/>
            <wp:docPr id="1223" name="Picture 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045712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149A" w14:textId="77777777" w:rsidR="00F9495E" w:rsidRDefault="00F9495E" w:rsidP="00F9495E">
      <w:pPr>
        <w:spacing w:after="267"/>
        <w:ind w:left="365" w:right="-101"/>
      </w:pPr>
      <w:r>
        <w:rPr>
          <w:noProof/>
        </w:rPr>
        <mc:AlternateContent>
          <mc:Choice Requires="wpg">
            <w:drawing>
              <wp:inline distT="0" distB="0" distL="0" distR="0" wp14:anchorId="647CF4A0" wp14:editId="28C184B4">
                <wp:extent cx="6133847" cy="571500"/>
                <wp:effectExtent l="0" t="0" r="0" b="0"/>
                <wp:docPr id="17349" name="Group 1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7" cy="571500"/>
                          <a:chOff x="0" y="0"/>
                          <a:chExt cx="6133847" cy="571500"/>
                        </a:xfrm>
                      </wpg:grpSpPr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6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Rectangle 1226"/>
                        <wps:cNvSpPr/>
                        <wps:spPr>
                          <a:xfrm>
                            <a:off x="7345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45AA1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344500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3599053" y="0"/>
                            <a:ext cx="140563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934458" y="0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298694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594350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774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Rectangle 1240"/>
                        <wps:cNvSpPr/>
                        <wps:spPr>
                          <a:xfrm>
                            <a:off x="103937" y="20077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CF09A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2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195072"/>
                            <a:ext cx="2844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" name="Picture 1246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935990" y="195072"/>
                            <a:ext cx="1143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012190" y="195072"/>
                            <a:ext cx="82478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812671" y="195072"/>
                            <a:ext cx="2331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018411" y="195072"/>
                            <a:ext cx="5316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524379" y="195072"/>
                            <a:ext cx="1584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652395" y="195072"/>
                            <a:ext cx="5298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3106801" y="195072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3172333" y="195072"/>
                            <a:ext cx="682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3769741" y="195072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3835273" y="195072"/>
                            <a:ext cx="4693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4237609" y="195072"/>
                            <a:ext cx="1143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4313809" y="195072"/>
                            <a:ext cx="2987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4588129" y="195072"/>
                            <a:ext cx="102207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5550154" y="195072"/>
                            <a:ext cx="5316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6005831" y="195072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390144"/>
                            <a:ext cx="70466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7CF4A0" id="Group 17349" o:spid="_x0000_s1093" style="width:483pt;height:45pt;mso-position-horizontal-relative:char;mso-position-vertical-relative:line" coordsize="61338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">
                <v:shape id="Picture 1225" o:spid="_x0000_s1094" type="#_x0000_t75" style="position:absolute;top:302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">
                  <v:imagedata r:id="rId274" o:title=""/>
                </v:shape>
                <v:rect id="Rectangle 1226" o:spid="_x0000_s1095" style="position:absolute;left:734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24245AA1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8" o:spid="_x0000_s1096" type="#_x0000_t75" style="position:absolute;left:2258;width:3445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">
                  <v:imagedata r:id="rId275" o:title=""/>
                </v:shape>
                <v:shape id="Picture 1230" o:spid="_x0000_s1097" type="#_x0000_t75" style="position:absolute;left:35990;width:1405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">
                  <v:imagedata r:id="rId276" o:title=""/>
                </v:shape>
                <v:shape id="Picture 1232" o:spid="_x0000_s1098" type="#_x0000_t75" style="position:absolute;left:49344;width:391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">
                  <v:imagedata r:id="rId51" o:title=""/>
                </v:shape>
                <v:shape id="Picture 1234" o:spid="_x0000_s1099" type="#_x0000_t75" style="position:absolute;left:52986;width:39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">
                  <v:imagedata r:id="rId44" o:title=""/>
                </v:shape>
                <v:shape id="Picture 1236" o:spid="_x0000_s1100" type="#_x0000_t75" style="position:absolute;left:55943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">
                  <v:imagedata r:id="rId277" o:title=""/>
                </v:shape>
                <v:shape id="Picture 1239" o:spid="_x0000_s1101" type="#_x0000_t75" style="position:absolute;top:2237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">
                  <v:imagedata r:id="rId278" o:title=""/>
                </v:shape>
                <v:rect id="Rectangle 1240" o:spid="_x0000_s1102" style="position:absolute;left:1039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<v:textbox inset="0,0,0,0">
                    <w:txbxContent>
                      <w:p w14:paraId="508CF09A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2" o:spid="_x0000_s1103" type="#_x0000_t75" style="position:absolute;left:2258;top:1950;width:579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">
                  <v:imagedata r:id="rId279" o:title=""/>
                </v:shape>
                <v:shape id="Picture 1244" o:spid="_x0000_s1104" type="#_x0000_t75" style="position:absolute;left:7226;top:1950;width:28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">
                  <v:imagedata r:id="rId280" o:title=""/>
                </v:shape>
                <v:shape id="Picture 1246" o:spid="_x0000_s1105" type="#_x0000_t75" style="position:absolute;left:9359;top:1950;width:114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">
                  <v:imagedata r:id="rId281" o:title=""/>
                </v:shape>
                <v:shape id="Picture 1248" o:spid="_x0000_s1106" type="#_x0000_t75" style="position:absolute;left:10121;top:1950;width:824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">
                  <v:imagedata r:id="rId282" o:title=""/>
                </v:shape>
                <v:shape id="Picture 1250" o:spid="_x0000_s1107" type="#_x0000_t75" style="position:absolute;left:18126;top:1950;width:233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">
                  <v:imagedata r:id="rId283" o:title=""/>
                </v:shape>
                <v:shape id="Picture 1252" o:spid="_x0000_s1108" type="#_x0000_t75" style="position:absolute;left:20184;top:1950;width:531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">
                  <v:imagedata r:id="rId284" o:title=""/>
                </v:shape>
                <v:shape id="Picture 1254" o:spid="_x0000_s1109" type="#_x0000_t75" style="position:absolute;left:25243;top:1950;width:158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">
                  <v:imagedata r:id="rId88" o:title=""/>
                </v:shape>
                <v:shape id="Picture 1256" o:spid="_x0000_s1110" type="#_x0000_t75" style="position:absolute;left:26523;top:1950;width:529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">
                  <v:imagedata r:id="rId285" o:title=""/>
                </v:shape>
                <v:shape id="Picture 1258" o:spid="_x0000_s1111" type="#_x0000_t75" style="position:absolute;left:31068;top:1950;width:131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">
                  <v:imagedata r:id="rId286" o:title=""/>
                </v:shape>
                <v:shape id="Picture 1260" o:spid="_x0000_s1112" type="#_x0000_t75" style="position:absolute;left:31723;top:1950;width:68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">
                  <v:imagedata r:id="rId287" o:title=""/>
                </v:shape>
                <v:shape id="Picture 1262" o:spid="_x0000_s1113" type="#_x0000_t75" style="position:absolute;left:37697;top:1950;width:13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">
                  <v:imagedata r:id="rId286" o:title=""/>
                </v:shape>
                <v:shape id="Picture 1264" o:spid="_x0000_s1114" type="#_x0000_t75" style="position:absolute;left:38352;top:1950;width:469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">
                  <v:imagedata r:id="rId288" o:title=""/>
                </v:shape>
                <v:shape id="Picture 1266" o:spid="_x0000_s1115" type="#_x0000_t75" style="position:absolute;left:42376;top:1950;width:114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">
                  <v:imagedata r:id="rId281" o:title=""/>
                </v:shape>
                <v:shape id="Picture 1268" o:spid="_x0000_s1116" type="#_x0000_t75" style="position:absolute;left:43138;top:1950;width:298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">
                  <v:imagedata r:id="rId289" o:title=""/>
                </v:shape>
                <v:shape id="Picture 1270" o:spid="_x0000_s1117" type="#_x0000_t75" style="position:absolute;left:45881;top:1950;width:1022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">
                  <v:imagedata r:id="rId290" o:title=""/>
                </v:shape>
                <v:shape id="Picture 1272" o:spid="_x0000_s1118" type="#_x0000_t75" style="position:absolute;left:55501;top:1950;width:531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">
                  <v:imagedata r:id="rId291" o:title=""/>
                </v:shape>
                <v:shape id="Picture 1274" o:spid="_x0000_s1119" type="#_x0000_t75" style="position:absolute;left:60058;top:1950;width:128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">
                  <v:imagedata r:id="rId292" o:title=""/>
                </v:shape>
                <v:shape id="Picture 1277" o:spid="_x0000_s1120" type="#_x0000_t75" style="position:absolute;left:2258;top:3901;width:704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">
                  <v:imagedata r:id="rId293" o:title=""/>
                </v:shape>
                <w10:anchorlock/>
              </v:group>
            </w:pict>
          </mc:Fallback>
        </mc:AlternateContent>
      </w:r>
    </w:p>
    <w:p w14:paraId="74F53920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3898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dpkg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-query -l docker\* | grep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ii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dpkg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-query -l docker-compose-plugin | grep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ii </w:t>
      </w:r>
    </w:p>
    <w:p w14:paraId="7E9D7104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230CBA6B" wp14:editId="3A586A39">
                <wp:extent cx="4877537" cy="181356"/>
                <wp:effectExtent l="0" t="0" r="0" b="0"/>
                <wp:docPr id="17293" name="Group 17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537" cy="181356"/>
                          <a:chOff x="0" y="0"/>
                          <a:chExt cx="4877537" cy="181356"/>
                        </a:xfrm>
                      </wpg:grpSpPr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Rectangle 1313"/>
                        <wps:cNvSpPr/>
                        <wps:spPr>
                          <a:xfrm>
                            <a:off x="103937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25C7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323329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3422269" y="0"/>
                            <a:ext cx="39052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3772789" y="0"/>
                            <a:ext cx="1005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3823081" y="0"/>
                            <a:ext cx="301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074541" y="0"/>
                            <a:ext cx="8029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4804918" y="0"/>
                            <a:ext cx="5486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0CBA6B" id="Group 17293" o:spid="_x0000_s1121" style="width:384.05pt;height:14.3pt;mso-position-horizontal-relative:char;mso-position-vertical-relative:line" coordsize="48775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">
                <v:shape id="Picture 1312" o:spid="_x0000_s1122" type="#_x0000_t75" style="position:absolute;top:287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">
                  <v:imagedata r:id="rId301" o:title=""/>
                </v:shape>
                <v:rect id="Rectangle 1313" o:spid="_x0000_s1123" style="position:absolute;left:1039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f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B4XDX8MAAADdAAAADwAA&#10;AAAAAAAAAAAAAAAHAgAAZHJzL2Rvd25yZXYueG1sUEsFBgAAAAADAAMAtwAAAPcCAAAAAA==&#10;" filled="f" stroked="f">
                  <v:textbox inset="0,0,0,0">
                    <w:txbxContent>
                      <w:p w14:paraId="29F925C7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5" o:spid="_x0000_s1124" type="#_x0000_t75" style="position:absolute;left:2243;width:3233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">
                  <v:imagedata r:id="rId302" o:title=""/>
                </v:shape>
                <v:shape id="Picture 1317" o:spid="_x0000_s1125" type="#_x0000_t75" style="position:absolute;left:34222;width:390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">
                  <v:imagedata r:id="rId303" o:title=""/>
                </v:shape>
                <v:shape id="Picture 1319" o:spid="_x0000_s1126" type="#_x0000_t75" style="position:absolute;left:37727;width:10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">
                  <v:imagedata r:id="rId304" o:title=""/>
                </v:shape>
                <v:shape id="Picture 1321" o:spid="_x0000_s1127" type="#_x0000_t75" style="position:absolute;left:38230;width:30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">
                  <v:imagedata r:id="rId305" o:title=""/>
                </v:shape>
                <v:shape id="Picture 1323" o:spid="_x0000_s1128" type="#_x0000_t75" style="position:absolute;left:40745;width:803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">
                  <v:imagedata r:id="rId306" o:title=""/>
                </v:shape>
                <v:shape id="Picture 1325" o:spid="_x0000_s1129" type="#_x0000_t75" style="position:absolute;left:48049;width:5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">
                  <v:imagedata r:id="rId307" o:title=""/>
                </v:shape>
                <w10:anchorlock/>
              </v:group>
            </w:pict>
          </mc:Fallback>
        </mc:AlternateContent>
      </w:r>
    </w:p>
    <w:p w14:paraId="790591F9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apt-get install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ce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ce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-cli containerd.io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buildx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-plugin docker-compose-plugin </w:t>
      </w:r>
    </w:p>
    <w:p w14:paraId="65BDF078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6CEFCDE4" wp14:editId="46BAA514">
                <wp:extent cx="3905885" cy="181356"/>
                <wp:effectExtent l="0" t="0" r="0" b="0"/>
                <wp:docPr id="17294" name="Group 1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885" cy="181356"/>
                          <a:chOff x="0" y="0"/>
                          <a:chExt cx="3905885" cy="181356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Rectangle 1355"/>
                        <wps:cNvSpPr/>
                        <wps:spPr>
                          <a:xfrm>
                            <a:off x="105461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917C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7365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620522" y="0"/>
                            <a:ext cx="4996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86866" y="0"/>
                            <a:ext cx="1310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2324735" y="0"/>
                            <a:ext cx="2418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2506091" y="0"/>
                            <a:ext cx="609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2536571" y="0"/>
                            <a:ext cx="23088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2728595" y="0"/>
                            <a:ext cx="85620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3513709" y="0"/>
                            <a:ext cx="392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807841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EFCDE4" id="Group 17294" o:spid="_x0000_s1130" style="width:307.55pt;height:14.3pt;mso-position-horizontal-relative:char;mso-position-vertical-relative:line" coordsize="3905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">
                <v:shape id="Picture 1354" o:spid="_x0000_s1131" type="#_x0000_t75" style="position:absolute;top:298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">
                  <v:imagedata r:id="rId317" o:title=""/>
                </v:shape>
                <v:rect id="Rectangle 1355" o:spid="_x0000_s1132" style="position:absolute;left:1054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14:paraId="4BD917C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7" o:spid="_x0000_s1133" type="#_x0000_t75" style="position:absolute;left:2258;width:47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">
                  <v:imagedata r:id="rId318" o:title=""/>
                </v:shape>
                <v:shape id="Picture 1359" o:spid="_x0000_s1134" type="#_x0000_t75" style="position:absolute;left:6205;width:49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">
                  <v:imagedata r:id="rId319" o:title=""/>
                </v:shape>
                <v:shape id="Picture 1361" o:spid="_x0000_s1135" type="#_x0000_t75" style="position:absolute;left:10868;width:131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">
                  <v:imagedata r:id="rId320" o:title=""/>
                </v:shape>
                <v:shape id="Picture 1363" o:spid="_x0000_s1136" type="#_x0000_t75" style="position:absolute;left:23247;width:24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">
                  <v:imagedata r:id="rId321" o:title=""/>
                </v:shape>
                <v:shape id="Picture 1365" o:spid="_x0000_s1137" type="#_x0000_t75" style="position:absolute;left:25060;width:6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">
                  <v:imagedata r:id="rId322" o:title=""/>
                </v:shape>
                <v:shape id="Picture 1367" o:spid="_x0000_s1138" type="#_x0000_t75" style="position:absolute;left:25365;width:23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">
                  <v:imagedata r:id="rId323" o:title=""/>
                </v:shape>
                <v:shape id="Picture 1369" o:spid="_x0000_s1139" type="#_x0000_t75" style="position:absolute;left:27285;width:85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">
                  <v:imagedata r:id="rId324" o:title=""/>
                </v:shape>
                <v:shape id="Picture 1371" o:spid="_x0000_s1140" type="#_x0000_t75" style="position:absolute;left:35137;width:392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">
                  <v:imagedata r:id="rId325" o:title=""/>
                </v:shape>
                <v:shape id="Picture 1373" o:spid="_x0000_s1141" type="#_x0000_t75" style="position:absolute;left:38078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42BF24E7" w14:textId="77777777" w:rsidR="00F9495E" w:rsidRPr="00741F91" w:rsidRDefault="00F9495E" w:rsidP="00F9495E">
      <w:pPr>
        <w:shd w:val="clear" w:color="auto" w:fill="F0F0F0"/>
        <w:spacing w:after="3" w:line="474" w:lineRule="auto"/>
        <w:ind w:left="259" w:right="1618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mkdir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tar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xzf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docker-release-1.0.tar.gz -C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--strip-components 1 </w:t>
      </w:r>
    </w:p>
    <w:p w14:paraId="39F78EAE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015BD6D9" wp14:editId="3B4DE97F">
                <wp:extent cx="5501894" cy="181356"/>
                <wp:effectExtent l="0" t="0" r="0" b="0"/>
                <wp:docPr id="17358" name="Group 17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894" cy="181356"/>
                          <a:chOff x="0" y="0"/>
                          <a:chExt cx="5501894" cy="181356"/>
                        </a:xfrm>
                      </wpg:grpSpPr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3" name="Rectangle 1403"/>
                        <wps:cNvSpPr/>
                        <wps:spPr>
                          <a:xfrm>
                            <a:off x="105461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463AE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0334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823214" y="0"/>
                            <a:ext cx="9916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744091" y="0"/>
                            <a:ext cx="69780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2402459" y="0"/>
                            <a:ext cx="262267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4954270" y="0"/>
                            <a:ext cx="54762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423662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BD6D9" id="Group 17358" o:spid="_x0000_s1142" style="width:433.2pt;height:14.3pt;mso-position-horizontal-relative:char;mso-position-vertical-relative:line" coordsize="5501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">
                <v:shape id="Picture 1402" o:spid="_x0000_s1143" type="#_x0000_t75" style="position:absolute;top:298;width:1013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">
                  <v:imagedata r:id="rId333" o:title=""/>
                </v:shape>
                <v:rect id="Rectangle 1403" o:spid="_x0000_s1144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262463AE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5" o:spid="_x0000_s1145" type="#_x0000_t75" style="position:absolute;left:2243;width:49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">
                  <v:imagedata r:id="rId334" o:title=""/>
                </v:shape>
                <v:shape id="Picture 1407" o:spid="_x0000_s1146" type="#_x0000_t75" style="position:absolute;left:6403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">
                  <v:imagedata r:id="rId335" o:title=""/>
                </v:shape>
                <v:shape id="Picture 1409" o:spid="_x0000_s1147" type="#_x0000_t75" style="position:absolute;left:8232;width:991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">
                  <v:imagedata r:id="rId336" o:title=""/>
                </v:shape>
                <v:shape id="Picture 1411" o:spid="_x0000_s1148" type="#_x0000_t75" style="position:absolute;left:17440;width:697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">
                  <v:imagedata r:id="rId337" o:title=""/>
                </v:shape>
                <v:shape id="Picture 1413" o:spid="_x0000_s1149" type="#_x0000_t75" style="position:absolute;left:24024;width:2622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">
                  <v:imagedata r:id="rId338" o:title=""/>
                </v:shape>
                <v:shape id="Picture 1415" o:spid="_x0000_s1150" type="#_x0000_t75" style="position:absolute;left:49542;width:54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">
                  <v:imagedata r:id="rId339" o:title=""/>
                </v:shape>
                <v:shape id="Picture 1417" o:spid="_x0000_s1151" type="#_x0000_t75" style="position:absolute;left:54236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69297E1A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ls -1 *.tar.gz |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xargs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--no-run-if-empty -L 1 docker load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</w:p>
    <w:p w14:paraId="77D7A3ED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37037C7D" wp14:editId="1BCB9410">
                <wp:extent cx="3154807" cy="181356"/>
                <wp:effectExtent l="0" t="0" r="0" b="0"/>
                <wp:docPr id="17359" name="Group 17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807" cy="181356"/>
                          <a:chOff x="0" y="0"/>
                          <a:chExt cx="3154807" cy="181356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1"/>
                            <a:ext cx="105918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Rectangle 1442"/>
                        <wps:cNvSpPr/>
                        <wps:spPr>
                          <a:xfrm>
                            <a:off x="108509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4AC0D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9560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638810" y="0"/>
                            <a:ext cx="3714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974090" y="0"/>
                            <a:ext cx="218071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037C7D" id="Group 17359" o:spid="_x0000_s1152" style="width:248.4pt;height:14.3pt;mso-position-horizontal-relative:char;mso-position-vertical-relative:line" coordsize="3154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">
                <v:shape id="Picture 1441" o:spid="_x0000_s1153" type="#_x0000_t75" style="position:absolute;top:283;width:1059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">
                  <v:imagedata r:id="rId344" o:title=""/>
                </v:shape>
                <v:rect id="Rectangle 1442" o:spid="_x0000_s1154" style="position:absolute;left:1085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14:paraId="6A54AC0D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4" o:spid="_x0000_s1155" type="#_x0000_t75" style="position:absolute;left:2258;width:495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">
                  <v:imagedata r:id="rId345" o:title=""/>
                </v:shape>
                <v:shape id="Picture 1446" o:spid="_x0000_s1156" type="#_x0000_t75" style="position:absolute;left:6388;width:371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">
                  <v:imagedata r:id="rId346" o:title=""/>
                </v:shape>
                <v:shape id="Picture 1448" o:spid="_x0000_s1157" type="#_x0000_t75" style="position:absolute;left:9740;width:2180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">
                  <v:imagedata r:id="rId347" o:title=""/>
                </v:shape>
                <w10:anchorlock/>
              </v:group>
            </w:pict>
          </mc:Fallback>
        </mc:AlternateContent>
      </w:r>
    </w:p>
    <w:p w14:paraId="26B8BE4D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BFBFCAE" wp14:editId="3D199B5E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51816" cy="76200"/>
            <wp:effectExtent l="0" t="0" r="0" b="0"/>
            <wp:wrapTopAndBottom/>
            <wp:docPr id="18168" name="Picture 18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" name="Picture 18168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images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1869458D" w14:textId="675EDF16" w:rsidR="00F9495E" w:rsidRDefault="00F9495E" w:rsidP="00F9495E">
      <w:pPr>
        <w:spacing w:after="259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1A6A3E3E" wp14:editId="78E282DF">
                <wp:extent cx="3156458" cy="181356"/>
                <wp:effectExtent l="0" t="0" r="0" b="0"/>
                <wp:docPr id="17360" name="Group 17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458" cy="181356"/>
                          <a:chOff x="0" y="0"/>
                          <a:chExt cx="3156458" cy="181356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1"/>
                            <a:ext cx="96774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" name="Rectangle 1455"/>
                        <wps:cNvSpPr/>
                        <wps:spPr>
                          <a:xfrm>
                            <a:off x="99365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33908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7381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3382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826262" y="0"/>
                            <a:ext cx="1577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931418" y="0"/>
                            <a:ext cx="6395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500251" y="0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620647" y="0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1722755" y="0"/>
                            <a:ext cx="14337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3080893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A3E3E" id="Group 17360" o:spid="_x0000_s1158" style="width:248.55pt;height:14.3pt;mso-position-horizontal-relative:char;mso-position-vertical-relative:line" coordsize="3156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">
                <v:shape id="Picture 1454" o:spid="_x0000_s1159" type="#_x0000_t75" style="position:absolute;top:295;width:96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">
                  <v:imagedata r:id="rId356" o:title=""/>
                </v:shape>
                <v:rect id="Rectangle 1455" o:spid="_x0000_s1160" style="position:absolute;left:993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77133908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7" o:spid="_x0000_s1161" type="#_x0000_t75" style="position:absolute;left:2273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">
                  <v:imagedata r:id="rId334" o:title=""/>
                </v:shape>
                <v:shape id="Picture 1459" o:spid="_x0000_s1162" type="#_x0000_t75" style="position:absolute;left:6433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">
                  <v:imagedata r:id="rId335" o:title=""/>
                </v:shape>
                <v:shape id="Picture 1461" o:spid="_x0000_s1163" type="#_x0000_t75" style="position:absolute;left:8262;width:15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">
                  <v:imagedata r:id="rId357" o:title=""/>
                </v:shape>
                <v:shape id="Picture 1463" o:spid="_x0000_s1164" type="#_x0000_t75" style="position:absolute;left:9314;width:639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">
                  <v:imagedata r:id="rId358" o:title=""/>
                </v:shape>
                <v:shape id="Picture 1465" o:spid="_x0000_s1165" type="#_x0000_t75" style="position:absolute;left:15002;width:16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">
                  <v:imagedata r:id="rId359" o:title=""/>
                </v:shape>
                <v:shape id="Picture 1467" o:spid="_x0000_s1166" type="#_x0000_t75" style="position:absolute;left:16206;width:12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">
                  <v:imagedata r:id="rId360" o:title=""/>
                </v:shape>
                <v:shape id="Picture 1469" o:spid="_x0000_s1167" type="#_x0000_t75" style="position:absolute;left:17227;width:143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">
                  <v:imagedata r:id="rId361" o:title=""/>
                </v:shape>
                <v:shape id="Picture 1471" o:spid="_x0000_s1168" type="#_x0000_t75" style="position:absolute;left:30808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">
                  <v:imagedata r:id="rId362" o:title=""/>
                </v:shape>
                <w10:anchorlock/>
              </v:group>
            </w:pict>
          </mc:Fallback>
        </mc:AlternateContent>
      </w:r>
    </w:p>
    <w:p w14:paraId="199DE0D5" w14:textId="34E9AC4C" w:rsidR="00F9495E" w:rsidRDefault="00F9495E" w:rsidP="00F9495E">
      <w:pPr>
        <w:pStyle w:val="21"/>
      </w:pPr>
      <w:bookmarkStart w:id="17" w:name="_Toc165542070"/>
      <w:r>
        <w:t xml:space="preserve">Установка сервера </w:t>
      </w:r>
      <w:r>
        <w:rPr>
          <w:lang w:val="en-US"/>
        </w:rPr>
        <w:t>Solar</w:t>
      </w:r>
      <w:r w:rsidRPr="00F9495E">
        <w:t xml:space="preserve"> </w:t>
      </w:r>
      <w:r>
        <w:rPr>
          <w:lang w:val="en-US"/>
        </w:rPr>
        <w:t>DAG</w:t>
      </w:r>
      <w:r w:rsidRPr="00F9495E">
        <w:t xml:space="preserve"> </w:t>
      </w:r>
      <w:r>
        <w:t xml:space="preserve">на </w:t>
      </w:r>
      <w:r>
        <w:rPr>
          <w:lang w:val="en-US"/>
        </w:rPr>
        <w:t>Yum</w:t>
      </w:r>
      <w:r w:rsidRPr="00F9495E">
        <w:t xml:space="preserve"> </w:t>
      </w:r>
      <w:r>
        <w:rPr>
          <w:lang w:val="en-US"/>
        </w:rPr>
        <w:t>like</w:t>
      </w:r>
      <w:bookmarkEnd w:id="17"/>
    </w:p>
    <w:p w14:paraId="58C6FE1B" w14:textId="77777777" w:rsidR="00F9495E" w:rsidRDefault="00F9495E" w:rsidP="00F9495E">
      <w:pPr>
        <w:spacing w:after="139"/>
      </w:pPr>
      <w:r>
        <w:rPr>
          <w:noProof/>
        </w:rPr>
        <w:drawing>
          <wp:inline distT="0" distB="0" distL="0" distR="0" wp14:anchorId="4443FC6E" wp14:editId="7F37DE0D">
            <wp:extent cx="4045712" cy="181356"/>
            <wp:effectExtent l="0" t="0" r="0" b="0"/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045712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2A86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1D4E9914" wp14:editId="6B534D95">
                <wp:extent cx="5692902" cy="376428"/>
                <wp:effectExtent l="0" t="0" r="0" b="0"/>
                <wp:docPr id="17364" name="Group 17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902" cy="376428"/>
                          <a:chOff x="0" y="0"/>
                          <a:chExt cx="5692902" cy="376428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1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Rectangle 1481"/>
                        <wps:cNvSpPr/>
                        <wps:spPr>
                          <a:xfrm>
                            <a:off x="73457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AA30E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076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551942" y="0"/>
                            <a:ext cx="3068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820166" y="0"/>
                            <a:ext cx="29996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3748405" y="0"/>
                            <a:ext cx="2824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3998341" y="0"/>
                            <a:ext cx="59043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4514977" y="0"/>
                            <a:ext cx="2103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Picture 1495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4693666" y="0"/>
                            <a:ext cx="321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934458" y="0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298694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594350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38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Rectangle 1505"/>
                        <wps:cNvSpPr/>
                        <wps:spPr>
                          <a:xfrm>
                            <a:off x="103937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D62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2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195072"/>
                            <a:ext cx="2844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935990" y="195072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999998" y="195072"/>
                            <a:ext cx="92304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884299" y="195072"/>
                            <a:ext cx="2331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2077847" y="195072"/>
                            <a:ext cx="5643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2571623" y="195072"/>
                            <a:ext cx="1760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688971" y="195072"/>
                            <a:ext cx="5298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3143377" y="195072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3208909" y="195072"/>
                            <a:ext cx="682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3806317" y="195072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3871849" y="195072"/>
                            <a:ext cx="4693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274185" y="195072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4E9914" id="Group 17364" o:spid="_x0000_s1169" style="width:448.25pt;height:29.65pt;mso-position-horizontal-relative:char;mso-position-vertical-relative:line" coordsize="56929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">
                <v:shape id="Picture 1480" o:spid="_x0000_s1170" type="#_x0000_t75" style="position:absolute;top:295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">
                  <v:imagedata r:id="rId274" o:title=""/>
                </v:shape>
                <v:rect id="Rectangle 1481" o:spid="_x0000_s1171" style="position:absolute;left:73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14:paraId="2B2AA30E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3" o:spid="_x0000_s1172" type="#_x0000_t75" style="position:absolute;left:2258;width:40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">
                  <v:imagedata r:id="rId374" o:title=""/>
                </v:shape>
                <v:shape id="Picture 1485" o:spid="_x0000_s1173" type="#_x0000_t75" style="position:absolute;left:5519;width:306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">
                  <v:imagedata r:id="rId375" o:title=""/>
                </v:shape>
                <v:shape id="Picture 1487" o:spid="_x0000_s1174" type="#_x0000_t75" style="position:absolute;left:8201;width:299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">
                  <v:imagedata r:id="rId376" o:title=""/>
                </v:shape>
                <v:shape id="Picture 1489" o:spid="_x0000_s1175" type="#_x0000_t75" style="position:absolute;left:37484;width:282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">
                  <v:imagedata r:id="rId377" o:title=""/>
                </v:shape>
                <v:shape id="Picture 1491" o:spid="_x0000_s1176" type="#_x0000_t75" style="position:absolute;left:39983;width:590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">
                  <v:imagedata r:id="rId378" o:title=""/>
                </v:shape>
                <v:shape id="Picture 1493" o:spid="_x0000_s1177" type="#_x0000_t75" style="position:absolute;left:45149;width:210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">
                  <v:imagedata r:id="rId379" o:title=""/>
                </v:shape>
                <v:shape id="Picture 1495" o:spid="_x0000_s1178" type="#_x0000_t75" style="position:absolute;left:46936;width:321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">
                  <v:imagedata r:id="rId380" o:title=""/>
                </v:shape>
                <v:shape id="Picture 1497" o:spid="_x0000_s1179" type="#_x0000_t75" style="position:absolute;left:49344;width:391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">
                  <v:imagedata r:id="rId51" o:title=""/>
                </v:shape>
                <v:shape id="Picture 1499" o:spid="_x0000_s1180" type="#_x0000_t75" style="position:absolute;left:52986;width:39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">
                  <v:imagedata r:id="rId44" o:title=""/>
                </v:shape>
                <v:shape id="Picture 1501" o:spid="_x0000_s1181" type="#_x0000_t75" style="position:absolute;left:55943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">
                  <v:imagedata r:id="rId277" o:title=""/>
                </v:shape>
                <v:shape id="Picture 1504" o:spid="_x0000_s1182" type="#_x0000_t75" style="position:absolute;top:2231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">
                  <v:imagedata r:id="rId381" o:title=""/>
                </v:shape>
                <v:rect id="Rectangle 1505" o:spid="_x0000_s1183" style="position:absolute;left:1039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14:paraId="1E33D62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07" o:spid="_x0000_s1184" type="#_x0000_t75" style="position:absolute;left:2258;top:1950;width:579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">
                  <v:imagedata r:id="rId279" o:title=""/>
                </v:shape>
                <v:shape id="Picture 1509" o:spid="_x0000_s1185" type="#_x0000_t75" style="position:absolute;left:7226;top:1950;width:28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">
                  <v:imagedata r:id="rId280" o:title=""/>
                </v:shape>
                <v:shape id="Picture 1511" o:spid="_x0000_s1186" type="#_x0000_t75" style="position:absolute;left:9359;top:1950;width:51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">
                  <v:imagedata r:id="rId180" o:title=""/>
                </v:shape>
                <v:shape id="Picture 1513" o:spid="_x0000_s1187" type="#_x0000_t75" style="position:absolute;left:9999;top:1950;width:923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">
                  <v:imagedata r:id="rId382" o:title=""/>
                </v:shape>
                <v:shape id="Picture 1515" o:spid="_x0000_s1188" type="#_x0000_t75" style="position:absolute;left:18842;top:1950;width:233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">
                  <v:imagedata r:id="rId283" o:title=""/>
                </v:shape>
                <v:shape id="Picture 1517" o:spid="_x0000_s1189" type="#_x0000_t75" style="position:absolute;left:20778;top:1950;width:564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">
                  <v:imagedata r:id="rId383" o:title=""/>
                </v:shape>
                <v:shape id="Picture 1519" o:spid="_x0000_s1190" type="#_x0000_t75" style="position:absolute;left:25716;top:1950;width:176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">
                  <v:imagedata r:id="rId384" o:title=""/>
                </v:shape>
                <v:shape id="Picture 1521" o:spid="_x0000_s1191" type="#_x0000_t75" style="position:absolute;left:26889;top:1950;width:529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">
                  <v:imagedata r:id="rId285" o:title=""/>
                </v:shape>
                <v:shape id="Picture 1523" o:spid="_x0000_s1192" type="#_x0000_t75" style="position:absolute;left:31433;top:1950;width:13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">
                  <v:imagedata r:id="rId286" o:title=""/>
                </v:shape>
                <v:shape id="Picture 1525" o:spid="_x0000_s1193" type="#_x0000_t75" style="position:absolute;left:32089;top:1950;width:68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">
                  <v:imagedata r:id="rId287" o:title=""/>
                </v:shape>
                <v:shape id="Picture 1527" o:spid="_x0000_s1194" type="#_x0000_t75" style="position:absolute;left:38063;top:1950;width:131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">
                  <v:imagedata r:id="rId286" o:title=""/>
                </v:shape>
                <v:shape id="Picture 1529" o:spid="_x0000_s1195" type="#_x0000_t75" style="position:absolute;left:38718;top:1950;width:469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">
                  <v:imagedata r:id="rId288" o:title=""/>
                </v:shape>
                <v:shape id="Picture 1531" o:spid="_x0000_s1196" type="#_x0000_t75" style="position:absolute;left:42741;top:1950;width:48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11DF32EB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437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yum -q list installed | grep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docker\* yum -q list installed docker-compose-plugin </w:t>
      </w:r>
    </w:p>
    <w:p w14:paraId="3AB12BDA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75D44B9B" wp14:editId="6C656A86">
                <wp:extent cx="4904740" cy="376809"/>
                <wp:effectExtent l="0" t="0" r="0" b="0"/>
                <wp:docPr id="17296" name="Group 1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376809"/>
                          <a:chOff x="0" y="0"/>
                          <a:chExt cx="4904740" cy="376809"/>
                        </a:xfrm>
                      </wpg:grpSpPr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8067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8" name="Rectangle 1558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86829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32706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3423793" y="0"/>
                            <a:ext cx="46761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3824605" y="0"/>
                            <a:ext cx="301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076065" y="0"/>
                            <a:ext cx="8029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4806442" y="0"/>
                            <a:ext cx="9829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663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Rectangle 1572"/>
                        <wps:cNvSpPr/>
                        <wps:spPr>
                          <a:xfrm>
                            <a:off x="105461" y="20115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DB5B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452"/>
                            <a:ext cx="16496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1800479" y="195452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1907159" y="195452"/>
                            <a:ext cx="62407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2480183" y="195452"/>
                            <a:ext cx="158242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D44B9B" id="Group 17296" o:spid="_x0000_s1197" style="width:386.2pt;height:29.65pt;mso-position-horizontal-relative:char;mso-position-vertical-relative:line" coordsize="49047,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">
                <v:shape id="Picture 1557" o:spid="_x0000_s1198" type="#_x0000_t75" style="position:absolute;left:15;top:280;width:1013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">
                  <v:imagedata r:id="rId301" o:title=""/>
                </v:shape>
                <v:rect id="Rectangle 1558" o:spid="_x0000_s1199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14:paraId="3C286829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60" o:spid="_x0000_s1200" type="#_x0000_t75" style="position:absolute;left:2258;width:327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">
                  <v:imagedata r:id="rId392" o:title=""/>
                </v:shape>
                <v:shape id="Picture 1562" o:spid="_x0000_s1201" type="#_x0000_t75" style="position:absolute;left:34237;width:46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">
                  <v:imagedata r:id="rId393" o:title=""/>
                </v:shape>
                <v:shape id="Picture 1564" o:spid="_x0000_s1202" type="#_x0000_t75" style="position:absolute;left:38246;width:301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">
                  <v:imagedata r:id="rId305" o:title=""/>
                </v:shape>
                <v:shape id="Picture 1566" o:spid="_x0000_s1203" type="#_x0000_t75" style="position:absolute;left:40760;width:803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">
                  <v:imagedata r:id="rId306" o:title=""/>
                </v:shape>
                <v:shape id="Picture 1568" o:spid="_x0000_s1204" type="#_x0000_t75" style="position:absolute;left:48064;width:98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">
                  <v:imagedata r:id="rId394" o:title=""/>
                </v:shape>
                <v:shape id="Picture 1571" o:spid="_x0000_s1205" type="#_x0000_t75" style="position:absolute;top:2246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">
                  <v:imagedata r:id="rId317" o:title=""/>
                </v:shape>
                <v:rect id="Rectangle 1572" o:spid="_x0000_s1206" style="position:absolute;left:1054;top:201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14:paraId="69EEDB5B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4" o:spid="_x0000_s1207" type="#_x0000_t75" style="position:absolute;left:2258;top:1954;width:1649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">
                  <v:imagedata r:id="rId395" o:title=""/>
                </v:shape>
                <v:shape id="Picture 1576" o:spid="_x0000_s1208" type="#_x0000_t75" style="position:absolute;left:18004;top:1954;width:137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">
                  <v:imagedata r:id="rId396" o:title=""/>
                </v:shape>
                <v:shape id="Picture 1578" o:spid="_x0000_s1209" type="#_x0000_t75" style="position:absolute;left:19071;top:1954;width:624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">
                  <v:imagedata r:id="rId397" o:title=""/>
                </v:shape>
                <v:shape id="Picture 1580" o:spid="_x0000_s1210" type="#_x0000_t75" style="position:absolute;left:24801;top:1954;width:1582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">
                  <v:imagedata r:id="rId398" o:title=""/>
                </v:shape>
                <w10:anchorlock/>
              </v:group>
            </w:pict>
          </mc:Fallback>
        </mc:AlternateContent>
      </w:r>
    </w:p>
    <w:p w14:paraId="39EC12CD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yum -y remove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podman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podman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-docker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podman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-plugins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buildah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container-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selinux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containers-common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criu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fuse-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overlayfs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fuse3 fuse3-libs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libnet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libslirp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runc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slirp4netns </w:t>
      </w:r>
    </w:p>
    <w:p w14:paraId="309A1CB0" w14:textId="77777777" w:rsidR="00F9495E" w:rsidRDefault="00F9495E" w:rsidP="00F9495E">
      <w:pPr>
        <w:spacing w:after="264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09B48235" wp14:editId="6CF3D18A">
                <wp:extent cx="3709543" cy="181356"/>
                <wp:effectExtent l="0" t="0" r="0" b="0"/>
                <wp:docPr id="17297" name="Group 17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543" cy="181356"/>
                          <a:chOff x="0" y="0"/>
                          <a:chExt cx="3709543" cy="181356"/>
                        </a:xfrm>
                      </wpg:grpSpPr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11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" name="Rectangle 1609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19503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73380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876554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983234" y="0"/>
                            <a:ext cx="60620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1529207" y="0"/>
                            <a:ext cx="64684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2111375" y="0"/>
                            <a:ext cx="4302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2480183" y="0"/>
                            <a:ext cx="6165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3019679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3126613" y="0"/>
                            <a:ext cx="5829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644773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B48235" id="Group 17297" o:spid="_x0000_s1211" style="width:292.1pt;height:14.3pt;mso-position-horizontal-relative:char;mso-position-vertical-relative:line" coordsize="37095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">
                <v:shape id="Picture 1608" o:spid="_x0000_s1212" type="#_x0000_t75" style="position:absolute;top:292;width:1013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">
                  <v:imagedata r:id="rId333" o:title=""/>
                </v:shape>
                <v:rect id="Rectangle 1609" o:spid="_x0000_s1213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Hs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" filled="f" stroked="f">
                  <v:textbox inset="0,0,0,0">
                    <w:txbxContent>
                      <w:p w14:paraId="4FE19503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1" o:spid="_x0000_s1214" type="#_x0000_t75" style="position:absolute;left:2243;width:733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">
                  <v:imagedata r:id="rId405" o:title=""/>
                </v:shape>
                <v:shape id="Picture 1613" o:spid="_x0000_s1215" type="#_x0000_t75" style="position:absolute;left:8765;width:13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">
                  <v:imagedata r:id="rId396" o:title=""/>
                </v:shape>
                <v:shape id="Picture 1615" o:spid="_x0000_s1216" type="#_x0000_t75" style="position:absolute;left:9832;width:606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">
                  <v:imagedata r:id="rId406" o:title=""/>
                </v:shape>
                <v:shape id="Picture 1617" o:spid="_x0000_s1217" type="#_x0000_t75" style="position:absolute;left:15292;width:646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">
                  <v:imagedata r:id="rId407" o:title=""/>
                </v:shape>
                <v:shape id="Picture 1619" o:spid="_x0000_s1218" type="#_x0000_t75" style="position:absolute;left:21113;width:430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">
                  <v:imagedata r:id="rId408" o:title=""/>
                </v:shape>
                <v:shape id="Picture 1621" o:spid="_x0000_s1219" type="#_x0000_t75" style="position:absolute;left:24801;width:616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">
                  <v:imagedata r:id="rId409" o:title=""/>
                </v:shape>
                <v:shape id="Picture 1623" o:spid="_x0000_s1220" type="#_x0000_t75" style="position:absolute;left:30196;width:13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">
                  <v:imagedata r:id="rId396" o:title=""/>
                </v:shape>
                <v:shape id="Picture 1625" o:spid="_x0000_s1221" type="#_x0000_t75" style="position:absolute;left:31266;width:582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">
                  <v:imagedata r:id="rId410" o:title=""/>
                </v:shape>
                <v:shape id="Picture 1627" o:spid="_x0000_s1222" type="#_x0000_t75" style="position:absolute;left:36447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234B5A17" w14:textId="77777777" w:rsidR="00F9495E" w:rsidRPr="00741F91" w:rsidRDefault="00F9495E" w:rsidP="00F9495E">
      <w:pPr>
        <w:shd w:val="clear" w:color="auto" w:fill="F0F0F0"/>
        <w:spacing w:after="3" w:line="473" w:lineRule="auto"/>
        <w:ind w:left="259" w:right="5579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lastRenderedPageBreak/>
        <w:t>systemctl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stop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firewalld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systemctl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disable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firewalld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systemctl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mask --now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firewalld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yum install iptables-services -y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systemctl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enable iptables --now </w:t>
      </w:r>
    </w:p>
    <w:p w14:paraId="1CCBE924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60BA945D" wp14:editId="70DAB017">
                <wp:extent cx="3617087" cy="181356"/>
                <wp:effectExtent l="0" t="0" r="0" b="0"/>
                <wp:docPr id="17679" name="Group 17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087" cy="181356"/>
                          <a:chOff x="0" y="0"/>
                          <a:chExt cx="3617087" cy="181356"/>
                        </a:xfrm>
                      </wpg:grpSpPr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5918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" name="Rectangle 1689"/>
                        <wps:cNvSpPr/>
                        <wps:spPr>
                          <a:xfrm>
                            <a:off x="108509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13763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7467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897890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1004570" y="0"/>
                            <a:ext cx="215480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3085465" y="0"/>
                            <a:ext cx="5316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541141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BA945D" id="Group 17679" o:spid="_x0000_s1223" style="width:284.8pt;height:14.3pt;mso-position-horizontal-relative:char;mso-position-vertical-relative:line" coordsize="36170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">
                <v:shape id="Picture 1688" o:spid="_x0000_s1224" type="#_x0000_t75" style="position:absolute;top:287;width:1059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">
                  <v:imagedata r:id="rId344" o:title=""/>
                </v:shape>
                <v:rect id="Rectangle 1689" o:spid="_x0000_s1225" style="position:absolute;left:1085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14:paraId="59013763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1" o:spid="_x0000_s1226" type="#_x0000_t75" style="position:absolute;left:2258;width:746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">
                  <v:imagedata r:id="rId413" o:title=""/>
                </v:shape>
                <v:shape id="Picture 1693" o:spid="_x0000_s1227" type="#_x0000_t75" style="position:absolute;left:8978;width:13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">
                  <v:imagedata r:id="rId396" o:title=""/>
                </v:shape>
                <v:shape id="Picture 1695" o:spid="_x0000_s1228" type="#_x0000_t75" style="position:absolute;left:10045;width:215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">
                  <v:imagedata r:id="rId414" o:title=""/>
                </v:shape>
                <v:shape id="Picture 1697" o:spid="_x0000_s1229" type="#_x0000_t75" style="position:absolute;left:30854;width:531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">
                  <v:imagedata r:id="rId284" o:title=""/>
                </v:shape>
                <v:shape id="Picture 1699" o:spid="_x0000_s1230" type="#_x0000_t75" style="position:absolute;left:35411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55BBDA2D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yum -y install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ce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ce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-cli containerd.io docker-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buildx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-plugin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dockercompose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-plugin </w:t>
      </w:r>
    </w:p>
    <w:p w14:paraId="22ADD0DB" w14:textId="77777777" w:rsidR="00F9495E" w:rsidRDefault="00F9495E" w:rsidP="00F9495E">
      <w:pPr>
        <w:spacing w:after="267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10A2494F" wp14:editId="3CE3255B">
                <wp:extent cx="3907409" cy="181356"/>
                <wp:effectExtent l="0" t="0" r="0" b="0"/>
                <wp:docPr id="17680" name="Group 17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409" cy="181356"/>
                          <a:chOff x="0" y="0"/>
                          <a:chExt cx="3907409" cy="181356"/>
                        </a:xfrm>
                      </wpg:grpSpPr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6"/>
                            <a:ext cx="96774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Rectangle 1728"/>
                        <wps:cNvSpPr/>
                        <wps:spPr>
                          <a:xfrm>
                            <a:off x="99365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15FE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Picture 1730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227381" y="0"/>
                            <a:ext cx="5387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689102" y="0"/>
                            <a:ext cx="4334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88390" y="0"/>
                            <a:ext cx="1310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2326259" y="0"/>
                            <a:ext cx="2418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2507615" y="0"/>
                            <a:ext cx="609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2538095" y="0"/>
                            <a:ext cx="23088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0"/>
                            <a:ext cx="85620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3515233" y="0"/>
                            <a:ext cx="392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809365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A2494F" id="Group 17680" o:spid="_x0000_s1231" style="width:307.65pt;height:14.3pt;mso-position-horizontal-relative:char;mso-position-vertical-relative:line" coordsize="3907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">
                <v:shape id="Picture 1727" o:spid="_x0000_s1232" type="#_x0000_t75" style="position:absolute;top:302;width:96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">
                  <v:imagedata r:id="rId356" o:title=""/>
                </v:shape>
                <v:rect id="Rectangle 1728" o:spid="_x0000_s1233" style="position:absolute;left:993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14:paraId="62615FE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0" o:spid="_x0000_s1234" type="#_x0000_t75" style="position:absolute;left:2273;width:53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">
                  <v:imagedata r:id="rId417" o:title=""/>
                </v:shape>
                <v:shape id="Picture 1732" o:spid="_x0000_s1235" type="#_x0000_t75" style="position:absolute;left:6891;width:433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">
                  <v:imagedata r:id="rId418" o:title=""/>
                </v:shape>
                <v:shape id="Picture 1734" o:spid="_x0000_s1236" type="#_x0000_t75" style="position:absolute;left:10883;width:131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">
                  <v:imagedata r:id="rId320" o:title=""/>
                </v:shape>
                <v:shape id="Picture 1736" o:spid="_x0000_s1237" type="#_x0000_t75" style="position:absolute;left:23262;width:24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">
                  <v:imagedata r:id="rId321" o:title=""/>
                </v:shape>
                <v:shape id="Picture 1738" o:spid="_x0000_s1238" type="#_x0000_t75" style="position:absolute;left:25076;width:6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">
                  <v:imagedata r:id="rId322" o:title=""/>
                </v:shape>
                <v:shape id="Picture 1740" o:spid="_x0000_s1239" type="#_x0000_t75" style="position:absolute;left:25380;width:23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">
                  <v:imagedata r:id="rId323" o:title=""/>
                </v:shape>
                <v:shape id="Picture 1742" o:spid="_x0000_s1240" type="#_x0000_t75" style="position:absolute;left:27301;width:856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">
                  <v:imagedata r:id="rId324" o:title=""/>
                </v:shape>
                <v:shape id="Picture 1744" o:spid="_x0000_s1241" type="#_x0000_t75" style="position:absolute;left:35152;width:392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">
                  <v:imagedata r:id="rId325" o:title=""/>
                </v:shape>
                <v:shape id="Picture 1746" o:spid="_x0000_s1242" type="#_x0000_t75" style="position:absolute;left:38093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0132399A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1618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mkdir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tar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xzf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docker-release-1.0.tar.gz -C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--strip-components 1 </w:t>
      </w:r>
    </w:p>
    <w:p w14:paraId="7ED88CD4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711CDCBD" wp14:editId="7B4D1FD7">
                <wp:extent cx="5478526" cy="181356"/>
                <wp:effectExtent l="0" t="0" r="0" b="0"/>
                <wp:docPr id="17743" name="Group 17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526" cy="181356"/>
                          <a:chOff x="0" y="0"/>
                          <a:chExt cx="5478526" cy="181356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6" name="Rectangle 1776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9ED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1858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824738" y="0"/>
                            <a:ext cx="9916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1745615" y="6096"/>
                            <a:ext cx="14325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1817243" y="0"/>
                            <a:ext cx="6235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2400935" y="0"/>
                            <a:ext cx="7552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3080893" y="0"/>
                            <a:ext cx="5521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0"/>
                            <a:ext cx="145808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4952746" y="0"/>
                            <a:ext cx="4992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5368798" y="0"/>
                            <a:ext cx="10972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1CDCBD" id="Group 17743" o:spid="_x0000_s1243" style="width:431.4pt;height:14.3pt;mso-position-horizontal-relative:char;mso-position-vertical-relative:line" coordsize="54785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">
                <v:shape id="Picture 1775" o:spid="_x0000_s1244" type="#_x0000_t75" style="position:absolute;top:287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">
                  <v:imagedata r:id="rId427" o:title=""/>
                </v:shape>
                <v:rect id="Rectangle 1776" o:spid="_x0000_s1245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6FE69ED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8" o:spid="_x0000_s1246" type="#_x0000_t75" style="position:absolute;left:2258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">
                  <v:imagedata r:id="rId334" o:title=""/>
                </v:shape>
                <v:shape id="Picture 1780" o:spid="_x0000_s1247" type="#_x0000_t75" style="position:absolute;left:6418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">
                  <v:imagedata r:id="rId335" o:title=""/>
                </v:shape>
                <v:shape id="Picture 1782" o:spid="_x0000_s1248" type="#_x0000_t75" style="position:absolute;left:8247;width:991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">
                  <v:imagedata r:id="rId336" o:title=""/>
                </v:shape>
                <v:shape id="Picture 1784" o:spid="_x0000_s1249" type="#_x0000_t75" style="position:absolute;left:17456;top:60;width:1432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">
                  <v:imagedata r:id="rId428" o:title=""/>
                </v:shape>
                <v:shape id="Picture 1786" o:spid="_x0000_s1250" type="#_x0000_t75" style="position:absolute;left:18172;width:623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">
                  <v:imagedata r:id="rId429" o:title=""/>
                </v:shape>
                <v:shape id="Picture 1788" o:spid="_x0000_s1251" type="#_x0000_t75" style="position:absolute;left:24009;width:755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">
                  <v:imagedata r:id="rId430" o:title=""/>
                </v:shape>
                <v:shape id="Picture 1790" o:spid="_x0000_s1252" type="#_x0000_t75" style="position:absolute;left:30808;width:552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">
                  <v:imagedata r:id="rId431" o:title=""/>
                </v:shape>
                <v:shape id="Picture 1792" o:spid="_x0000_s1253" type="#_x0000_t75" style="position:absolute;left:35640;width:145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">
                  <v:imagedata r:id="rId432" o:title=""/>
                </v:shape>
                <v:shape id="Picture 1794" o:spid="_x0000_s1254" type="#_x0000_t75" style="position:absolute;left:49527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">
                  <v:imagedata r:id="rId433" o:title=""/>
                </v:shape>
                <v:shape id="Picture 1796" o:spid="_x0000_s1255" type="#_x0000_t75" style="position:absolute;left:53687;width:109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">
                  <v:imagedata r:id="rId434" o:title=""/>
                </v:shape>
                <w10:anchorlock/>
              </v:group>
            </w:pict>
          </mc:Fallback>
        </mc:AlternateContent>
      </w:r>
    </w:p>
    <w:p w14:paraId="549F9096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ls -1 *.tar.gz |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xargs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--no-run-if-empty -L 1 docker load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</w:p>
    <w:p w14:paraId="087A9B58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58CB6B92" wp14:editId="0EEAB29C">
                <wp:extent cx="3153283" cy="181356"/>
                <wp:effectExtent l="0" t="0" r="0" b="0"/>
                <wp:docPr id="17745" name="Group 1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283" cy="181356"/>
                          <a:chOff x="0" y="0"/>
                          <a:chExt cx="3153283" cy="181356"/>
                        </a:xfrm>
                      </wpg:grpSpPr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2"/>
                            <a:ext cx="104394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Rectangle 1821"/>
                        <wps:cNvSpPr/>
                        <wps:spPr>
                          <a:xfrm>
                            <a:off x="108509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1005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" name="Picture 182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" name="Picture 1825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721106" y="0"/>
                            <a:ext cx="31432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972566" y="0"/>
                            <a:ext cx="218071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CB6B92" id="Group 17745" o:spid="_x0000_s1256" style="width:248.3pt;height:14.3pt;mso-position-horizontal-relative:char;mso-position-vertical-relative:line" coordsize="31532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">
                <v:shape id="Picture 1820" o:spid="_x0000_s1257" type="#_x0000_t75" style="position:absolute;top:283;width:104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">
                  <v:imagedata r:id="rId437" o:title=""/>
                </v:shape>
                <v:rect id="Rectangle 1821" o:spid="_x0000_s1258" style="position:absolute;left:1085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1171005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3" o:spid="_x0000_s1259" type="#_x0000_t75" style="position:absolute;left:2243;width:57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">
                  <v:imagedata r:id="rId279" o:title=""/>
                </v:shape>
                <v:shape id="Picture 1825" o:spid="_x0000_s1260" type="#_x0000_t75" style="position:absolute;left:7211;width:31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">
                  <v:imagedata r:id="rId438" o:title=""/>
                </v:shape>
                <v:shape id="Picture 1827" o:spid="_x0000_s1261" type="#_x0000_t75" style="position:absolute;left:9725;width:218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">
                  <v:imagedata r:id="rId347" o:title=""/>
                </v:shape>
                <w10:anchorlock/>
              </v:group>
            </w:pict>
          </mc:Fallback>
        </mc:AlternateContent>
      </w:r>
    </w:p>
    <w:p w14:paraId="62A63211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CD2B3BB" wp14:editId="1A45FB75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57912" cy="79248"/>
            <wp:effectExtent l="0" t="0" r="0" b="0"/>
            <wp:wrapTopAndBottom/>
            <wp:docPr id="18169" name="Picture 18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" name="Picture 18169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images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1CDBB1BC" w14:textId="0383B58E" w:rsidR="00F9495E" w:rsidRDefault="00F9495E" w:rsidP="00F9495E">
      <w:pPr>
        <w:spacing w:after="262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09CC67E9" wp14:editId="01BB1629">
                <wp:extent cx="3154934" cy="181356"/>
                <wp:effectExtent l="0" t="0" r="0" b="0"/>
                <wp:docPr id="17746" name="Group 17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934" cy="181356"/>
                          <a:chOff x="0" y="0"/>
                          <a:chExt cx="3154934" cy="181356"/>
                        </a:xfrm>
                      </wpg:grpSpPr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2"/>
                            <a:ext cx="16992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Rectangle 1834"/>
                        <wps:cNvSpPr/>
                        <wps:spPr>
                          <a:xfrm>
                            <a:off x="17404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C50FE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1858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824738" y="0"/>
                            <a:ext cx="7409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498727" y="0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619123" y="0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" name="Picture 1846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1721231" y="0"/>
                            <a:ext cx="14337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8" name="Picture 1848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3079369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CC67E9" id="Group 17746" o:spid="_x0000_s1262" style="width:248.4pt;height:14.3pt;mso-position-horizontal-relative:char;mso-position-vertical-relative:line" coordsize="31549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">
                <v:shape id="Picture 1833" o:spid="_x0000_s1263" type="#_x0000_t75" style="position:absolute;top:283;width:1699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">
                  <v:imagedata r:id="rId442" o:title=""/>
                </v:shape>
                <v:rect id="Rectangle 1834" o:spid="_x0000_s1264" style="position:absolute;left:1740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14:paraId="49BC50FE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36" o:spid="_x0000_s1265" type="#_x0000_t75" style="position:absolute;left:2258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">
                  <v:imagedata r:id="rId334" o:title=""/>
                </v:shape>
                <v:shape id="Picture 1838" o:spid="_x0000_s1266" type="#_x0000_t75" style="position:absolute;left:6418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">
                  <v:imagedata r:id="rId335" o:title=""/>
                </v:shape>
                <v:shape id="Picture 1840" o:spid="_x0000_s1267" type="#_x0000_t75" style="position:absolute;left:8247;width:74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">
                  <v:imagedata r:id="rId443" o:title=""/>
                </v:shape>
                <v:shape id="Picture 1842" o:spid="_x0000_s1268" type="#_x0000_t75" style="position:absolute;left:14987;width:16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">
                  <v:imagedata r:id="rId359" o:title=""/>
                </v:shape>
                <v:shape id="Picture 1844" o:spid="_x0000_s1269" type="#_x0000_t75" style="position:absolute;left:16191;width:12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">
                  <v:imagedata r:id="rId360" o:title=""/>
                </v:shape>
                <v:shape id="Picture 1846" o:spid="_x0000_s1270" type="#_x0000_t75" style="position:absolute;left:17212;width:143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">
                  <v:imagedata r:id="rId361" o:title=""/>
                </v:shape>
                <v:shape id="Picture 1848" o:spid="_x0000_s1271" type="#_x0000_t75" style="position:absolute;left:30793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">
                  <v:imagedata r:id="rId362" o:title=""/>
                </v:shape>
                <w10:anchorlock/>
              </v:group>
            </w:pict>
          </mc:Fallback>
        </mc:AlternateContent>
      </w:r>
    </w:p>
    <w:p w14:paraId="333E40EE" w14:textId="0966BEFD" w:rsidR="00F9495E" w:rsidRDefault="00F9495E" w:rsidP="00F9495E">
      <w:pPr>
        <w:pStyle w:val="21"/>
      </w:pPr>
      <w:bookmarkStart w:id="18" w:name="_Toc165542071"/>
      <w:r>
        <w:t xml:space="preserve">Установка сервера </w:t>
      </w:r>
      <w:r>
        <w:rPr>
          <w:lang w:val="en-US"/>
        </w:rPr>
        <w:t>Solar</w:t>
      </w:r>
      <w:r w:rsidRPr="00F9495E">
        <w:t xml:space="preserve"> </w:t>
      </w:r>
      <w:r>
        <w:rPr>
          <w:lang w:val="en-US"/>
        </w:rPr>
        <w:t>DAG</w:t>
      </w:r>
      <w:r w:rsidRPr="00F9495E">
        <w:t xml:space="preserve"> </w:t>
      </w:r>
      <w:r>
        <w:t xml:space="preserve">на </w:t>
      </w:r>
      <w:r>
        <w:rPr>
          <w:lang w:val="en-US"/>
        </w:rPr>
        <w:t>Astra</w:t>
      </w:r>
      <w:r w:rsidRPr="00F9495E">
        <w:t xml:space="preserve"> </w:t>
      </w:r>
      <w:proofErr w:type="spellStart"/>
      <w:r>
        <w:rPr>
          <w:lang w:val="en-US"/>
        </w:rPr>
        <w:t>linux</w:t>
      </w:r>
      <w:bookmarkEnd w:id="18"/>
      <w:proofErr w:type="spellEnd"/>
    </w:p>
    <w:p w14:paraId="764DB6CF" w14:textId="77777777" w:rsidR="00F9495E" w:rsidRDefault="00F9495E" w:rsidP="00F9495E">
      <w:pPr>
        <w:spacing w:after="142"/>
      </w:pPr>
      <w:r>
        <w:rPr>
          <w:noProof/>
        </w:rPr>
        <mc:AlternateContent>
          <mc:Choice Requires="wpg">
            <w:drawing>
              <wp:inline distT="0" distB="0" distL="0" distR="0" wp14:anchorId="34603B7C" wp14:editId="6AD6DB00">
                <wp:extent cx="4046347" cy="181356"/>
                <wp:effectExtent l="0" t="0" r="0" b="0"/>
                <wp:docPr id="17748" name="Group 17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347" cy="181356"/>
                          <a:chOff x="0" y="0"/>
                          <a:chExt cx="4046347" cy="181356"/>
                        </a:xfrm>
                      </wpg:grpSpPr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643382" y="0"/>
                            <a:ext cx="340296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0F3331" id="Group 17748" o:spid="_x0000_s1026" style="width:318.6pt;height:14.3pt;mso-position-horizontal-relative:char;mso-position-vertical-relative:line" coordsize="40463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">
                <v:shape id="Picture 1855" o:spid="_x0000_s1027" type="#_x0000_t75" style="position:absolute;width:714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">
                  <v:imagedata r:id="rId446" o:title=""/>
                </v:shape>
                <v:shape id="Picture 1857" o:spid="_x0000_s1028" type="#_x0000_t75" style="position:absolute;left:6433;width:3403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">
                  <v:imagedata r:id="rId447" o:title=""/>
                </v:shape>
                <w10:anchorlock/>
              </v:group>
            </w:pict>
          </mc:Fallback>
        </mc:AlternateContent>
      </w:r>
    </w:p>
    <w:p w14:paraId="1E6B26ED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4F9C741D" wp14:editId="401F6E5A">
                <wp:extent cx="5692902" cy="376428"/>
                <wp:effectExtent l="0" t="0" r="0" b="0"/>
                <wp:docPr id="17750" name="Group 17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902" cy="376428"/>
                          <a:chOff x="0" y="0"/>
                          <a:chExt cx="5692902" cy="376428"/>
                        </a:xfrm>
                      </wpg:grpSpPr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Rectangle 1860"/>
                        <wps:cNvSpPr/>
                        <wps:spPr>
                          <a:xfrm>
                            <a:off x="73457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AADD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076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551942" y="0"/>
                            <a:ext cx="3068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820166" y="0"/>
                            <a:ext cx="30650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" name="Picture 186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813937" y="0"/>
                            <a:ext cx="2194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3998341" y="0"/>
                            <a:ext cx="519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4443349" y="0"/>
                            <a:ext cx="2824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4693666" y="0"/>
                            <a:ext cx="321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934458" y="0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298694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594350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393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Rectangle 1884"/>
                        <wps:cNvSpPr/>
                        <wps:spPr>
                          <a:xfrm>
                            <a:off x="103937" y="20077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3BC5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" name="Picture 1886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2"/>
                            <a:ext cx="78908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935990" y="195072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999998" y="195072"/>
                            <a:ext cx="92304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884299" y="195072"/>
                            <a:ext cx="2331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2077847" y="195072"/>
                            <a:ext cx="5316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2571623" y="195072"/>
                            <a:ext cx="1760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688971" y="195072"/>
                            <a:ext cx="5298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3143377" y="195072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2" name="Picture 1902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3208909" y="195072"/>
                            <a:ext cx="682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806317" y="195072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9C741D" id="Group 17750" o:spid="_x0000_s1272" style="width:448.25pt;height:29.65pt;mso-position-horizontal-relative:char;mso-position-vertical-relative:line" coordsize="56929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">
                <v:shape id="Picture 1859" o:spid="_x0000_s1273" type="#_x0000_t75" style="position:absolute;top:298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">
                  <v:imagedata r:id="rId274" o:title=""/>
                </v:shape>
                <v:rect id="Rectangle 1860" o:spid="_x0000_s1274" style="position:absolute;left:73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6B3AADD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62" o:spid="_x0000_s1275" type="#_x0000_t75" style="position:absolute;left:2258;width:40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">
                  <v:imagedata r:id="rId374" o:title=""/>
                </v:shape>
                <v:shape id="Picture 1864" o:spid="_x0000_s1276" type="#_x0000_t75" style="position:absolute;left:5519;width:306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">
                  <v:imagedata r:id="rId375" o:title=""/>
                </v:shape>
                <v:shape id="Picture 1866" o:spid="_x0000_s1277" type="#_x0000_t75" style="position:absolute;left:8201;width:3065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">
                  <v:imagedata r:id="rId453" o:title=""/>
                </v:shape>
                <v:shape id="Picture 1868" o:spid="_x0000_s1278" type="#_x0000_t75" style="position:absolute;left:38139;width:21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">
                  <v:imagedata r:id="rId109" o:title=""/>
                </v:shape>
                <v:shape id="Picture 1870" o:spid="_x0000_s1279" type="#_x0000_t75" style="position:absolute;left:39983;width:51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">
                  <v:imagedata r:id="rId454" o:title=""/>
                </v:shape>
                <v:shape id="Picture 1872" o:spid="_x0000_s1280" type="#_x0000_t75" style="position:absolute;left:44433;width:282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">
                  <v:imagedata r:id="rId455" o:title=""/>
                </v:shape>
                <v:shape id="Picture 1874" o:spid="_x0000_s1281" type="#_x0000_t75" style="position:absolute;left:46936;width:321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">
                  <v:imagedata r:id="rId380" o:title=""/>
                </v:shape>
                <v:shape id="Picture 1876" o:spid="_x0000_s1282" type="#_x0000_t75" style="position:absolute;left:49344;width:391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">
                  <v:imagedata r:id="rId51" o:title=""/>
                </v:shape>
                <v:shape id="Picture 1878" o:spid="_x0000_s1283" type="#_x0000_t75" style="position:absolute;left:52986;width:39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">
                  <v:imagedata r:id="rId44" o:title=""/>
                </v:shape>
                <v:shape id="Picture 1880" o:spid="_x0000_s1284" type="#_x0000_t75" style="position:absolute;left:55943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">
                  <v:imagedata r:id="rId277" o:title=""/>
                </v:shape>
                <v:shape id="Picture 1883" o:spid="_x0000_s1285" type="#_x0000_t75" style="position:absolute;top:2233;width:1013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">
                  <v:imagedata r:id="rId278" o:title=""/>
                </v:shape>
                <v:rect id="Rectangle 1884" o:spid="_x0000_s1286" style="position:absolute;left:1039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6FB3BC5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6" o:spid="_x0000_s1287" type="#_x0000_t75" style="position:absolute;left:2258;top:1950;width:789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">
                  <v:imagedata r:id="rId456" o:title=""/>
                </v:shape>
                <v:shape id="Picture 1888" o:spid="_x0000_s1288" type="#_x0000_t75" style="position:absolute;left:9359;top:1950;width:51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">
                  <v:imagedata r:id="rId180" o:title=""/>
                </v:shape>
                <v:shape id="Picture 1890" o:spid="_x0000_s1289" type="#_x0000_t75" style="position:absolute;left:9999;top:1950;width:923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">
                  <v:imagedata r:id="rId382" o:title=""/>
                </v:shape>
                <v:shape id="Picture 1892" o:spid="_x0000_s1290" type="#_x0000_t75" style="position:absolute;left:18842;top:1950;width:233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">
                  <v:imagedata r:id="rId283" o:title=""/>
                </v:shape>
                <v:shape id="Picture 1894" o:spid="_x0000_s1291" type="#_x0000_t75" style="position:absolute;left:20778;top:1950;width:531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">
                  <v:imagedata r:id="rId457" o:title=""/>
                </v:shape>
                <v:shape id="Picture 1896" o:spid="_x0000_s1292" type="#_x0000_t75" style="position:absolute;left:25716;top:1950;width:176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">
                  <v:imagedata r:id="rId384" o:title=""/>
                </v:shape>
                <v:shape id="Picture 1898" o:spid="_x0000_s1293" type="#_x0000_t75" style="position:absolute;left:26889;top:1950;width:529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">
                  <v:imagedata r:id="rId285" o:title=""/>
                </v:shape>
                <v:shape id="Picture 1900" o:spid="_x0000_s1294" type="#_x0000_t75" style="position:absolute;left:31433;top:1950;width:13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">
                  <v:imagedata r:id="rId286" o:title=""/>
                </v:shape>
                <v:shape id="Picture 1902" o:spid="_x0000_s1295" type="#_x0000_t75" style="position:absolute;left:32089;top:1950;width:682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">
                  <v:imagedata r:id="rId287" o:title=""/>
                </v:shape>
                <v:shape id="Picture 1904" o:spid="_x0000_s1296" type="#_x0000_t75" style="position:absolute;left:38063;top:1950;width:48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">
                  <v:imagedata r:id="rId183" o:title=""/>
                </v:shape>
                <w10:anchorlock/>
              </v:group>
            </w:pict>
          </mc:Fallback>
        </mc:AlternateContent>
      </w:r>
    </w:p>
    <w:p w14:paraId="0FC1122A" w14:textId="77777777" w:rsidR="00F9495E" w:rsidRPr="00741F91" w:rsidRDefault="00F9495E" w:rsidP="00F9495E">
      <w:pPr>
        <w:shd w:val="clear" w:color="auto" w:fill="F0F0F0"/>
        <w:spacing w:after="3" w:line="474" w:lineRule="auto"/>
        <w:ind w:left="259" w:right="4139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dpkg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-query -l docker\* | grep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ii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dpkg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>-query -l docker-compose | grep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ii </w:t>
      </w:r>
    </w:p>
    <w:p w14:paraId="7CE29458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10D9492A" wp14:editId="7AD89B42">
                <wp:extent cx="5055616" cy="181356"/>
                <wp:effectExtent l="0" t="0" r="0" b="0"/>
                <wp:docPr id="17758" name="Group 17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616" cy="181356"/>
                          <a:chOff x="0" y="0"/>
                          <a:chExt cx="5055616" cy="181356"/>
                        </a:xfrm>
                      </wpg:grpSpPr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67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Rectangle 1938"/>
                        <wps:cNvSpPr/>
                        <wps:spPr>
                          <a:xfrm>
                            <a:off x="103937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4B9C1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3924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576326" y="0"/>
                            <a:ext cx="28817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3422269" y="0"/>
                            <a:ext cx="46761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3823081" y="0"/>
                            <a:ext cx="10472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4843018" y="0"/>
                            <a:ext cx="21259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" name="Picture 1950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4984750" y="0"/>
                            <a:ext cx="5486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D9492A" id="Group 17758" o:spid="_x0000_s1297" style="width:398.1pt;height:14.3pt;mso-position-horizontal-relative:char;mso-position-vertical-relative:line" coordsize="50556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">
                <v:shape id="Picture 1937" o:spid="_x0000_s1298" type="#_x0000_t75" style="position:absolute;top:280;width:1013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">
                  <v:imagedata r:id="rId301" o:title=""/>
                </v:shape>
                <v:rect id="Rectangle 1938" o:spid="_x0000_s1299" style="position:absolute;left:1039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c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2U46nMYAAADdAAAA&#10;DwAAAAAAAAAAAAAAAAAHAgAAZHJzL2Rvd25yZXYueG1sUEsFBgAAAAADAAMAtwAAAPoCAAAAAA==&#10;" filled="f" stroked="f">
                  <v:textbox inset="0,0,0,0">
                    <w:txbxContent>
                      <w:p w14:paraId="2464B9C1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0" o:spid="_x0000_s1300" type="#_x0000_t75" style="position:absolute;left:2243;width:392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">
                  <v:imagedata r:id="rId463" o:title=""/>
                </v:shape>
                <v:shape id="Picture 1942" o:spid="_x0000_s1301" type="#_x0000_t75" style="position:absolute;left:5763;width:2881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">
                  <v:imagedata r:id="rId464" o:title=""/>
                </v:shape>
                <v:shape id="Picture 1944" o:spid="_x0000_s1302" type="#_x0000_t75" style="position:absolute;left:34222;width:46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">
                  <v:imagedata r:id="rId393" o:title=""/>
                </v:shape>
                <v:shape id="Picture 1946" o:spid="_x0000_s1303" type="#_x0000_t75" style="position:absolute;left:38230;width:104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">
                  <v:imagedata r:id="rId465" o:title=""/>
                </v:shape>
                <v:shape id="Picture 1948" o:spid="_x0000_s1304" type="#_x0000_t75" style="position:absolute;left:48430;width:212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">
                  <v:imagedata r:id="rId466" o:title=""/>
                </v:shape>
                <v:shape id="Picture 1950" o:spid="_x0000_s1305" type="#_x0000_t75" style="position:absolute;left:49847;width:54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">
                  <v:imagedata r:id="rId467" o:title=""/>
                </v:shape>
                <w10:anchorlock/>
              </v:group>
            </w:pict>
          </mc:Fallback>
        </mc:AlternateContent>
      </w:r>
    </w:p>
    <w:p w14:paraId="1B61F1ED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apt-get install docker.io container docker-compose </w:t>
      </w:r>
    </w:p>
    <w:p w14:paraId="178AD19D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62C92C5C" wp14:editId="5AB7A926">
                <wp:extent cx="4270121" cy="181356"/>
                <wp:effectExtent l="0" t="0" r="0" b="0"/>
                <wp:docPr id="17761" name="Group 17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121" cy="181356"/>
                          <a:chOff x="0" y="0"/>
                          <a:chExt cx="4270121" cy="181356"/>
                        </a:xfrm>
                      </wpg:grpSpPr>
                      <pic:pic xmlns:pic="http://schemas.openxmlformats.org/drawingml/2006/picture">
                        <pic:nvPicPr>
                          <pic:cNvPr id="1964" name="Picture 1964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1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" name="Rectangle 1965"/>
                        <wps:cNvSpPr/>
                        <wps:spPr>
                          <a:xfrm>
                            <a:off x="105461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8DE46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7" name="Picture 1967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387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687578" y="0"/>
                            <a:ext cx="4334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86866" y="0"/>
                            <a:ext cx="1310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2324735" y="0"/>
                            <a:ext cx="2418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2506091" y="0"/>
                            <a:ext cx="609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" name="Picture 197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2536571" y="0"/>
                            <a:ext cx="23088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2728595" y="0"/>
                            <a:ext cx="85620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" name="Picture 198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513709" y="0"/>
                            <a:ext cx="3913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" name="Picture 1983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3877945" y="0"/>
                            <a:ext cx="392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" name="Picture 198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172077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C92C5C" id="Group 17761" o:spid="_x0000_s1306" style="width:336.25pt;height:14.3pt;mso-position-horizontal-relative:char;mso-position-vertical-relative:line" coordsize="42701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">
                <v:shape id="Picture 1964" o:spid="_x0000_s1307" type="#_x0000_t75" style="position:absolute;top:295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">
                  <v:imagedata r:id="rId470" o:title=""/>
                </v:shape>
                <v:rect id="Rectangle 1965" o:spid="_x0000_s1308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14:paraId="2268DE46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67" o:spid="_x0000_s1309" type="#_x0000_t75" style="position:absolute;left:2258;width:538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">
                  <v:imagedata r:id="rId417" o:title=""/>
                </v:shape>
                <v:shape id="Picture 1969" o:spid="_x0000_s1310" type="#_x0000_t75" style="position:absolute;left:6875;width:433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">
                  <v:imagedata r:id="rId418" o:title=""/>
                </v:shape>
                <v:shape id="Picture 1971" o:spid="_x0000_s1311" type="#_x0000_t75" style="position:absolute;left:10868;width:131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">
                  <v:imagedata r:id="rId320" o:title=""/>
                </v:shape>
                <v:shape id="Picture 1973" o:spid="_x0000_s1312" type="#_x0000_t75" style="position:absolute;left:23247;width:24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">
                  <v:imagedata r:id="rId321" o:title=""/>
                </v:shape>
                <v:shape id="Picture 1975" o:spid="_x0000_s1313" type="#_x0000_t75" style="position:absolute;left:25060;width:6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">
                  <v:imagedata r:id="rId322" o:title=""/>
                </v:shape>
                <v:shape id="Picture 1977" o:spid="_x0000_s1314" type="#_x0000_t75" style="position:absolute;left:25365;width:23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">
                  <v:imagedata r:id="rId323" o:title=""/>
                </v:shape>
                <v:shape id="Picture 1979" o:spid="_x0000_s1315" type="#_x0000_t75" style="position:absolute;left:27285;width:85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">
                  <v:imagedata r:id="rId324" o:title=""/>
                </v:shape>
                <v:shape id="Picture 1981" o:spid="_x0000_s1316" type="#_x0000_t75" style="position:absolute;left:35137;width:391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">
                  <v:imagedata r:id="rId51" o:title=""/>
                </v:shape>
                <v:shape id="Picture 1983" o:spid="_x0000_s1317" type="#_x0000_t75" style="position:absolute;left:38779;width:392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">
                  <v:imagedata r:id="rId471" o:title=""/>
                </v:shape>
                <v:shape id="Picture 1985" o:spid="_x0000_s1318" type="#_x0000_t75" style="position:absolute;left:41720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">
                  <v:imagedata r:id="rId116" o:title=""/>
                </v:shape>
                <w10:anchorlock/>
              </v:group>
            </w:pict>
          </mc:Fallback>
        </mc:AlternateContent>
      </w:r>
    </w:p>
    <w:p w14:paraId="43983692" w14:textId="77777777" w:rsidR="00F9495E" w:rsidRPr="00741F91" w:rsidRDefault="00F9495E" w:rsidP="00F9495E">
      <w:pPr>
        <w:shd w:val="clear" w:color="auto" w:fill="F0F0F0"/>
        <w:spacing w:after="3" w:line="474" w:lineRule="auto"/>
        <w:ind w:left="259" w:right="1618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mkdir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tar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xzf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docker-release-1.0.tar.gz -C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--strip-components 1 </w:t>
      </w:r>
    </w:p>
    <w:p w14:paraId="41726444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52E10DF1" wp14:editId="1EE0A90D">
                <wp:extent cx="5501894" cy="181356"/>
                <wp:effectExtent l="0" t="0" r="0" b="0"/>
                <wp:docPr id="17769" name="Group 17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894" cy="181356"/>
                          <a:chOff x="0" y="0"/>
                          <a:chExt cx="5501894" cy="18135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1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6" name="Rectangle 2016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6A2C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8" name="Picture 2018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0334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823214" y="0"/>
                            <a:ext cx="9916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744091" y="0"/>
                            <a:ext cx="69780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2402459" y="0"/>
                            <a:ext cx="262267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4954270" y="0"/>
                            <a:ext cx="54762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423662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E10DF1" id="Group 17769" o:spid="_x0000_s1319" style="width:433.2pt;height:14.3pt;mso-position-horizontal-relative:char;mso-position-vertical-relative:line" coordsize="5501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">
                <v:shape id="Picture 2015" o:spid="_x0000_s1320" type="#_x0000_t75" style="position:absolute;top:295;width:1013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">
                  <v:imagedata r:id="rId333" o:title=""/>
                </v:shape>
                <v:rect id="Rectangle 2016" o:spid="_x0000_s1321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7776A2C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8" o:spid="_x0000_s1322" type="#_x0000_t75" style="position:absolute;left:2243;width:49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">
                  <v:imagedata r:id="rId334" o:title=""/>
                </v:shape>
                <v:shape id="Picture 2020" o:spid="_x0000_s1323" type="#_x0000_t75" style="position:absolute;left:6403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">
                  <v:imagedata r:id="rId335" o:title=""/>
                </v:shape>
                <v:shape id="Picture 2022" o:spid="_x0000_s1324" type="#_x0000_t75" style="position:absolute;left:8232;width:991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">
                  <v:imagedata r:id="rId336" o:title=""/>
                </v:shape>
                <v:shape id="Picture 2024" o:spid="_x0000_s1325" type="#_x0000_t75" style="position:absolute;left:17440;width:697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">
                  <v:imagedata r:id="rId337" o:title=""/>
                </v:shape>
                <v:shape id="Picture 2026" o:spid="_x0000_s1326" type="#_x0000_t75" style="position:absolute;left:24024;width:2622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">
                  <v:imagedata r:id="rId338" o:title=""/>
                </v:shape>
                <v:shape id="Picture 2028" o:spid="_x0000_s1327" type="#_x0000_t75" style="position:absolute;left:49542;width:54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">
                  <v:imagedata r:id="rId339" o:title=""/>
                </v:shape>
                <v:shape id="Picture 2030" o:spid="_x0000_s1328" type="#_x0000_t75" style="position:absolute;left:54236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">
                  <v:imagedata r:id="rId183" o:title=""/>
                </v:shape>
                <w10:anchorlock/>
              </v:group>
            </w:pict>
          </mc:Fallback>
        </mc:AlternateContent>
      </w:r>
    </w:p>
    <w:p w14:paraId="5C7D6DC0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ls -1 *.tar.gz |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xargs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--no-run-if-empty -L 1 docker load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</w:p>
    <w:p w14:paraId="52E851EA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2BC20AAD" wp14:editId="4E20561B">
                <wp:extent cx="3154807" cy="181356"/>
                <wp:effectExtent l="0" t="0" r="0" b="0"/>
                <wp:docPr id="17770" name="Group 17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807" cy="181356"/>
                          <a:chOff x="0" y="0"/>
                          <a:chExt cx="3154807" cy="181356"/>
                        </a:xfrm>
                      </wpg:grpSpPr>
                      <pic:pic xmlns:pic="http://schemas.openxmlformats.org/drawingml/2006/picture">
                        <pic:nvPicPr>
                          <pic:cNvPr id="2054" name="Picture 2054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86"/>
                            <a:ext cx="105918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5" name="Rectangle 2055"/>
                        <wps:cNvSpPr/>
                        <wps:spPr>
                          <a:xfrm>
                            <a:off x="108509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3593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9" name="Picture 2059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0"/>
                            <a:ext cx="31432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974090" y="0"/>
                            <a:ext cx="218071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C20AAD" id="Group 17770" o:spid="_x0000_s1329" style="width:248.4pt;height:14.3pt;mso-position-horizontal-relative:char;mso-position-vertical-relative:line" coordsize="3154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">
                <v:shape id="Picture 2054" o:spid="_x0000_s1330" type="#_x0000_t75" style="position:absolute;top:276;width:1059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">
                  <v:imagedata r:id="rId344" o:title=""/>
                </v:shape>
                <v:rect id="Rectangle 2055" o:spid="_x0000_s1331" style="position:absolute;left:1085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6AA3593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57" o:spid="_x0000_s1332" type="#_x0000_t75" style="position:absolute;left:2258;width:57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">
                  <v:imagedata r:id="rId279" o:title=""/>
                </v:shape>
                <v:shape id="Picture 2059" o:spid="_x0000_s1333" type="#_x0000_t75" style="position:absolute;left:7226;width:31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">
                  <v:imagedata r:id="rId438" o:title=""/>
                </v:shape>
                <v:shape id="Picture 2061" o:spid="_x0000_s1334" type="#_x0000_t75" style="position:absolute;left:9740;width:2180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">
                  <v:imagedata r:id="rId347" o:title=""/>
                </v:shape>
                <w10:anchorlock/>
              </v:group>
            </w:pict>
          </mc:Fallback>
        </mc:AlternateContent>
      </w:r>
    </w:p>
    <w:p w14:paraId="359B5ED1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lastRenderedPageBreak/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images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2491457B" w14:textId="45B999B8" w:rsidR="00F9495E" w:rsidRDefault="00F9495E" w:rsidP="00F9495E">
      <w:pPr>
        <w:spacing w:after="259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499419AF" wp14:editId="51AA1A2D">
                <wp:extent cx="3156458" cy="181356"/>
                <wp:effectExtent l="0" t="0" r="0" b="0"/>
                <wp:docPr id="17771" name="Group 17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458" cy="181356"/>
                          <a:chOff x="0" y="0"/>
                          <a:chExt cx="3156458" cy="18135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11"/>
                            <a:ext cx="96774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Rectangle 2068"/>
                        <wps:cNvSpPr/>
                        <wps:spPr>
                          <a:xfrm>
                            <a:off x="99365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9E01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7381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3382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826262" y="0"/>
                            <a:ext cx="1577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931418" y="0"/>
                            <a:ext cx="6395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" name="Picture 2078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500251" y="0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620647" y="0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1722755" y="0"/>
                            <a:ext cx="14337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3080893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9419AF" id="Group 17771" o:spid="_x0000_s1335" style="width:248.55pt;height:14.3pt;mso-position-horizontal-relative:char;mso-position-vertical-relative:line" coordsize="3156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">
                <v:shape id="Picture 2067" o:spid="_x0000_s1336" type="#_x0000_t75" style="position:absolute;top:292;width:96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">
                  <v:imagedata r:id="rId356" o:title=""/>
                </v:shape>
                <v:rect id="Rectangle 2068" o:spid="_x0000_s1337" style="position:absolute;left:993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14:paraId="7FB9E01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70" o:spid="_x0000_s1338" type="#_x0000_t75" style="position:absolute;left:2273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">
                  <v:imagedata r:id="rId334" o:title=""/>
                </v:shape>
                <v:shape id="Picture 2072" o:spid="_x0000_s1339" type="#_x0000_t75" style="position:absolute;left:6433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">
                  <v:imagedata r:id="rId335" o:title=""/>
                </v:shape>
                <v:shape id="Picture 2074" o:spid="_x0000_s1340" type="#_x0000_t75" style="position:absolute;left:8262;width:15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">
                  <v:imagedata r:id="rId357" o:title=""/>
                </v:shape>
                <v:shape id="Picture 2076" o:spid="_x0000_s1341" type="#_x0000_t75" style="position:absolute;left:9314;width:639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">
                  <v:imagedata r:id="rId358" o:title=""/>
                </v:shape>
                <v:shape id="Picture 2078" o:spid="_x0000_s1342" type="#_x0000_t75" style="position:absolute;left:15002;width:16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">
                  <v:imagedata r:id="rId359" o:title=""/>
                </v:shape>
                <v:shape id="Picture 2080" o:spid="_x0000_s1343" type="#_x0000_t75" style="position:absolute;left:16206;width:12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">
                  <v:imagedata r:id="rId360" o:title=""/>
                </v:shape>
                <v:shape id="Picture 2082" o:spid="_x0000_s1344" type="#_x0000_t75" style="position:absolute;left:17227;width:143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">
                  <v:imagedata r:id="rId361" o:title=""/>
                </v:shape>
                <v:shape id="Picture 2084" o:spid="_x0000_s1345" type="#_x0000_t75" style="position:absolute;left:30808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">
                  <v:imagedata r:id="rId362" o:title=""/>
                </v:shape>
                <w10:anchorlock/>
              </v:group>
            </w:pict>
          </mc:Fallback>
        </mc:AlternateContent>
      </w:r>
    </w:p>
    <w:p w14:paraId="74233315" w14:textId="7C6C7F2B" w:rsidR="00F9495E" w:rsidRDefault="00F9495E" w:rsidP="00F9495E">
      <w:pPr>
        <w:pStyle w:val="21"/>
      </w:pPr>
      <w:bookmarkStart w:id="19" w:name="_Toc165542072"/>
      <w:r>
        <w:t xml:space="preserve">Установка агента для файловой системы </w:t>
      </w:r>
      <w:r>
        <w:rPr>
          <w:lang w:val="en-US"/>
        </w:rPr>
        <w:t>Windows</w:t>
      </w:r>
      <w:r w:rsidRPr="00F9495E">
        <w:t>/</w:t>
      </w:r>
      <w:r>
        <w:rPr>
          <w:lang w:val="en-US"/>
        </w:rPr>
        <w:t>AD</w:t>
      </w:r>
      <w:bookmarkEnd w:id="19"/>
    </w:p>
    <w:p w14:paraId="056B9DB3" w14:textId="77777777" w:rsidR="00F9495E" w:rsidRDefault="00F9495E" w:rsidP="00F9495E">
      <w:pPr>
        <w:spacing w:after="139"/>
      </w:pPr>
      <w:r>
        <w:rPr>
          <w:noProof/>
        </w:rPr>
        <w:drawing>
          <wp:inline distT="0" distB="0" distL="0" distR="0" wp14:anchorId="32CD4F25" wp14:editId="09621B48">
            <wp:extent cx="5478653" cy="181356"/>
            <wp:effectExtent l="0" t="0" r="0" b="0"/>
            <wp:docPr id="2091" name="Picture 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5478653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9341" w14:textId="77777777" w:rsidR="00F9495E" w:rsidRDefault="00F9495E" w:rsidP="00F9495E">
      <w:pPr>
        <w:spacing w:after="0"/>
        <w:ind w:left="365" w:right="-184"/>
      </w:pPr>
      <w:r>
        <w:rPr>
          <w:noProof/>
        </w:rPr>
        <mc:AlternateContent>
          <mc:Choice Requires="wpg">
            <w:drawing>
              <wp:inline distT="0" distB="0" distL="0" distR="0" wp14:anchorId="13BD4EA8" wp14:editId="607F5108">
                <wp:extent cx="6186678" cy="376429"/>
                <wp:effectExtent l="0" t="0" r="0" b="0"/>
                <wp:docPr id="17774" name="Group 17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678" cy="376429"/>
                          <a:chOff x="0" y="0"/>
                          <a:chExt cx="6186678" cy="376429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2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Rectangle 2094"/>
                        <wps:cNvSpPr/>
                        <wps:spPr>
                          <a:xfrm>
                            <a:off x="73457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BF7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32900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3437509" y="0"/>
                            <a:ext cx="2749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3"/>
                            <a:ext cx="25741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762123" y="195073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09367" y="195073"/>
                            <a:ext cx="43561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" name="Picture 2106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3183001" y="195073"/>
                            <a:ext cx="1615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" name="Picture 210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263773" y="195073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0" name="Picture 211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311017" y="195073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BD4EA8" id="Group 17774" o:spid="_x0000_s1346" style="width:487.15pt;height:29.65pt;mso-position-horizontal-relative:char;mso-position-vertical-relative:line" coordsize="61866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">
                <v:shape id="Picture 2093" o:spid="_x0000_s1347" type="#_x0000_t75" style="position:absolute;top:292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">
                  <v:imagedata r:id="rId274" o:title=""/>
                </v:shape>
                <v:rect id="Rectangle 2094" o:spid="_x0000_s1348" style="position:absolute;left:73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14:paraId="2C8ABF7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96" o:spid="_x0000_s1349" type="#_x0000_t75" style="position:absolute;left:2258;width:3290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">
                  <v:imagedata r:id="rId477" o:title=""/>
                </v:shape>
                <v:shape id="Picture 2098" o:spid="_x0000_s1350" type="#_x0000_t75" style="position:absolute;left:34375;width:274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">
                  <v:imagedata r:id="rId478" o:title=""/>
                </v:shape>
                <v:shape id="Picture 2100" o:spid="_x0000_s1351" type="#_x0000_t75" style="position:absolute;left:2258;top:1950;width:2574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">
                  <v:imagedata r:id="rId479" o:title=""/>
                </v:shape>
                <v:shape id="Picture 2102" o:spid="_x0000_s1352" type="#_x0000_t75" style="position:absolute;left:27621;top:1950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">
                  <v:imagedata r:id="rId112" o:title=""/>
                </v:shape>
                <v:shape id="Picture 2104" o:spid="_x0000_s1353" type="#_x0000_t75" style="position:absolute;left:28093;top:1950;width:435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">
                  <v:imagedata r:id="rId113" o:title=""/>
                </v:shape>
                <v:shape id="Picture 2106" o:spid="_x0000_s1354" type="#_x0000_t75" style="position:absolute;left:31830;top:1950;width:161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">
                  <v:imagedata r:id="rId480" o:title=""/>
                </v:shape>
                <v:shape id="Picture 2108" o:spid="_x0000_s1355" type="#_x0000_t75" style="position:absolute;left:32637;top:1950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">
                  <v:imagedata r:id="rId115" o:title=""/>
                </v:shape>
                <v:shape id="Picture 2110" o:spid="_x0000_s1356" type="#_x0000_t75" style="position:absolute;left:33110;top:1950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">
                  <v:imagedata r:id="rId116" o:title=""/>
                </v:shape>
                <w10:anchorlock/>
              </v:group>
            </w:pict>
          </mc:Fallback>
        </mc:AlternateContent>
      </w:r>
    </w:p>
    <w:p w14:paraId="2E56D312" w14:textId="77777777" w:rsidR="00F9495E" w:rsidRDefault="00F9495E" w:rsidP="00F9495E">
      <w:pPr>
        <w:spacing w:after="205"/>
      </w:pPr>
      <w:r>
        <w:rPr>
          <w:noProof/>
        </w:rPr>
        <mc:AlternateContent>
          <mc:Choice Requires="wpg">
            <w:drawing>
              <wp:inline distT="0" distB="0" distL="0" distR="0" wp14:anchorId="0F547D1F" wp14:editId="3750C03D">
                <wp:extent cx="4959985" cy="181356"/>
                <wp:effectExtent l="0" t="0" r="0" b="0"/>
                <wp:docPr id="15630" name="Group 15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985" cy="181356"/>
                          <a:chOff x="0" y="0"/>
                          <a:chExt cx="4959985" cy="181356"/>
                        </a:xfrm>
                      </wpg:grpSpPr>
                      <pic:pic xmlns:pic="http://schemas.openxmlformats.org/drawingml/2006/picture">
                        <pic:nvPicPr>
                          <pic:cNvPr id="2141" name="Picture 214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" name="Picture 2143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391973" y="0"/>
                            <a:ext cx="1706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" name="Picture 2145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515417" y="0"/>
                            <a:ext cx="10437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" name="Picture 2147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1478534" y="0"/>
                            <a:ext cx="5504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1975739" y="0"/>
                            <a:ext cx="27376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1" name="Picture 2151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4636897" y="0"/>
                            <a:ext cx="32308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9170B5" id="Group 15630" o:spid="_x0000_s1026" style="width:390.55pt;height:14.3pt;mso-position-horizontal-relative:char;mso-position-vertical-relative:line" coordsize="49599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">
                <v:shape id="Picture 2141" o:spid="_x0000_s1027" type="#_x0000_t75" style="position:absolute;width:456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">
                  <v:imagedata r:id="rId117" o:title=""/>
                </v:shape>
                <v:shape id="Picture 2143" o:spid="_x0000_s1028" type="#_x0000_t75" style="position:absolute;left:3919;width:17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">
                  <v:imagedata r:id="rId486" o:title=""/>
                </v:shape>
                <v:shape id="Picture 2145" o:spid="_x0000_s1029" type="#_x0000_t75" style="position:absolute;left:5154;width:104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">
                  <v:imagedata r:id="rId487" o:title=""/>
                </v:shape>
                <v:shape id="Picture 2147" o:spid="_x0000_s1030" type="#_x0000_t75" style="position:absolute;left:14785;width:550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">
                  <v:imagedata r:id="rId488" o:title=""/>
                </v:shape>
                <v:shape id="Picture 2149" o:spid="_x0000_s1031" type="#_x0000_t75" style="position:absolute;left:19757;width:273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">
                  <v:imagedata r:id="rId489" o:title=""/>
                </v:shape>
                <v:shape id="Picture 2151" o:spid="_x0000_s1032" type="#_x0000_t75" style="position:absolute;left:46368;width:323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">
                  <v:imagedata r:id="rId49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910" w:type="dxa"/>
        <w:tblInd w:w="7" w:type="dxa"/>
        <w:tblCellMar>
          <w:top w:w="6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2552"/>
        <w:gridCol w:w="4244"/>
      </w:tblGrid>
      <w:tr w:rsidR="00F9495E" w14:paraId="60739CC0" w14:textId="77777777" w:rsidTr="00F9495E">
        <w:trPr>
          <w:trHeight w:val="48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53EC24B1" w14:textId="77777777" w:rsidR="00F9495E" w:rsidRDefault="00F9495E" w:rsidP="00F9495E">
            <w:pPr>
              <w:spacing w:after="0"/>
              <w:ind w:left="1040"/>
            </w:pPr>
            <w:r>
              <w:rPr>
                <w:noProof/>
              </w:rPr>
              <w:drawing>
                <wp:inline distT="0" distB="0" distL="0" distR="0" wp14:anchorId="2FEBC3EB" wp14:editId="02C7ED76">
                  <wp:extent cx="582930" cy="147828"/>
                  <wp:effectExtent l="0" t="0" r="0" b="0"/>
                  <wp:docPr id="2156" name="Picture 2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25487B43" w14:textId="77777777" w:rsidR="00F9495E" w:rsidRDefault="00F9495E" w:rsidP="00F9495E">
            <w:pPr>
              <w:spacing w:after="0"/>
              <w:ind w:left="662"/>
            </w:pPr>
            <w:r>
              <w:rPr>
                <w:noProof/>
              </w:rPr>
              <w:drawing>
                <wp:inline distT="0" distB="0" distL="0" distR="0" wp14:anchorId="4AED683C" wp14:editId="10C4B1A0">
                  <wp:extent cx="704088" cy="147828"/>
                  <wp:effectExtent l="0" t="0" r="0" b="0"/>
                  <wp:docPr id="2161" name="Picture 2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14:paraId="68AD6E76" w14:textId="77777777" w:rsidR="00F9495E" w:rsidRDefault="00F9495E" w:rsidP="00F9495E">
            <w:pPr>
              <w:spacing w:after="0"/>
              <w:ind w:left="1282"/>
            </w:pPr>
            <w:r>
              <w:rPr>
                <w:noProof/>
              </w:rPr>
              <w:drawing>
                <wp:inline distT="0" distB="0" distL="0" distR="0" wp14:anchorId="64DEF9D9" wp14:editId="5923F8E9">
                  <wp:extent cx="993572" cy="147828"/>
                  <wp:effectExtent l="0" t="0" r="0" b="0"/>
                  <wp:docPr id="2166" name="Picture 2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7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5E" w14:paraId="61AAEE6F" w14:textId="77777777" w:rsidTr="00F9495E">
        <w:trPr>
          <w:trHeight w:val="3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6391" w14:textId="77777777" w:rsidR="00F9495E" w:rsidRDefault="00F9495E" w:rsidP="00F9495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10DEE1" wp14:editId="26434E95">
                      <wp:extent cx="1797431" cy="147828"/>
                      <wp:effectExtent l="0" t="0" r="0" b="0"/>
                      <wp:docPr id="15199" name="Group 15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431" cy="147828"/>
                                <a:chOff x="0" y="0"/>
                                <a:chExt cx="1797431" cy="147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1" name="Picture 2181"/>
                                <pic:cNvPicPr/>
                              </pic:nvPicPr>
                              <pic:blipFill>
                                <a:blip r:embed="rId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55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3" name="Picture 2183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9998" y="0"/>
                                  <a:ext cx="79743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9DE6D" id="Group 15199" o:spid="_x0000_s1026" style="width:141.55pt;height:11.65pt;mso-position-horizontal-relative:char;mso-position-vertical-relative:line" coordsize="17974,1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">
                      <v:shape id="Picture 2181" o:spid="_x0000_s1027" type="#_x0000_t75" style="position:absolute;width:1062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">
                        <v:imagedata r:id="rId496" o:title=""/>
                      </v:shape>
                      <v:shape id="Picture 2183" o:spid="_x0000_s1028" type="#_x0000_t75" style="position:absolute;left:9999;width:797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">
                        <v:imagedata r:id="rId4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8825" w14:textId="77777777" w:rsidR="00F9495E" w:rsidRDefault="00F9495E" w:rsidP="00F949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F2A72BB" wp14:editId="1A807083">
                  <wp:extent cx="672237" cy="147828"/>
                  <wp:effectExtent l="0" t="0" r="0" b="0"/>
                  <wp:docPr id="2185" name="Picture 2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37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BE73" w14:textId="77777777" w:rsidR="00F9495E" w:rsidRDefault="00F9495E" w:rsidP="00F949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C691FBD" wp14:editId="77F380CE">
                  <wp:extent cx="266192" cy="147828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9FC0D" w14:textId="77777777" w:rsidR="00F9495E" w:rsidRDefault="00F9495E" w:rsidP="00F9495E">
      <w:pPr>
        <w:spacing w:after="264"/>
        <w:ind w:left="365" w:right="-171"/>
      </w:pPr>
      <w:r>
        <w:rPr>
          <w:noProof/>
        </w:rPr>
        <mc:AlternateContent>
          <mc:Choice Requires="wpg">
            <w:drawing>
              <wp:inline distT="0" distB="0" distL="0" distR="0" wp14:anchorId="53A1554C" wp14:editId="6F522530">
                <wp:extent cx="6178423" cy="571500"/>
                <wp:effectExtent l="0" t="0" r="0" b="0"/>
                <wp:docPr id="15634" name="Group 15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423" cy="571500"/>
                          <a:chOff x="0" y="0"/>
                          <a:chExt cx="6178423" cy="571500"/>
                        </a:xfrm>
                      </wpg:grpSpPr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0" name="Rectangle 2210"/>
                        <wps:cNvSpPr/>
                        <wps:spPr>
                          <a:xfrm>
                            <a:off x="103937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6C58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71666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4" name="Picture 2214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862838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6" name="Picture 2216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984758" y="0"/>
                            <a:ext cx="294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8" name="Picture 2218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1205738" y="0"/>
                            <a:ext cx="131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0" name="Picture 222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1271270" y="0"/>
                            <a:ext cx="448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2" name="Picture 2222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1696847" y="0"/>
                            <a:ext cx="202069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3647821" y="0"/>
                            <a:ext cx="2080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3786505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8" name="Picture 222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3861181" y="0"/>
                            <a:ext cx="68919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4481449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4556125" y="0"/>
                            <a:ext cx="162229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3"/>
                            <a:ext cx="23121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18846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7" name="Rectangle 2237"/>
                        <wps:cNvSpPr/>
                        <wps:spPr>
                          <a:xfrm>
                            <a:off x="105461" y="39584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6F64A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9" name="Picture 2239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390144"/>
                            <a:ext cx="38995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4053205" y="390144"/>
                            <a:ext cx="140627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A1554C" id="Group 15634" o:spid="_x0000_s1357" style="width:486.5pt;height:45pt;mso-position-horizontal-relative:char;mso-position-vertical-relative:line" coordsize="61784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wQKAAAAAAAAACEAY9MrB30gAAB9&#10;IAAAFQAAAGRycy9tZWRpYS9pbWFnZTE0LnBuZ4lQTkcNChoKAAAADUlIRFIAAAn+AAAAdwgGAAAA&#10;WGTDxAAAAAFzUkdCAK7OHOkAAAAEZ0FNQQAAsY8L/GEFAAAACXBIWXMAAA7DAAAOwwHHb6hkAAAg&#10;EklEQVR4Xu3diW7dxpIA0Dfz///8ZhoJYVm6IptkVa/nABdB4KiXWropmbH/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">
                <v:shape id="Picture 2209" o:spid="_x0000_s1358" type="#_x0000_t75" style="position:absolute;top:287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">
                  <v:imagedata r:id="rId278" o:title=""/>
                </v:shape>
                <v:rect id="Rectangle 2210" o:spid="_x0000_s1359" style="position:absolute;left:1039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+k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2B/ehCcg0ycAAAD//wMAUEsBAi0AFAAGAAgAAAAhANvh9svuAAAAhQEAABMAAAAAAAAAAAAA&#10;AAAAAAAAAFtDb250ZW50X1R5cGVzXS54bWxQSwECLQAUAAYACAAAACEAWvQsW78AAAAVAQAACwAA&#10;AAAAAAAAAAAAAAAfAQAAX3JlbHMvLnJlbHNQSwECLQAUAAYACAAAACEA+NwvpMMAAADdAAAADwAA&#10;AAAAAAAAAAAAAAAHAgAAZHJzL2Rvd25yZXYueG1sUEsFBgAAAAADAAMAtwAAAPcCAAAAAA==&#10;" filled="f" stroked="f">
                  <v:textbox inset="0,0,0,0">
                    <w:txbxContent>
                      <w:p w14:paraId="1956C58C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12" o:spid="_x0000_s1360" type="#_x0000_t75" style="position:absolute;left:2258;width:716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">
                  <v:imagedata r:id="rId511" o:title=""/>
                </v:shape>
                <v:shape id="Picture 2214" o:spid="_x0000_s1361" type="#_x0000_t75" style="position:absolute;left:8628;width:137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">
                  <v:imagedata r:id="rId396" o:title=""/>
                </v:shape>
                <v:shape id="Picture 2216" o:spid="_x0000_s1362" type="#_x0000_t75" style="position:absolute;left:9847;width:29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">
                  <v:imagedata r:id="rId512" o:title=""/>
                </v:shape>
                <v:shape id="Picture 2218" o:spid="_x0000_s1363" type="#_x0000_t75" style="position:absolute;left:12057;width:131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">
                  <v:imagedata r:id="rId286" o:title=""/>
                </v:shape>
                <v:shape id="Picture 2220" o:spid="_x0000_s1364" type="#_x0000_t75" style="position:absolute;left:12712;width:448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">
                  <v:imagedata r:id="rId513" o:title=""/>
                </v:shape>
                <v:shape id="Picture 2222" o:spid="_x0000_s1365" type="#_x0000_t75" style="position:absolute;left:16968;width:202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">
                  <v:imagedata r:id="rId514" o:title=""/>
                </v:shape>
                <v:shape id="Picture 2224" o:spid="_x0000_s1366" type="#_x0000_t75" style="position:absolute;left:36478;width:20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">
                  <v:imagedata r:id="rId515" o:title=""/>
                </v:shape>
                <v:shape id="Picture 2226" o:spid="_x0000_s1367" type="#_x0000_t75" style="position:absolute;left:37865;width:14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">
                  <v:imagedata r:id="rId516" o:title=""/>
                </v:shape>
                <v:shape id="Picture 2228" o:spid="_x0000_s1368" type="#_x0000_t75" style="position:absolute;left:38611;width:68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">
                  <v:imagedata r:id="rId517" o:title=""/>
                </v:shape>
                <v:shape id="Picture 2230" o:spid="_x0000_s1369" type="#_x0000_t75" style="position:absolute;left:44814;width:14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">
                  <v:imagedata r:id="rId516" o:title=""/>
                </v:shape>
                <v:shape id="Picture 2232" o:spid="_x0000_s1370" type="#_x0000_t75" style="position:absolute;left:45561;width:1622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">
                  <v:imagedata r:id="rId518" o:title=""/>
                </v:shape>
                <v:shape id="Picture 2234" o:spid="_x0000_s1371" type="#_x0000_t75" style="position:absolute;left:2258;top:1950;width:2312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">
                  <v:imagedata r:id="rId519" o:title=""/>
                </v:shape>
                <v:shape id="Picture 2236" o:spid="_x0000_s1372" type="#_x0000_t75" style="position:absolute;left:15;top:4188;width:1013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">
                  <v:imagedata r:id="rId301" o:title=""/>
                </v:shape>
                <v:rect id="Rectangle 2237" o:spid="_x0000_s1373" style="position:absolute;left:1054;top:395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u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DyA67DHAAAA3QAA&#10;AA8AAAAAAAAAAAAAAAAABwIAAGRycy9kb3ducmV2LnhtbFBLBQYAAAAAAwADALcAAAD7AgAAAAA=&#10;" filled="f" stroked="f">
                  <v:textbox inset="0,0,0,0">
                    <w:txbxContent>
                      <w:p w14:paraId="68A6F64A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39" o:spid="_x0000_s1374" type="#_x0000_t75" style="position:absolute;left:2258;top:3901;width:3899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">
                  <v:imagedata r:id="rId520" o:title=""/>
                </v:shape>
                <v:shape id="Picture 2241" o:spid="_x0000_s1375" type="#_x0000_t75" style="position:absolute;left:40532;top:3901;width:1406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">
                  <v:imagedata r:id="rId521" o:title=""/>
                </v:shape>
                <w10:anchorlock/>
              </v:group>
            </w:pict>
          </mc:Fallback>
        </mc:AlternateContent>
      </w:r>
    </w:p>
    <w:p w14:paraId="499775DC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cd C:\distr_tmp\msiexec.exe /l*v C:\inst.log 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Agent_Installer_x32.msi AGENTSERVERNAME="https://addr:4444" </w:t>
      </w:r>
    </w:p>
    <w:p w14:paraId="52914B91" w14:textId="77777777" w:rsidR="00F9495E" w:rsidRDefault="00F9495E" w:rsidP="00F9495E">
      <w:pPr>
        <w:spacing w:after="154"/>
      </w:pPr>
      <w:r>
        <w:rPr>
          <w:noProof/>
        </w:rPr>
        <mc:AlternateContent>
          <mc:Choice Requires="wpg">
            <w:drawing>
              <wp:inline distT="0" distB="0" distL="0" distR="0" wp14:anchorId="3D69A7CF" wp14:editId="19579654">
                <wp:extent cx="288544" cy="181356"/>
                <wp:effectExtent l="0" t="0" r="0" b="0"/>
                <wp:docPr id="15712" name="Group 15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" cy="181356"/>
                          <a:chOff x="0" y="0"/>
                          <a:chExt cx="288544" cy="181356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8" name="Picture 225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216713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76D8C" id="Group 15712" o:spid="_x0000_s1026" style="width:22.7pt;height:14.3pt;mso-position-horizontal-relative:char;mso-position-vertical-relative:line" coordsize="288544,18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">
                <v:shape id="Picture 2256" o:spid="_x0000_s1027" type="#_x0000_t75" style="position:absolute;width:288544;height:18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">
                  <v:imagedata r:id="rId523" o:title=""/>
                </v:shape>
                <v:shape id="Picture 2258" o:spid="_x0000_s1028" type="#_x0000_t75" style="position:absolute;left:216713;width:48768;height:18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">
                  <v:imagedata r:id="rId183" o:title=""/>
                </v:shape>
                <w10:anchorlock/>
              </v:group>
            </w:pict>
          </mc:Fallback>
        </mc:AlternateContent>
      </w:r>
    </w:p>
    <w:p w14:paraId="2B0CE0EE" w14:textId="77777777" w:rsidR="00F9495E" w:rsidRDefault="00F9495E" w:rsidP="00F9495E">
      <w:pPr>
        <w:spacing w:after="129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502EDE18" wp14:editId="310B26CC">
                <wp:extent cx="2836291" cy="181356"/>
                <wp:effectExtent l="0" t="0" r="0" b="0"/>
                <wp:docPr id="15713" name="Group 15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291" cy="181356"/>
                          <a:chOff x="0" y="0"/>
                          <a:chExt cx="2836291" cy="181356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54"/>
                            <a:ext cx="57150" cy="57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3" name="Picture 2263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222809" y="0"/>
                            <a:ext cx="37909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5" name="Picture 226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64134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7" name="Picture 2267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675386" y="0"/>
                            <a:ext cx="216090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9630DE" id="Group 15713" o:spid="_x0000_s1026" style="width:223.35pt;height:14.3pt;mso-position-horizontal-relative:char;mso-position-vertical-relative:line" coordsize="28362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">
                <v:shape id="Picture 2260" o:spid="_x0000_s1027" type="#_x0000_t75" style="position:absolute;top:637;width:57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">
                  <v:imagedata r:id="rId527" o:title=""/>
                </v:shape>
                <v:shape id="Picture 2263" o:spid="_x0000_s1028" type="#_x0000_t75" style="position:absolute;left:2228;width:37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">
                  <v:imagedata r:id="rId528" o:title=""/>
                </v:shape>
                <v:shape id="Picture 2265" o:spid="_x0000_s1029" type="#_x0000_t75" style="position:absolute;left:5641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">
                  <v:imagedata r:id="rId46" o:title=""/>
                </v:shape>
                <v:shape id="Picture 2267" o:spid="_x0000_s1030" type="#_x0000_t75" style="position:absolute;left:6753;width:216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">
                  <v:imagedata r:id="rId529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FF4F12"/>
        </w:rPr>
        <w:t xml:space="preserve"> </w:t>
      </w:r>
    </w:p>
    <w:p w14:paraId="281DC97A" w14:textId="77777777" w:rsidR="00F9495E" w:rsidRDefault="00F9495E" w:rsidP="00F9495E">
      <w:pPr>
        <w:spacing w:after="128"/>
        <w:ind w:left="362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3DC1F0D" wp14:editId="7E9FFF60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54864" cy="79248"/>
            <wp:effectExtent l="0" t="0" r="0" b="0"/>
            <wp:wrapTopAndBottom/>
            <wp:docPr id="18170" name="Picture 1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" name="Picture 18170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5B14F4EB" wp14:editId="4E04BCB4">
                <wp:extent cx="5380990" cy="181356"/>
                <wp:effectExtent l="0" t="0" r="0" b="0"/>
                <wp:docPr id="15714" name="Group 1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990" cy="181356"/>
                          <a:chOff x="0" y="0"/>
                          <a:chExt cx="5380990" cy="181356"/>
                        </a:xfrm>
                      </wpg:grpSpPr>
                      <pic:pic xmlns:pic="http://schemas.openxmlformats.org/drawingml/2006/picture">
                        <pic:nvPicPr>
                          <pic:cNvPr id="2269" name="Picture 2269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73"/>
                            <a:ext cx="57150" cy="57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222809" y="0"/>
                            <a:ext cx="4572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4" name="Picture 227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3758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715010" y="0"/>
                            <a:ext cx="466598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9AE328" id="Group 15714" o:spid="_x0000_s1026" style="width:423.7pt;height:14.3pt;mso-position-horizontal-relative:char;mso-position-vertical-relative:line" coordsize="53809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">
                <v:shape id="Picture 2269" o:spid="_x0000_s1027" type="#_x0000_t75" style="position:absolute;top:633;width:57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">
                  <v:imagedata r:id="rId527" o:title=""/>
                </v:shape>
                <v:shape id="Picture 2272" o:spid="_x0000_s1028" type="#_x0000_t75" style="position:absolute;left:2228;width:45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">
                  <v:imagedata r:id="rId533" o:title=""/>
                </v:shape>
                <v:shape id="Picture 2274" o:spid="_x0000_s1029" type="#_x0000_t75" style="position:absolute;left:6037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">
                  <v:imagedata r:id="rId46" o:title=""/>
                </v:shape>
                <v:shape id="Picture 2276" o:spid="_x0000_s1030" type="#_x0000_t75" style="position:absolute;left:7150;width:4665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">
                  <v:imagedata r:id="rId534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FF4F12"/>
        </w:rPr>
        <w:t xml:space="preserve"> </w:t>
      </w:r>
    </w:p>
    <w:p w14:paraId="19C71DF2" w14:textId="77777777" w:rsidR="00F9495E" w:rsidRDefault="00F9495E" w:rsidP="00F9495E">
      <w:pPr>
        <w:spacing w:after="0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26C81D5C" wp14:editId="661B0F56">
                <wp:extent cx="3498469" cy="181356"/>
                <wp:effectExtent l="0" t="0" r="0" b="0"/>
                <wp:docPr id="15715" name="Group 15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469" cy="181356"/>
                          <a:chOff x="0" y="0"/>
                          <a:chExt cx="3498469" cy="181356"/>
                        </a:xfrm>
                      </wpg:grpSpPr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72"/>
                            <a:ext cx="57150" cy="57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1" name="Picture 2281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222809" y="0"/>
                            <a:ext cx="2080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361442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5" name="Picture 2285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36118" y="0"/>
                            <a:ext cx="526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7" name="Picture 22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42086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9" name="Picture 2289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1053338" y="0"/>
                            <a:ext cx="244513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FE12A" id="Group 15715" o:spid="_x0000_s1026" style="width:275.45pt;height:14.3pt;mso-position-horizontal-relative:char;mso-position-vertical-relative:line" coordsize="3498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">
                <v:shape id="Picture 2278" o:spid="_x0000_s1027" type="#_x0000_t75" style="position:absolute;top:633;width:57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">
                  <v:imagedata r:id="rId527" o:title=""/>
                </v:shape>
                <v:shape id="Picture 2281" o:spid="_x0000_s1028" type="#_x0000_t75" style="position:absolute;left:2228;width:20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">
                  <v:imagedata r:id="rId515" o:title=""/>
                </v:shape>
                <v:shape id="Picture 2283" o:spid="_x0000_s1029" type="#_x0000_t75" style="position:absolute;left:3614;width:14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">
                  <v:imagedata r:id="rId516" o:title=""/>
                </v:shape>
                <v:shape id="Picture 2285" o:spid="_x0000_s1030" type="#_x0000_t75" style="position:absolute;left:4361;width:52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">
                  <v:imagedata r:id="rId537" o:title=""/>
                </v:shape>
                <v:shape id="Picture 2287" o:spid="_x0000_s1031" type="#_x0000_t75" style="position:absolute;left:9420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">
                  <v:imagedata r:id="rId46" o:title=""/>
                </v:shape>
                <v:shape id="Picture 2289" o:spid="_x0000_s1032" type="#_x0000_t75" style="position:absolute;left:10533;width:2445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">
                  <v:imagedata r:id="rId53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FF4F12"/>
        </w:rPr>
        <w:t xml:space="preserve"> </w:t>
      </w:r>
    </w:p>
    <w:p w14:paraId="06D4917A" w14:textId="77777777" w:rsidR="00F9495E" w:rsidRDefault="00F9495E" w:rsidP="00F9495E">
      <w:pPr>
        <w:spacing w:after="267"/>
      </w:pPr>
      <w:r>
        <w:rPr>
          <w:noProof/>
        </w:rPr>
        <w:drawing>
          <wp:inline distT="0" distB="0" distL="0" distR="0" wp14:anchorId="372849EF" wp14:editId="1FA91AB0">
            <wp:extent cx="5690743" cy="181356"/>
            <wp:effectExtent l="0" t="0" r="0" b="0"/>
            <wp:docPr id="2291" name="Picture 2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icture 2291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5690743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B084" w14:textId="77777777" w:rsidR="00F9495E" w:rsidRPr="00741F91" w:rsidRDefault="00F9495E" w:rsidP="00F9495E">
      <w:pPr>
        <w:shd w:val="clear" w:color="auto" w:fill="F0F0F0"/>
        <w:spacing w:after="35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Windows Installer installed the product. Product Name: Endpoint Agent. Product </w:t>
      </w:r>
      <w:r w:rsidRPr="00741F91">
        <w:rPr>
          <w:rFonts w:ascii="Courier New" w:eastAsia="Courier New" w:hAnsi="Courier New" w:cs="Courier New"/>
          <w:sz w:val="20"/>
          <w:lang w:val="en-US"/>
        </w:rPr>
        <w:tab/>
        <w:t xml:space="preserve">Version: </w:t>
      </w:r>
      <w:r w:rsidRPr="00741F91">
        <w:rPr>
          <w:rFonts w:ascii="Courier New" w:eastAsia="Courier New" w:hAnsi="Courier New" w:cs="Courier New"/>
          <w:sz w:val="20"/>
          <w:lang w:val="en-US"/>
        </w:rPr>
        <w:tab/>
        <w:t xml:space="preserve">4.5.0.205. </w:t>
      </w:r>
      <w:r w:rsidRPr="00741F91">
        <w:rPr>
          <w:rFonts w:ascii="Courier New" w:eastAsia="Courier New" w:hAnsi="Courier New" w:cs="Courier New"/>
          <w:sz w:val="20"/>
          <w:lang w:val="en-US"/>
        </w:rPr>
        <w:tab/>
        <w:t xml:space="preserve">Product </w:t>
      </w:r>
      <w:r w:rsidRPr="00741F91">
        <w:rPr>
          <w:rFonts w:ascii="Courier New" w:eastAsia="Courier New" w:hAnsi="Courier New" w:cs="Courier New"/>
          <w:sz w:val="20"/>
          <w:lang w:val="en-US"/>
        </w:rPr>
        <w:tab/>
        <w:t xml:space="preserve">Language: </w:t>
      </w:r>
      <w:r w:rsidRPr="00741F91">
        <w:rPr>
          <w:rFonts w:ascii="Courier New" w:eastAsia="Courier New" w:hAnsi="Courier New" w:cs="Courier New"/>
          <w:sz w:val="20"/>
          <w:lang w:val="en-US"/>
        </w:rPr>
        <w:tab/>
        <w:t xml:space="preserve">1033. </w:t>
      </w:r>
    </w:p>
    <w:p w14:paraId="39392C78" w14:textId="63C00CC1" w:rsidR="00F9495E" w:rsidRPr="00F9495E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Manufacturer: Solar Security. Installation success or error status: 0. </w:t>
      </w:r>
      <w:r w:rsidRPr="00741F91">
        <w:rPr>
          <w:lang w:val="en-US"/>
        </w:rPr>
        <w:br w:type="page"/>
      </w:r>
    </w:p>
    <w:p w14:paraId="5FC176BA" w14:textId="0CEC23B9" w:rsidR="00F9495E" w:rsidRDefault="00F9495E" w:rsidP="00F9495E">
      <w:pPr>
        <w:pStyle w:val="1"/>
        <w:rPr>
          <w:lang w:val="en-US"/>
        </w:rPr>
      </w:pPr>
      <w:bookmarkStart w:id="20" w:name="_Toc165542073"/>
      <w:r>
        <w:lastRenderedPageBreak/>
        <w:t xml:space="preserve">Обновление системы </w:t>
      </w:r>
      <w:r>
        <w:rPr>
          <w:lang w:val="en-US"/>
        </w:rPr>
        <w:t>Solar DAG</w:t>
      </w:r>
      <w:bookmarkEnd w:id="20"/>
    </w:p>
    <w:p w14:paraId="5A2317C5" w14:textId="2123A8BF" w:rsidR="00F9495E" w:rsidRPr="00F9495E" w:rsidRDefault="00F9495E" w:rsidP="00F9495E">
      <w:pPr>
        <w:pStyle w:val="21"/>
        <w:rPr>
          <w:lang w:val="en-US"/>
        </w:rPr>
      </w:pPr>
      <w:bookmarkStart w:id="21" w:name="_Toc165542074"/>
      <w:r>
        <w:t xml:space="preserve">Обновление сервера </w:t>
      </w:r>
      <w:r>
        <w:rPr>
          <w:lang w:val="en-US"/>
        </w:rPr>
        <w:t>Solar DAG</w:t>
      </w:r>
      <w:bookmarkEnd w:id="21"/>
    </w:p>
    <w:p w14:paraId="616BD853" w14:textId="77777777" w:rsidR="00F9495E" w:rsidRDefault="00F9495E" w:rsidP="00F9495E">
      <w:pPr>
        <w:spacing w:after="139"/>
      </w:pPr>
      <w:r>
        <w:rPr>
          <w:noProof/>
        </w:rPr>
        <mc:AlternateContent>
          <mc:Choice Requires="wpg">
            <w:drawing>
              <wp:inline distT="0" distB="0" distL="0" distR="0" wp14:anchorId="4BB0BF95" wp14:editId="56B2A499">
                <wp:extent cx="3960241" cy="181356"/>
                <wp:effectExtent l="0" t="0" r="0" b="0"/>
                <wp:docPr id="16560" name="Group 16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241" cy="181356"/>
                          <a:chOff x="0" y="0"/>
                          <a:chExt cx="3960241" cy="181356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5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6" name="Picture 23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84655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2018411" y="0"/>
                            <a:ext cx="19418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4ED52" id="Group 16560" o:spid="_x0000_s1026" style="width:311.85pt;height:14.3pt;mso-position-horizontal-relative:char;mso-position-vertical-relative:line" coordsize="39602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kQaDOK0OAACtDgAAFAAAAGRy&#10;cy9tZWRpYS9pbWFnZTMucG5niVBORw0KGgoAAAANSUhEUgAABPoAAAB3CAYAAACaGy65AAAAAXNS&#10;R0IArs4c6QAAAARnQU1BAACxjwv8YQUAAAAJcEhZcwAADsMAAA7DAcdvqGQAAA5CSURBVHhe7d2B&#10;juSmsgDQ3Pv//3yfrE3r9c50G7ALKPA5khVF2TG4qijTZGb2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">
                <v:shape id="Picture 2334" o:spid="_x0000_s1027" type="#_x0000_t75" style="position:absolute;width:1757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">
                  <v:imagedata r:id="rId542" o:title=""/>
                </v:shape>
                <v:shape id="Picture 2336" o:spid="_x0000_s1028" type="#_x0000_t75" style="position:absolute;left:16846;width:394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">
                  <v:imagedata r:id="rId44" o:title=""/>
                </v:shape>
                <v:shape id="Picture 2338" o:spid="_x0000_s1029" type="#_x0000_t75" style="position:absolute;left:20184;width:194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">
                  <v:imagedata r:id="rId543" o:title=""/>
                </v:shape>
                <w10:anchorlock/>
              </v:group>
            </w:pict>
          </mc:Fallback>
        </mc:AlternateContent>
      </w:r>
    </w:p>
    <w:p w14:paraId="0156D51A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1E6169E2" wp14:editId="1A27D6F3">
                <wp:extent cx="5774183" cy="181356"/>
                <wp:effectExtent l="0" t="0" r="0" b="0"/>
                <wp:docPr id="16561" name="Group 1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183" cy="181356"/>
                          <a:chOff x="0" y="0"/>
                          <a:chExt cx="5774183" cy="181356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6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1" name="Rectangle 2341"/>
                        <wps:cNvSpPr/>
                        <wps:spPr>
                          <a:xfrm>
                            <a:off x="7345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BF35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387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5" name="Picture 2345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687578" y="0"/>
                            <a:ext cx="4334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86866" y="0"/>
                            <a:ext cx="1310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9" name="Picture 2349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2324735" y="0"/>
                            <a:ext cx="2275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1" name="Picture 235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495423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3" name="Picture 2353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2521331" y="0"/>
                            <a:ext cx="2240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5" name="Picture 2355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2708783" y="0"/>
                            <a:ext cx="85953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3496945" y="0"/>
                            <a:ext cx="392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9" name="Picture 2359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3829177" y="0"/>
                            <a:ext cx="194500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699506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6169E2" id="Group 16561" o:spid="_x0000_s1376" style="width:454.65pt;height:14.3pt;mso-position-horizontal-relative:char;mso-position-vertical-relative:line" coordsize="57741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">
                <v:shape id="Picture 2340" o:spid="_x0000_s1377" type="#_x0000_t75" style="position:absolute;top:302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">
                  <v:imagedata r:id="rId274" o:title=""/>
                </v:shape>
                <v:rect id="Rectangle 2341" o:spid="_x0000_s1378" style="position:absolute;left:734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14:paraId="367BF35C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43" o:spid="_x0000_s1379" type="#_x0000_t75" style="position:absolute;left:2258;width:538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">
                  <v:imagedata r:id="rId417" o:title=""/>
                </v:shape>
                <v:shape id="Picture 2345" o:spid="_x0000_s1380" type="#_x0000_t75" style="position:absolute;left:6875;width:433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">
                  <v:imagedata r:id="rId418" o:title=""/>
                </v:shape>
                <v:shape id="Picture 2347" o:spid="_x0000_s1381" type="#_x0000_t75" style="position:absolute;left:10868;width:131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">
                  <v:imagedata r:id="rId320" o:title=""/>
                </v:shape>
                <v:shape id="Picture 2349" o:spid="_x0000_s1382" type="#_x0000_t75" style="position:absolute;left:23247;width:22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">
                  <v:imagedata r:id="rId548" o:title=""/>
                </v:shape>
                <v:shape id="Picture 2351" o:spid="_x0000_s1383" type="#_x0000_t75" style="position:absolute;left:24954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">
                  <v:imagedata r:id="rId277" o:title=""/>
                </v:shape>
                <v:shape id="Picture 2353" o:spid="_x0000_s1384" type="#_x0000_t75" style="position:absolute;left:25213;width:224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">
                  <v:imagedata r:id="rId549" o:title=""/>
                </v:shape>
                <v:shape id="Picture 2355" o:spid="_x0000_s1385" type="#_x0000_t75" style="position:absolute;left:27087;width:85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">
                  <v:imagedata r:id="rId550" o:title=""/>
                </v:shape>
                <v:shape id="Picture 2357" o:spid="_x0000_s1386" type="#_x0000_t75" style="position:absolute;left:34969;width:392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">
                  <v:imagedata r:id="rId325" o:title=""/>
                </v:shape>
                <v:shape id="Picture 2359" o:spid="_x0000_s1387" type="#_x0000_t75" style="position:absolute;left:38291;width:1945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">
                  <v:imagedata r:id="rId551" o:title=""/>
                </v:shape>
                <v:shape id="Picture 2361" o:spid="_x0000_s1388" type="#_x0000_t75" style="position:absolute;left:56995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">
                  <v:imagedata r:id="rId116" o:title=""/>
                </v:shape>
                <w10:anchorlock/>
              </v:group>
            </w:pict>
          </mc:Fallback>
        </mc:AlternateContent>
      </w:r>
    </w:p>
    <w:p w14:paraId="7B39FDF7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1498" w:hanging="10"/>
        <w:rPr>
          <w:lang w:val="en-US"/>
        </w:rPr>
      </w:pP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mkdir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/opt/temp tar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xzf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docker-release-1.0.tar.gz -C /opt/temp --strip-components 1 </w:t>
      </w:r>
    </w:p>
    <w:p w14:paraId="7AD0DD6C" w14:textId="77777777" w:rsidR="00F9495E" w:rsidRDefault="00F9495E" w:rsidP="00F9495E">
      <w:pPr>
        <w:spacing w:after="264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056DE593" wp14:editId="640CDBD7">
                <wp:extent cx="3562477" cy="181356"/>
                <wp:effectExtent l="0" t="0" r="0" b="0"/>
                <wp:docPr id="16576" name="Group 16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477" cy="181356"/>
                          <a:chOff x="0" y="0"/>
                          <a:chExt cx="3562477" cy="181356"/>
                        </a:xfrm>
                      </wpg:grpSpPr>
                      <pic:pic xmlns:pic="http://schemas.openxmlformats.org/drawingml/2006/picture">
                        <pic:nvPicPr>
                          <pic:cNvPr id="2389" name="Picture 238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0" name="Rectangle 2390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7D4A4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0"/>
                            <a:ext cx="283984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6" name="Picture 2396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3487801" y="0"/>
                            <a:ext cx="5486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DE593" id="Group 16576" o:spid="_x0000_s1389" style="width:280.5pt;height:14.3pt;mso-position-horizontal-relative:char;mso-position-vertical-relative:line" coordsize="3562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">
                <v:shape id="Picture 2389" o:spid="_x0000_s1390" type="#_x0000_t75" style="position:absolute;top:287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">
                  <v:imagedata r:id="rId278" o:title=""/>
                </v:shape>
                <v:rect id="Rectangle 2390" o:spid="_x0000_s1391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Nj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Dj7iNjwgAAAN0AAAAPAAAA&#10;AAAAAAAAAAAAAAcCAABkcnMvZG93bnJldi54bWxQSwUGAAAAAAMAAwC3AAAA9gIAAAAA&#10;" filled="f" stroked="f">
                  <v:textbox inset="0,0,0,0">
                    <w:txbxContent>
                      <w:p w14:paraId="7CB7D4A4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2" o:spid="_x0000_s1392" type="#_x0000_t75" style="position:absolute;left:2258;width:57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">
                  <v:imagedata r:id="rId279" o:title=""/>
                </v:shape>
                <v:shape id="Picture 2394" o:spid="_x0000_s1393" type="#_x0000_t75" style="position:absolute;left:7226;width:2839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">
                  <v:imagedata r:id="rId553" o:title=""/>
                </v:shape>
                <v:shape id="Picture 2396" o:spid="_x0000_s1394" type="#_x0000_t75" style="position:absolute;left:34878;width:5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">
                  <v:imagedata r:id="rId467" o:title=""/>
                </v:shape>
                <w10:anchorlock/>
              </v:group>
            </w:pict>
          </mc:Fallback>
        </mc:AlternateContent>
      </w:r>
    </w:p>
    <w:p w14:paraId="39CB64CE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images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4AE71451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5C5AC416" wp14:editId="212158EF">
                <wp:extent cx="3612896" cy="181356"/>
                <wp:effectExtent l="0" t="0" r="0" b="0"/>
                <wp:docPr id="16577" name="Group 16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896" cy="181356"/>
                          <a:chOff x="0" y="0"/>
                          <a:chExt cx="3612896" cy="181356"/>
                        </a:xfrm>
                      </wpg:grpSpPr>
                      <pic:pic xmlns:pic="http://schemas.openxmlformats.org/drawingml/2006/picture">
                        <pic:nvPicPr>
                          <pic:cNvPr id="2402" name="Picture 2402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3" name="Rectangle 2403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35393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5" name="Picture 2405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5796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" name="Picture 2407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721106" y="0"/>
                            <a:ext cx="2844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9" name="Picture 2409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972566" y="0"/>
                            <a:ext cx="26403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AC416" id="Group 16577" o:spid="_x0000_s1395" style="width:284.5pt;height:14.3pt;mso-position-horizontal-relative:char;mso-position-vertical-relative:line" coordsize="3612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">
                <v:shape id="Picture 2402" o:spid="_x0000_s1396" type="#_x0000_t75" style="position:absolute;top:287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">
                  <v:imagedata r:id="rId301" o:title=""/>
                </v:shape>
                <v:rect id="Rectangle 2403" o:spid="_x0000_s1397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14:paraId="5A435393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5" o:spid="_x0000_s1398" type="#_x0000_t75" style="position:absolute;left:2243;width:57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">
                  <v:imagedata r:id="rId279" o:title=""/>
                </v:shape>
                <v:shape id="Picture 2407" o:spid="_x0000_s1399" type="#_x0000_t75" style="position:absolute;left:7211;width:284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">
                  <v:imagedata r:id="rId280" o:title=""/>
                </v:shape>
                <v:shape id="Picture 2409" o:spid="_x0000_s1400" type="#_x0000_t75" style="position:absolute;left:9725;width:2640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">
                  <v:imagedata r:id="rId555" o:title=""/>
                </v:shape>
                <w10:anchorlock/>
              </v:group>
            </w:pict>
          </mc:Fallback>
        </mc:AlternateContent>
      </w:r>
    </w:p>
    <w:p w14:paraId="1E034D55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75D939B" wp14:editId="7BF45F6C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100584" cy="79248"/>
            <wp:effectExtent l="0" t="0" r="0" b="0"/>
            <wp:wrapTopAndBottom/>
            <wp:docPr id="18171" name="Picture 18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" name="Picture 18171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top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7FBA6A8D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68FDA253" wp14:editId="6549402A">
                <wp:extent cx="2834818" cy="181356"/>
                <wp:effectExtent l="0" t="0" r="0" b="0"/>
                <wp:docPr id="16578" name="Group 16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818" cy="181356"/>
                          <a:chOff x="0" y="0"/>
                          <a:chExt cx="2834818" cy="181356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7" name="Rectangle 2417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4203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9" name="Picture 2419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260896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FDA253" id="Group 16578" o:spid="_x0000_s1401" style="width:223.2pt;height:14.3pt;mso-position-horizontal-relative:char;mso-position-vertical-relative:line" coordsize="28348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">
                <v:shape id="Picture 2416" o:spid="_x0000_s1402" type="#_x0000_t75" style="position:absolute;top:298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">
                  <v:imagedata r:id="rId317" o:title=""/>
                </v:shape>
                <v:rect id="Rectangle 2417" o:spid="_x0000_s1403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o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wX51KMYAAADdAAAA&#10;DwAAAAAAAAAAAAAAAAAHAgAAZHJzL2Rvd25yZXYueG1sUEsFBgAAAAADAAMAtwAAAPoCAAAAAA==&#10;" filled="f" stroked="f">
                  <v:textbox inset="0,0,0,0">
                    <w:txbxContent>
                      <w:p w14:paraId="24A4203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19" o:spid="_x0000_s1404" type="#_x0000_t75" style="position:absolute;left:2258;width:2609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">
                  <v:imagedata r:id="rId558" o:title=""/>
                </v:shape>
                <w10:anchorlock/>
              </v:group>
            </w:pict>
          </mc:Fallback>
        </mc:AlternateContent>
      </w:r>
    </w:p>
    <w:p w14:paraId="2D9697AA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down</w:t>
      </w:r>
      <w:proofErr w:type="spellEnd"/>
      <w:r>
        <w:rPr>
          <w:rFonts w:ascii="Courier New" w:eastAsia="Courier New" w:hAnsi="Courier New" w:cs="Courier New"/>
          <w:sz w:val="20"/>
        </w:rPr>
        <w:t xml:space="preserve"> - v </w:t>
      </w:r>
    </w:p>
    <w:p w14:paraId="054512BA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462F6852" wp14:editId="23C1DC32">
                <wp:extent cx="6059678" cy="181356"/>
                <wp:effectExtent l="0" t="0" r="0" b="0"/>
                <wp:docPr id="16580" name="Group 16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678" cy="181356"/>
                          <a:chOff x="0" y="0"/>
                          <a:chExt cx="6059678" cy="181356"/>
                        </a:xfrm>
                      </wpg:grpSpPr>
                      <pic:pic xmlns:pic="http://schemas.openxmlformats.org/drawingml/2006/picture">
                        <pic:nvPicPr>
                          <pic:cNvPr id="2433" name="Picture 2433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4" name="Rectangle 2434"/>
                        <wps:cNvSpPr/>
                        <wps:spPr>
                          <a:xfrm>
                            <a:off x="105461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8B19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6" name="Picture 2436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4457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" name="Picture 2438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580898" y="0"/>
                            <a:ext cx="42245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0" name="Picture 2440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971042" y="0"/>
                            <a:ext cx="22585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2" name="Picture 2442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3157093" y="0"/>
                            <a:ext cx="4352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4" name="Picture 2444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3557905" y="0"/>
                            <a:ext cx="136067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4843018" y="0"/>
                            <a:ext cx="41719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5214874" y="0"/>
                            <a:ext cx="57778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0" name="Picture 2450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5728462" y="0"/>
                            <a:ext cx="3312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2" name="Picture 2452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5976874" y="0"/>
                            <a:ext cx="5791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2F6852" id="Group 16580" o:spid="_x0000_s1405" style="width:477.15pt;height:14.3pt;mso-position-horizontal-relative:char;mso-position-vertical-relative:line" coordsize="60596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">
                <v:shape id="Picture 2433" o:spid="_x0000_s1406" type="#_x0000_t75" style="position:absolute;top:298;width:1013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">
                  <v:imagedata r:id="rId333" o:title=""/>
                </v:shape>
                <v:rect id="Rectangle 2434" o:spid="_x0000_s1407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  <v:textbox inset="0,0,0,0">
                    <w:txbxContent>
                      <w:p w14:paraId="39878B19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36" o:spid="_x0000_s1408" type="#_x0000_t75" style="position:absolute;left:2243;width:445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">
                  <v:imagedata r:id="rId568" o:title=""/>
                </v:shape>
                <v:shape id="Picture 2438" o:spid="_x0000_s1409" type="#_x0000_t75" style="position:absolute;left:5808;width:422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">
                  <v:imagedata r:id="rId569" o:title=""/>
                </v:shape>
                <v:shape id="Picture 2440" o:spid="_x0000_s1410" type="#_x0000_t75" style="position:absolute;left:9710;width:225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">
                  <v:imagedata r:id="rId570" o:title=""/>
                </v:shape>
                <v:shape id="Picture 2442" o:spid="_x0000_s1411" type="#_x0000_t75" style="position:absolute;left:31570;width:435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">
                  <v:imagedata r:id="rId571" o:title=""/>
                </v:shape>
                <v:shape id="Picture 2444" o:spid="_x0000_s1412" type="#_x0000_t75" style="position:absolute;left:35579;width:136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">
                  <v:imagedata r:id="rId572" o:title=""/>
                </v:shape>
                <v:shape id="Picture 2446" o:spid="_x0000_s1413" type="#_x0000_t75" style="position:absolute;left:48430;width:4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">
                  <v:imagedata r:id="rId573" o:title=""/>
                </v:shape>
                <v:shape id="Picture 2448" o:spid="_x0000_s1414" type="#_x0000_t75" style="position:absolute;left:52148;width:577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">
                  <v:imagedata r:id="rId574" o:title=""/>
                </v:shape>
                <v:shape id="Picture 2450" o:spid="_x0000_s1415" type="#_x0000_t75" style="position:absolute;left:57284;width:331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">
                  <v:imagedata r:id="rId575" o:title=""/>
                </v:shape>
                <v:shape id="Picture 2452" o:spid="_x0000_s1416" type="#_x0000_t75" style="position:absolute;left:59768;width:57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">
                  <v:imagedata r:id="rId576" o:title=""/>
                </v:shape>
                <w10:anchorlock/>
              </v:group>
            </w:pict>
          </mc:Fallback>
        </mc:AlternateContent>
      </w:r>
    </w:p>
    <w:p w14:paraId="45EC255D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cp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rp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opt/temp/* /opt/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dag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/ </w:t>
      </w:r>
    </w:p>
    <w:p w14:paraId="0F6238AE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5F292BCD" wp14:editId="498235CF">
                <wp:extent cx="5480558" cy="181356"/>
                <wp:effectExtent l="0" t="0" r="0" b="0"/>
                <wp:docPr id="16583" name="Group 16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558" cy="181356"/>
                          <a:chOff x="0" y="0"/>
                          <a:chExt cx="5480558" cy="181356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1"/>
                            <a:ext cx="105918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2" name="Rectangle 2462"/>
                        <wps:cNvSpPr/>
                        <wps:spPr>
                          <a:xfrm>
                            <a:off x="108509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9388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4" name="Picture 2464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6" name="Picture 2466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1858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8" name="Picture 2468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824738" y="0"/>
                            <a:ext cx="9916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0" name="Picture 2470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1745615" y="0"/>
                            <a:ext cx="138544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2" name="Picture 2472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3058033" y="0"/>
                            <a:ext cx="5209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4" name="Picture 247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3542665" y="0"/>
                            <a:ext cx="193789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292BCD" id="Group 16583" o:spid="_x0000_s1417" style="width:431.55pt;height:14.3pt;mso-position-horizontal-relative:char;mso-position-vertical-relative:line" coordsize="54805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">
                <v:shape id="Picture 2461" o:spid="_x0000_s1418" type="#_x0000_t75" style="position:absolute;top:283;width:1059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">
                  <v:imagedata r:id="rId344" o:title=""/>
                </v:shape>
                <v:rect id="Rectangle 2462" o:spid="_x0000_s1419" style="position:absolute;left:1085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XN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IkPpc3HAAAA3QAA&#10;AA8AAAAAAAAAAAAAAAAABwIAAGRycy9kb3ducmV2LnhtbFBLBQYAAAAAAwADALcAAAD7AgAAAAA=&#10;" filled="f" stroked="f">
                  <v:textbox inset="0,0,0,0">
                    <w:txbxContent>
                      <w:p w14:paraId="5799388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4" o:spid="_x0000_s1420" type="#_x0000_t75" style="position:absolute;left:2258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">
                  <v:imagedata r:id="rId334" o:title=""/>
                </v:shape>
                <v:shape id="Picture 2466" o:spid="_x0000_s1421" type="#_x0000_t75" style="position:absolute;left:6418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">
                  <v:imagedata r:id="rId335" o:title=""/>
                </v:shape>
                <v:shape id="Picture 2468" o:spid="_x0000_s1422" type="#_x0000_t75" style="position:absolute;left:8247;width:991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">
                  <v:imagedata r:id="rId336" o:title=""/>
                </v:shape>
                <v:shape id="Picture 2470" o:spid="_x0000_s1423" type="#_x0000_t75" style="position:absolute;left:17456;width:1385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">
                  <v:imagedata r:id="rId580" o:title=""/>
                </v:shape>
                <v:shape id="Picture 2472" o:spid="_x0000_s1424" type="#_x0000_t75" style="position:absolute;left:30580;width:52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">
                  <v:imagedata r:id="rId581" o:title=""/>
                </v:shape>
                <v:shape id="Picture 2474" o:spid="_x0000_s1425" type="#_x0000_t75" style="position:absolute;left:35426;width:1937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">
                  <v:imagedata r:id="rId582" o:title=""/>
                </v:shape>
                <w10:anchorlock/>
              </v:group>
            </w:pict>
          </mc:Fallback>
        </mc:AlternateContent>
      </w:r>
    </w:p>
    <w:p w14:paraId="46252129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ls -1 *.tar.gz |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xargs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--no-run-if-empty -L 1 docker load -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</w:p>
    <w:p w14:paraId="5D053B74" w14:textId="3C7AC871" w:rsidR="00F9495E" w:rsidRDefault="00F9495E" w:rsidP="00F9495E">
      <w:pPr>
        <w:spacing w:after="262"/>
        <w:ind w:left="362"/>
      </w:pPr>
      <w:r>
        <w:rPr>
          <w:noProof/>
        </w:rPr>
        <mc:AlternateContent>
          <mc:Choice Requires="wpg">
            <w:drawing>
              <wp:inline distT="0" distB="0" distL="0" distR="0" wp14:anchorId="235713FA" wp14:editId="5EA62620">
                <wp:extent cx="3699637" cy="181356"/>
                <wp:effectExtent l="0" t="0" r="0" b="0"/>
                <wp:docPr id="16584" name="Group 16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637" cy="181356"/>
                          <a:chOff x="0" y="0"/>
                          <a:chExt cx="3699637" cy="181356"/>
                        </a:xfrm>
                      </wpg:grpSpPr>
                      <pic:pic xmlns:pic="http://schemas.openxmlformats.org/drawingml/2006/picture">
                        <pic:nvPicPr>
                          <pic:cNvPr id="2498" name="Picture 2498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6774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9" name="Rectangle 2499"/>
                        <wps:cNvSpPr/>
                        <wps:spPr>
                          <a:xfrm>
                            <a:off x="99365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3ED1B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1" name="Picture 2501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227381" y="0"/>
                            <a:ext cx="499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3" name="Picture 2503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643382" y="0"/>
                            <a:ext cx="2171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5" name="Picture 2505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826262" y="0"/>
                            <a:ext cx="7409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7" name="Picture 2507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1500251" y="0"/>
                            <a:ext cx="16230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9" name="Picture 2509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1646555" y="0"/>
                            <a:ext cx="14337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1" name="Picture 2511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3004439" y="0"/>
                            <a:ext cx="960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3" name="Picture 2513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3068701" y="0"/>
                            <a:ext cx="2519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5" name="Picture 2515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3257677" y="0"/>
                            <a:ext cx="31902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7" name="Picture 251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3535045" y="0"/>
                            <a:ext cx="1645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9" name="Picture 2519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3617341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5713FA" id="Group 16584" o:spid="_x0000_s1426" style="width:291.3pt;height:14.3pt;mso-position-horizontal-relative:char;mso-position-vertical-relative:line" coordsize="36996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">
                <v:shape id="Picture 2498" o:spid="_x0000_s1427" type="#_x0000_t75" style="position:absolute;top:298;width:96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">
                  <v:imagedata r:id="rId356" o:title=""/>
                </v:shape>
                <v:rect id="Rectangle 2499" o:spid="_x0000_s1428" style="position:absolute;left:993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eb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sn5Hm8YAAADdAAAA&#10;DwAAAAAAAAAAAAAAAAAHAgAAZHJzL2Rvd25yZXYueG1sUEsFBgAAAAADAAMAtwAAAPoCAAAAAA==&#10;" filled="f" stroked="f">
                  <v:textbox inset="0,0,0,0">
                    <w:txbxContent>
                      <w:p w14:paraId="6893ED1B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01" o:spid="_x0000_s1429" type="#_x0000_t75" style="position:absolute;left:2273;width:49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">
                  <v:imagedata r:id="rId334" o:title=""/>
                </v:shape>
                <v:shape id="Picture 2503" o:spid="_x0000_s1430" type="#_x0000_t75" style="position:absolute;left:6433;width:21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">
                  <v:imagedata r:id="rId335" o:title=""/>
                </v:shape>
                <v:shape id="Picture 2505" o:spid="_x0000_s1431" type="#_x0000_t75" style="position:absolute;left:8262;width:74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">
                  <v:imagedata r:id="rId443" o:title=""/>
                </v:shape>
                <v:shape id="Picture 2507" o:spid="_x0000_s1432" type="#_x0000_t75" style="position:absolute;left:15002;width:162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">
                  <v:imagedata r:id="rId587" o:title=""/>
                </v:shape>
                <v:shape id="Picture 2509" o:spid="_x0000_s1433" type="#_x0000_t75" style="position:absolute;left:16465;width:1433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">
                  <v:imagedata r:id="rId361" o:title=""/>
                </v:shape>
                <v:shape id="Picture 2511" o:spid="_x0000_s1434" type="#_x0000_t75" style="position:absolute;left:30044;width:96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">
                  <v:imagedata r:id="rId588" o:title=""/>
                </v:shape>
                <v:shape id="Picture 2513" o:spid="_x0000_s1435" type="#_x0000_t75" style="position:absolute;left:30687;width:251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">
                  <v:imagedata r:id="rId589" o:title=""/>
                </v:shape>
                <v:shape id="Picture 2515" o:spid="_x0000_s1436" type="#_x0000_t75" style="position:absolute;left:32576;width:31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">
                  <v:imagedata r:id="rId590" o:title=""/>
                </v:shape>
                <v:shape id="Picture 2517" o:spid="_x0000_s1437" type="#_x0000_t75" style="position:absolute;left:35350;width:16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">
                  <v:imagedata r:id="rId182" o:title=""/>
                </v:shape>
                <v:shape id="Picture 2519" o:spid="_x0000_s1438" type="#_x0000_t75" style="position:absolute;left:36173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">
                  <v:imagedata r:id="rId277" o:title=""/>
                </v:shape>
                <w10:anchorlock/>
              </v:group>
            </w:pict>
          </mc:Fallback>
        </mc:AlternateContent>
      </w:r>
    </w:p>
    <w:p w14:paraId="3D41084B" w14:textId="6FD32695" w:rsidR="00F9495E" w:rsidRPr="00F9495E" w:rsidRDefault="00F9495E" w:rsidP="00F9495E">
      <w:pPr>
        <w:pStyle w:val="21"/>
      </w:pPr>
      <w:bookmarkStart w:id="22" w:name="_Toc165542075"/>
      <w:r>
        <w:t xml:space="preserve">Обновление агента для файловой системы </w:t>
      </w:r>
      <w:r>
        <w:rPr>
          <w:lang w:val="en-US"/>
        </w:rPr>
        <w:t>Windows</w:t>
      </w:r>
      <w:r w:rsidRPr="00F9495E">
        <w:t>/</w:t>
      </w:r>
      <w:r>
        <w:rPr>
          <w:lang w:val="en-US"/>
        </w:rPr>
        <w:t>AD</w:t>
      </w:r>
      <w:bookmarkEnd w:id="22"/>
    </w:p>
    <w:p w14:paraId="2CC6ABBB" w14:textId="77777777" w:rsidR="00F9495E" w:rsidRDefault="00F9495E" w:rsidP="00F9495E">
      <w:pPr>
        <w:spacing w:after="142"/>
      </w:pPr>
      <w:r>
        <w:rPr>
          <w:noProof/>
        </w:rPr>
        <mc:AlternateContent>
          <mc:Choice Requires="wpg">
            <w:drawing>
              <wp:inline distT="0" distB="0" distL="0" distR="0" wp14:anchorId="53720A74" wp14:editId="5907E253">
                <wp:extent cx="5894451" cy="181356"/>
                <wp:effectExtent l="0" t="0" r="0" b="0"/>
                <wp:docPr id="16586" name="Group 16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451" cy="181356"/>
                          <a:chOff x="0" y="0"/>
                          <a:chExt cx="5894451" cy="181356"/>
                        </a:xfrm>
                      </wpg:grpSpPr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0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8" name="Picture 2528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3952621" y="0"/>
                            <a:ext cx="19418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273B3F" id="Group 16586" o:spid="_x0000_s1026" style="width:464.15pt;height:14.3pt;mso-position-horizontal-relative:char;mso-position-vertical-relative:line" coordsize="5894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">
                <v:shape id="Picture 2526" o:spid="_x0000_s1027" type="#_x0000_t75" style="position:absolute;width:398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">
                  <v:imagedata r:id="rId593" o:title=""/>
                </v:shape>
                <v:shape id="Picture 2528" o:spid="_x0000_s1028" type="#_x0000_t75" style="position:absolute;left:39526;width:194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">
                  <v:imagedata r:id="rId594" o:title=""/>
                </v:shape>
                <w10:anchorlock/>
              </v:group>
            </w:pict>
          </mc:Fallback>
        </mc:AlternateContent>
      </w:r>
    </w:p>
    <w:p w14:paraId="5CB6EF90" w14:textId="77777777" w:rsidR="00F9495E" w:rsidRDefault="00F9495E" w:rsidP="00F9495E">
      <w:pPr>
        <w:spacing w:after="0"/>
        <w:ind w:left="365" w:right="-172"/>
      </w:pPr>
      <w:r>
        <w:rPr>
          <w:noProof/>
        </w:rPr>
        <mc:AlternateContent>
          <mc:Choice Requires="wpg">
            <w:drawing>
              <wp:inline distT="0" distB="0" distL="0" distR="0" wp14:anchorId="1E82705B" wp14:editId="0D1D239C">
                <wp:extent cx="6178804" cy="765048"/>
                <wp:effectExtent l="0" t="0" r="0" b="0"/>
                <wp:docPr id="16587" name="Group 1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804" cy="765048"/>
                          <a:chOff x="0" y="0"/>
                          <a:chExt cx="6178804" cy="765048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0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1" name="Rectangle 2531"/>
                        <wps:cNvSpPr/>
                        <wps:spPr>
                          <a:xfrm>
                            <a:off x="73457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75725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3" name="Picture 2533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2806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678434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777494" y="0"/>
                            <a:ext cx="42428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1161542" y="0"/>
                            <a:ext cx="10195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1" name="Picture 2541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2108327" y="0"/>
                            <a:ext cx="9965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3" name="Picture 2543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3064129" y="0"/>
                            <a:ext cx="71459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5" name="Picture 2545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3737737" y="0"/>
                            <a:ext cx="2519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7" name="Picture 2547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3957193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9" name="Picture 2549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4062349" y="0"/>
                            <a:ext cx="211442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1" name="Picture 2551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3547"/>
                            <a:ext cx="158127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3" name="Picture 2553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1731899" y="193547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5" name="Picture 2555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687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6" name="Rectangle 2556"/>
                        <wps:cNvSpPr/>
                        <wps:spPr>
                          <a:xfrm>
                            <a:off x="103937" y="39432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EF2F7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8" name="Picture 255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388620"/>
                            <a:ext cx="7467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0" name="Picture 2560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897890" y="38862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2" name="Picture 2562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1035050" y="388620"/>
                            <a:ext cx="147942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4" name="Picture 2564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2440559" y="388620"/>
                            <a:ext cx="1417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6" name="Picture 2566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2535047" y="388620"/>
                            <a:ext cx="9446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8" name="Picture 2568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3469513" y="388620"/>
                            <a:ext cx="8231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0" name="Picture 2570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4217797" y="388620"/>
                            <a:ext cx="2519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2" name="Picture 25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475353" y="38862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4" name="Picture 2574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4617085" y="388620"/>
                            <a:ext cx="156171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" name="Picture 2576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583692"/>
                            <a:ext cx="22611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2411603" y="583692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82705B" id="Group 16587" o:spid="_x0000_s1439" style="width:486.5pt;height:60.25pt;mso-position-horizontal-relative:char;mso-position-vertical-relative:line" coordsize="61788,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">
                <v:shape id="Picture 2530" o:spid="_x0000_s1440" type="#_x0000_t75" style="position:absolute;top:295;width:7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">
                  <v:imagedata r:id="rId274" o:title=""/>
                </v:shape>
                <v:rect id="Rectangle 2531" o:spid="_x0000_s1441" style="position:absolute;left:73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s6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HI8bOsYAAADdAAAA&#10;DwAAAAAAAAAAAAAAAAAHAgAAZHJzL2Rvd25yZXYueG1sUEsFBgAAAAADAAMAtwAAAPoCAAAAAA==&#10;" filled="f" stroked="f">
                  <v:textbox inset="0,0,0,0">
                    <w:txbxContent>
                      <w:p w14:paraId="5C575725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33" o:spid="_x0000_s1442" type="#_x0000_t75" style="position:absolute;left:2258;width:528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">
                  <v:imagedata r:id="rId611" o:title=""/>
                </v:shape>
                <v:shape id="Picture 2535" o:spid="_x0000_s1443" type="#_x0000_t75" style="position:absolute;left:6784;width:137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">
                  <v:imagedata r:id="rId396" o:title=""/>
                </v:shape>
                <v:shape id="Picture 2537" o:spid="_x0000_s1444" type="#_x0000_t75" style="position:absolute;left:7774;width:42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">
                  <v:imagedata r:id="rId612" o:title=""/>
                </v:shape>
                <v:shape id="Picture 2539" o:spid="_x0000_s1445" type="#_x0000_t75" style="position:absolute;left:11615;width:1019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">
                  <v:imagedata r:id="rId613" o:title=""/>
                </v:shape>
                <v:shape id="Picture 2541" o:spid="_x0000_s1446" type="#_x0000_t75" style="position:absolute;left:21083;width:996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">
                  <v:imagedata r:id="rId614" o:title=""/>
                </v:shape>
                <v:shape id="Picture 2543" o:spid="_x0000_s1447" type="#_x0000_t75" style="position:absolute;left:30641;width:714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">
                  <v:imagedata r:id="rId615" o:title=""/>
                </v:shape>
                <v:shape id="Picture 2545" o:spid="_x0000_s1448" type="#_x0000_t75" style="position:absolute;left:37377;width:252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">
                  <v:imagedata r:id="rId616" o:title=""/>
                </v:shape>
                <v:shape id="Picture 2547" o:spid="_x0000_s1449" type="#_x0000_t75" style="position:absolute;left:39571;width:14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">
                  <v:imagedata r:id="rId617" o:title=""/>
                </v:shape>
                <v:shape id="Picture 2549" o:spid="_x0000_s1450" type="#_x0000_t75" style="position:absolute;left:40623;width:2114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">
                  <v:imagedata r:id="rId618" o:title=""/>
                </v:shape>
                <v:shape id="Picture 2551" o:spid="_x0000_s1451" type="#_x0000_t75" style="position:absolute;left:2258;top:1935;width:1581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">
                  <v:imagedata r:id="rId619" o:title=""/>
                </v:shape>
                <v:shape id="Picture 2553" o:spid="_x0000_s1452" type="#_x0000_t75" style="position:absolute;left:17318;top:1935;width:48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">
                  <v:imagedata r:id="rId362" o:title=""/>
                </v:shape>
                <v:shape id="Picture 2555" o:spid="_x0000_s1453" type="#_x0000_t75" style="position:absolute;top:4166;width:1013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">
                  <v:imagedata r:id="rId278" o:title=""/>
                </v:shape>
                <v:rect id="Rectangle 2556" o:spid="_x0000_s1454" style="position:absolute;left:1039;top:394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bu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BOuWbuxQAAAN0AAAAP&#10;AAAAAAAAAAAAAAAAAAcCAABkcnMvZG93bnJldi54bWxQSwUGAAAAAAMAAwC3AAAA+QIAAAAA&#10;" filled="f" stroked="f">
                  <v:textbox inset="0,0,0,0">
                    <w:txbxContent>
                      <w:p w14:paraId="141EF2F7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58" o:spid="_x0000_s1455" type="#_x0000_t75" style="position:absolute;left:2258;top:3886;width:746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">
                  <v:imagedata r:id="rId413" o:title=""/>
                </v:shape>
                <v:shape id="Picture 2560" o:spid="_x0000_s1456" type="#_x0000_t75" style="position:absolute;left:8978;top:3886;width:13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">
                  <v:imagedata r:id="rId396" o:title=""/>
                </v:shape>
                <v:shape id="Picture 2562" o:spid="_x0000_s1457" type="#_x0000_t75" style="position:absolute;left:10350;top:3886;width:147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">
                  <v:imagedata r:id="rId620" o:title=""/>
                </v:shape>
                <v:shape id="Picture 2564" o:spid="_x0000_s1458" type="#_x0000_t75" style="position:absolute;left:24405;top:3886;width:141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">
                  <v:imagedata r:id="rId621" o:title=""/>
                </v:shape>
                <v:shape id="Picture 2566" o:spid="_x0000_s1459" type="#_x0000_t75" style="position:absolute;left:25350;top:3886;width:944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">
                  <v:imagedata r:id="rId622" o:title=""/>
                </v:shape>
                <v:shape id="Picture 2568" o:spid="_x0000_s1460" type="#_x0000_t75" style="position:absolute;left:34695;top:3886;width:823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">
                  <v:imagedata r:id="rId623" o:title=""/>
                </v:shape>
                <v:shape id="Picture 2570" o:spid="_x0000_s1461" type="#_x0000_t75" style="position:absolute;left:42177;top:3886;width:252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">
                  <v:imagedata r:id="rId624" o:title=""/>
                </v:shape>
                <v:shape id="Picture 2572" o:spid="_x0000_s1462" type="#_x0000_t75" style="position:absolute;left:44753;top:3886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">
                  <v:imagedata r:id="rId46" o:title=""/>
                </v:shape>
                <v:shape id="Picture 2574" o:spid="_x0000_s1463" type="#_x0000_t75" style="position:absolute;left:46170;top:3886;width:156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">
                  <v:imagedata r:id="rId625" o:title=""/>
                </v:shape>
                <v:shape id="Picture 2576" o:spid="_x0000_s1464" type="#_x0000_t75" style="position:absolute;left:2258;top:5836;width:226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">
                  <v:imagedata r:id="rId626" o:title=""/>
                </v:shape>
                <v:shape id="Picture 2578" o:spid="_x0000_s1465" type="#_x0000_t75" style="position:absolute;left:24116;top:5836;width:48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">
                  <v:imagedata r:id="rId362" o:title=""/>
                </v:shape>
                <w10:anchorlock/>
              </v:group>
            </w:pict>
          </mc:Fallback>
        </mc:AlternateContent>
      </w:r>
    </w:p>
    <w:p w14:paraId="71113DDA" w14:textId="034FCC5F" w:rsidR="00F9495E" w:rsidRDefault="00F9495E" w:rsidP="00F9495E">
      <w:pPr>
        <w:spacing w:after="276"/>
      </w:pPr>
    </w:p>
    <w:p w14:paraId="3D7ECC88" w14:textId="163ED3CB" w:rsidR="00F9495E" w:rsidRDefault="00F9495E" w:rsidP="00F9495E">
      <w:pPr>
        <w:spacing w:after="190"/>
      </w:pPr>
    </w:p>
    <w:p w14:paraId="386CA745" w14:textId="1EC8F9C2" w:rsidR="00F9495E" w:rsidRDefault="00F9495E" w:rsidP="00F9495E">
      <w:pPr>
        <w:pStyle w:val="1"/>
        <w:rPr>
          <w:lang w:val="en-US"/>
        </w:rPr>
      </w:pPr>
      <w:bookmarkStart w:id="23" w:name="_Toc165542076"/>
      <w:r>
        <w:lastRenderedPageBreak/>
        <w:t xml:space="preserve">Удаление системы </w:t>
      </w:r>
      <w:r>
        <w:rPr>
          <w:lang w:val="en-US"/>
        </w:rPr>
        <w:t>Solar DAG</w:t>
      </w:r>
      <w:bookmarkEnd w:id="23"/>
    </w:p>
    <w:p w14:paraId="1F223DCD" w14:textId="69344BC7" w:rsidR="00F9495E" w:rsidRPr="00F9495E" w:rsidRDefault="00F9495E" w:rsidP="00F9495E">
      <w:pPr>
        <w:pStyle w:val="21"/>
        <w:rPr>
          <w:lang w:val="en-US"/>
        </w:rPr>
      </w:pPr>
      <w:bookmarkStart w:id="24" w:name="_Toc165542077"/>
      <w:r>
        <w:t xml:space="preserve">Удаление сервера </w:t>
      </w:r>
      <w:r>
        <w:rPr>
          <w:lang w:val="en-US"/>
        </w:rPr>
        <w:t>Solar DAG</w:t>
      </w:r>
      <w:bookmarkEnd w:id="24"/>
    </w:p>
    <w:p w14:paraId="44794C75" w14:textId="77777777" w:rsidR="00F9495E" w:rsidRDefault="00F9495E" w:rsidP="00F9495E">
      <w:pPr>
        <w:spacing w:after="149"/>
      </w:pPr>
      <w:r>
        <w:rPr>
          <w:noProof/>
        </w:rPr>
        <mc:AlternateContent>
          <mc:Choice Requires="wpg">
            <w:drawing>
              <wp:inline distT="0" distB="0" distL="0" distR="0" wp14:anchorId="47230589" wp14:editId="259837B5">
                <wp:extent cx="3807206" cy="181356"/>
                <wp:effectExtent l="0" t="0" r="0" b="0"/>
                <wp:docPr id="14878" name="Group 14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206" cy="181356"/>
                          <a:chOff x="0" y="0"/>
                          <a:chExt cx="3807206" cy="181356"/>
                        </a:xfrm>
                      </wpg:grpSpPr>
                      <pic:pic xmlns:pic="http://schemas.openxmlformats.org/drawingml/2006/picture">
                        <pic:nvPicPr>
                          <pic:cNvPr id="2617" name="Picture 2617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9" name="Picture 26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07490" y="0"/>
                            <a:ext cx="394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1" name="Picture 2621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1841627" y="0"/>
                            <a:ext cx="5974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2402459" y="0"/>
                            <a:ext cx="140474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5" name="Picture 262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733165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C95EA2" id="Group 14878" o:spid="_x0000_s1026" style="width:299.8pt;height:14.3pt;mso-position-horizontal-relative:char;mso-position-vertical-relative:line" coordsize="38072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">
                <v:shape id="Picture 2617" o:spid="_x0000_s1027" type="#_x0000_t75" style="position:absolute;width:157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">
                  <v:imagedata r:id="rId630" o:title=""/>
                </v:shape>
                <v:shape id="Picture 2619" o:spid="_x0000_s1028" type="#_x0000_t75" style="position:absolute;left:15074;width:394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">
                  <v:imagedata r:id="rId44" o:title=""/>
                </v:shape>
                <v:shape id="Picture 2621" o:spid="_x0000_s1029" type="#_x0000_t75" style="position:absolute;left:18416;width:597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">
                  <v:imagedata r:id="rId631" o:title=""/>
                </v:shape>
                <v:shape id="Picture 2623" o:spid="_x0000_s1030" type="#_x0000_t75" style="position:absolute;left:24024;width:140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">
                  <v:imagedata r:id="rId632" o:title=""/>
                </v:shape>
                <v:shape id="Picture 2625" o:spid="_x0000_s1031" type="#_x0000_t75" style="position:absolute;left:37331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">
                  <v:imagedata r:id="rId116" o:title=""/>
                </v:shape>
                <w10:anchorlock/>
              </v:group>
            </w:pict>
          </mc:Fallback>
        </mc:AlternateContent>
      </w:r>
    </w:p>
    <w:p w14:paraId="7C76F02E" w14:textId="77777777" w:rsidR="00F9495E" w:rsidRDefault="00F9495E" w:rsidP="00F9495E">
      <w:pPr>
        <w:spacing w:after="267"/>
        <w:ind w:left="360"/>
      </w:pPr>
      <w:r>
        <w:rPr>
          <w:noProof/>
        </w:rPr>
        <mc:AlternateContent>
          <mc:Choice Requires="wpg">
            <w:drawing>
              <wp:inline distT="0" distB="0" distL="0" distR="0" wp14:anchorId="5B9DD38C" wp14:editId="50C995EC">
                <wp:extent cx="5523484" cy="440261"/>
                <wp:effectExtent l="0" t="0" r="0" b="0"/>
                <wp:docPr id="14879" name="Group 14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484" cy="440261"/>
                          <a:chOff x="0" y="0"/>
                          <a:chExt cx="5523484" cy="440261"/>
                        </a:xfrm>
                      </wpg:grpSpPr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3099"/>
                            <a:ext cx="86106" cy="130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8" name="Rectangle 2628"/>
                        <wps:cNvSpPr/>
                        <wps:spPr>
                          <a:xfrm>
                            <a:off x="97841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3DB7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0" name="Picture 2630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28781"/>
                            <a:ext cx="3230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2" name="Picture 2632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471170" y="28781"/>
                            <a:ext cx="167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" name="Picture 2634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554990" y="28781"/>
                            <a:ext cx="3352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6" name="Picture 2636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823214" y="28781"/>
                            <a:ext cx="292023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8" name="Picture 2638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3672205" y="28781"/>
                            <a:ext cx="36385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4001389" y="28781"/>
                            <a:ext cx="152209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2" name="Picture 2642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5451094" y="28781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271"/>
                            <a:ext cx="124206" cy="130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5" name="Rectangle 2645"/>
                        <wps:cNvSpPr/>
                        <wps:spPr>
                          <a:xfrm>
                            <a:off x="134417" y="2301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E458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7" name="Picture 2647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258905"/>
                            <a:ext cx="6618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9" name="Picture 2649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807974" y="258905"/>
                            <a:ext cx="2011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1" name="Picture 2651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980186" y="258905"/>
                            <a:ext cx="374853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2" name="Rectangle 2652"/>
                        <wps:cNvSpPr/>
                        <wps:spPr>
                          <a:xfrm>
                            <a:off x="4655566" y="2326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0856F" w14:textId="77777777" w:rsidR="00F9495E" w:rsidRDefault="00F9495E" w:rsidP="00F9495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DD38C" id="Group 14879" o:spid="_x0000_s1466" style="width:434.9pt;height:34.65pt;mso-position-horizontal-relative:char;mso-position-vertical-relative:line" coordsize="55234,4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">
                <v:shape id="Picture 2627" o:spid="_x0000_s1467" type="#_x0000_t75" style="position:absolute;left:60;top:330;width:862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">
                  <v:imagedata r:id="rId644" o:title=""/>
                </v:shape>
                <v:rect id="Rectangle 2628" o:spid="_x0000_s1468" style="position:absolute;left:97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UG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" filled="f" stroked="f">
                  <v:textbox inset="0,0,0,0">
                    <w:txbxContent>
                      <w:p w14:paraId="54D3DB7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30" o:spid="_x0000_s1469" type="#_x0000_t75" style="position:absolute;left:2289;top:287;width:323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">
                  <v:imagedata r:id="rId645" o:title=""/>
                </v:shape>
                <v:shape id="Picture 2632" o:spid="_x0000_s1470" type="#_x0000_t75" style="position:absolute;left:4711;top:287;width:167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">
                  <v:imagedata r:id="rId646" o:title=""/>
                </v:shape>
                <v:shape id="Picture 2634" o:spid="_x0000_s1471" type="#_x0000_t75" style="position:absolute;left:5549;top:287;width:335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">
                  <v:imagedata r:id="rId647" o:title=""/>
                </v:shape>
                <v:shape id="Picture 2636" o:spid="_x0000_s1472" type="#_x0000_t75" style="position:absolute;left:8232;top:287;width:2920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">
                  <v:imagedata r:id="rId648" o:title=""/>
                </v:shape>
                <v:shape id="Picture 2638" o:spid="_x0000_s1473" type="#_x0000_t75" style="position:absolute;left:36722;top:287;width:363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">
                  <v:imagedata r:id="rId649" o:title=""/>
                </v:shape>
                <v:shape id="Picture 2640" o:spid="_x0000_s1474" type="#_x0000_t75" style="position:absolute;left:40013;top:287;width:1522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">
                  <v:imagedata r:id="rId650" o:title=""/>
                </v:shape>
                <v:shape id="Picture 2642" o:spid="_x0000_s1475" type="#_x0000_t75" style="position:absolute;left:54510;top:287;width:48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">
                  <v:imagedata r:id="rId362" o:title=""/>
                </v:shape>
                <v:shape id="Picture 2644" o:spid="_x0000_s1476" type="#_x0000_t75" style="position:absolute;top:2662;width:1242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">
                  <v:imagedata r:id="rId651" o:title=""/>
                </v:shape>
                <v:rect id="Rectangle 2645" o:spid="_x0000_s1477" style="position:absolute;left:1344;top:230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  <v:textbox inset="0,0,0,0">
                    <w:txbxContent>
                      <w:p w14:paraId="4FEEE458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47" o:spid="_x0000_s1478" type="#_x0000_t75" style="position:absolute;left:2289;top:2589;width:66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">
                  <v:imagedata r:id="rId652" o:title=""/>
                </v:shape>
                <v:shape id="Picture 2649" o:spid="_x0000_s1479" type="#_x0000_t75" style="position:absolute;left:8079;top:2589;width:201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">
                  <v:imagedata r:id="rId653" o:title=""/>
                </v:shape>
                <v:shape id="Picture 2651" o:spid="_x0000_s1480" type="#_x0000_t75" style="position:absolute;left:9801;top:2589;width:374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">
                  <v:imagedata r:id="rId654" o:title=""/>
                </v:shape>
                <v:rect id="Rectangle 2652" o:spid="_x0000_s1481" style="position:absolute;left:46555;top:23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GR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OqnAZHHAAAA3QAA&#10;AA8AAAAAAAAAAAAAAAAABwIAAGRycy9kb3ducmV2LnhtbFBLBQYAAAAAAwADALcAAAD7AgAAAAA=&#10;" filled="f" stroked="f">
                  <v:textbox inset="0,0,0,0">
                    <w:txbxContent>
                      <w:p w14:paraId="0D60856F" w14:textId="77777777" w:rsidR="00F9495E" w:rsidRDefault="00F9495E" w:rsidP="00F9495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E90014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617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docker compose down -v docker image prune -</w:t>
      </w:r>
      <w:proofErr w:type="gramStart"/>
      <w:r w:rsidRPr="00741F91">
        <w:rPr>
          <w:rFonts w:ascii="Courier New" w:eastAsia="Courier New" w:hAnsi="Courier New" w:cs="Courier New"/>
          <w:sz w:val="20"/>
          <w:lang w:val="en-US"/>
        </w:rPr>
        <w:t>a  docker</w:t>
      </w:r>
      <w:proofErr w:type="gram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container prune  docker volume prune </w:t>
      </w:r>
    </w:p>
    <w:p w14:paraId="7AB50AB4" w14:textId="77777777" w:rsidR="00F9495E" w:rsidRDefault="00F9495E" w:rsidP="00F9495E">
      <w:pPr>
        <w:spacing w:after="264"/>
        <w:ind w:left="367" w:right="-108"/>
      </w:pPr>
      <w:r>
        <w:rPr>
          <w:noProof/>
        </w:rPr>
        <mc:AlternateContent>
          <mc:Choice Requires="wpg">
            <w:drawing>
              <wp:inline distT="0" distB="0" distL="0" distR="0" wp14:anchorId="6089666F" wp14:editId="122B9927">
                <wp:extent cx="6136894" cy="376428"/>
                <wp:effectExtent l="0" t="0" r="0" b="0"/>
                <wp:docPr id="14835" name="Group 14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894" cy="376428"/>
                          <a:chOff x="0" y="0"/>
                          <a:chExt cx="6136894" cy="376428"/>
                        </a:xfrm>
                      </wpg:grpSpPr>
                      <pic:pic xmlns:pic="http://schemas.openxmlformats.org/drawingml/2006/picture">
                        <pic:nvPicPr>
                          <pic:cNvPr id="2683" name="Picture 2683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1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4" name="Rectangle 2684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8CFE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6" name="Picture 2686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7012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8" name="Picture 2688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847598" y="0"/>
                            <a:ext cx="5799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0" name="Picture 2690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1403858" y="0"/>
                            <a:ext cx="46699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2" name="Picture 2692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5999734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" name="Picture 2694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195072"/>
                            <a:ext cx="64293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89666F" id="Group 14835" o:spid="_x0000_s1482" style="width:483.2pt;height:29.65pt;mso-position-horizontal-relative:char;mso-position-vertical-relative:line" coordsize="61368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">
                <v:shape id="Picture 2683" o:spid="_x0000_s1483" type="#_x0000_t75" style="position:absolute;top:283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">
                  <v:imagedata r:id="rId301" o:title=""/>
                </v:shape>
                <v:rect id="Rectangle 2684" o:spid="_x0000_s1484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A5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HRiEDnHAAAA3QAA&#10;AA8AAAAAAAAAAAAAAAAABwIAAGRycy9kb3ducmV2LnhtbFBLBQYAAAAAAwADALcAAAD7AgAAAAA=&#10;" filled="f" stroked="f">
                  <v:textbox inset="0,0,0,0">
                    <w:txbxContent>
                      <w:p w14:paraId="50E8CFEC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86" o:spid="_x0000_s1485" type="#_x0000_t75" style="position:absolute;left:2243;width:701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">
                  <v:imagedata r:id="rId659" o:title=""/>
                </v:shape>
                <v:shape id="Picture 2688" o:spid="_x0000_s1486" type="#_x0000_t75" style="position:absolute;left:8475;width:580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">
                  <v:imagedata r:id="rId660" o:title=""/>
                </v:shape>
                <v:shape id="Picture 2690" o:spid="_x0000_s1487" type="#_x0000_t75" style="position:absolute;left:14038;width:4669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">
                  <v:imagedata r:id="rId661" o:title=""/>
                </v:shape>
                <v:shape id="Picture 2692" o:spid="_x0000_s1488" type="#_x0000_t75" style="position:absolute;left:59997;width:137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">
                  <v:imagedata r:id="rId396" o:title=""/>
                </v:shape>
                <v:shape id="Picture 2694" o:spid="_x0000_s1489" type="#_x0000_t75" style="position:absolute;left:2243;top:1950;width:642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">
                  <v:imagedata r:id="rId662" o:title=""/>
                </v:shape>
                <w10:anchorlock/>
              </v:group>
            </w:pict>
          </mc:Fallback>
        </mc:AlternateContent>
      </w:r>
    </w:p>
    <w:p w14:paraId="28E42FAB" w14:textId="3262556E" w:rsidR="00F9495E" w:rsidRDefault="00F9495E" w:rsidP="00F9495E">
      <w:pPr>
        <w:shd w:val="clear" w:color="auto" w:fill="F0F0F0"/>
        <w:spacing w:after="3" w:line="261" w:lineRule="auto"/>
        <w:ind w:left="259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D9F2511" wp14:editId="4D5DC3FC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109728" cy="128016"/>
            <wp:effectExtent l="0" t="0" r="0" b="0"/>
            <wp:wrapTopAndBottom/>
            <wp:docPr id="2605" name="Picture 2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Picture 2605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20"/>
        </w:rPr>
        <w:t>rm</w:t>
      </w:r>
      <w:proofErr w:type="spellEnd"/>
      <w:r>
        <w:rPr>
          <w:rFonts w:ascii="Courier New" w:eastAsia="Courier New" w:hAnsi="Courier New" w:cs="Courier New"/>
          <w:sz w:val="20"/>
        </w:rPr>
        <w:t xml:space="preserve"> -</w:t>
      </w:r>
      <w:proofErr w:type="spellStart"/>
      <w:r>
        <w:rPr>
          <w:rFonts w:ascii="Courier New" w:eastAsia="Courier New" w:hAnsi="Courier New" w:cs="Courier New"/>
          <w:sz w:val="20"/>
        </w:rPr>
        <w:t>rf</w:t>
      </w:r>
      <w:proofErr w:type="spellEnd"/>
      <w:r>
        <w:rPr>
          <w:rFonts w:ascii="Courier New" w:eastAsia="Courier New" w:hAnsi="Courier New" w:cs="Courier New"/>
          <w:sz w:val="20"/>
        </w:rPr>
        <w:t xml:space="preserve"> /</w:t>
      </w:r>
      <w:proofErr w:type="spellStart"/>
      <w:r>
        <w:rPr>
          <w:rFonts w:ascii="Courier New" w:eastAsia="Courier New" w:hAnsi="Courier New" w:cs="Courier New"/>
          <w:sz w:val="20"/>
        </w:rPr>
        <w:t>opt</w:t>
      </w:r>
      <w:proofErr w:type="spellEnd"/>
      <w:r>
        <w:rPr>
          <w:rFonts w:ascii="Courier New" w:eastAsia="Courier New" w:hAnsi="Courier New" w:cs="Courier New"/>
          <w:sz w:val="20"/>
        </w:rPr>
        <w:t>/</w:t>
      </w:r>
      <w:proofErr w:type="spellStart"/>
      <w:r>
        <w:rPr>
          <w:rFonts w:ascii="Courier New" w:eastAsia="Courier New" w:hAnsi="Courier New" w:cs="Courier New"/>
          <w:sz w:val="20"/>
        </w:rPr>
        <w:t>dag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4E6A66B9" w14:textId="5F586E72" w:rsidR="00F9495E" w:rsidRPr="00F9495E" w:rsidRDefault="00F9495E" w:rsidP="00F9495E">
      <w:pPr>
        <w:pStyle w:val="21"/>
      </w:pPr>
      <w:bookmarkStart w:id="25" w:name="_Toc165542078"/>
      <w:r>
        <w:t xml:space="preserve">Удаление агента для файловой системы </w:t>
      </w:r>
      <w:r>
        <w:rPr>
          <w:lang w:val="en-US"/>
        </w:rPr>
        <w:t>Windows</w:t>
      </w:r>
      <w:r w:rsidRPr="00F9495E">
        <w:t>/</w:t>
      </w:r>
      <w:r>
        <w:rPr>
          <w:lang w:val="en-US"/>
        </w:rPr>
        <w:t>AD</w:t>
      </w:r>
      <w:bookmarkEnd w:id="25"/>
    </w:p>
    <w:p w14:paraId="3034411F" w14:textId="77777777" w:rsidR="00F9495E" w:rsidRDefault="00F9495E" w:rsidP="00F9495E">
      <w:pPr>
        <w:spacing w:after="139"/>
      </w:pPr>
      <w:r>
        <w:rPr>
          <w:noProof/>
        </w:rPr>
        <mc:AlternateContent>
          <mc:Choice Requires="wpg">
            <w:drawing>
              <wp:inline distT="0" distB="0" distL="0" distR="0" wp14:anchorId="4B91FB2D" wp14:editId="3A5DC564">
                <wp:extent cx="3374517" cy="181356"/>
                <wp:effectExtent l="0" t="0" r="0" b="0"/>
                <wp:docPr id="14889" name="Group 14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517" cy="181356"/>
                          <a:chOff x="0" y="0"/>
                          <a:chExt cx="3374517" cy="181356"/>
                        </a:xfrm>
                      </wpg:grpSpPr>
                      <pic:pic xmlns:pic="http://schemas.openxmlformats.org/drawingml/2006/picture">
                        <pic:nvPicPr>
                          <pic:cNvPr id="2707" name="Picture 2707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6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9" name="Picture 2709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922274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995426" y="0"/>
                            <a:ext cx="237909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C6AA34" id="Group 14889" o:spid="_x0000_s1026" style="width:265.7pt;height:14.3pt;mso-position-horizontal-relative:char;mso-position-vertical-relative:line" coordsize="33745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">
                <v:shape id="Picture 2707" o:spid="_x0000_s1027" type="#_x0000_t75" style="position:absolute;width:993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">
                  <v:imagedata r:id="rId667" o:title=""/>
                </v:shape>
                <v:shape id="Picture 2709" o:spid="_x0000_s1028" type="#_x0000_t75" style="position:absolute;left:9222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">
                  <v:imagedata r:id="rId668" o:title=""/>
                </v:shape>
                <v:shape id="Picture 2711" o:spid="_x0000_s1029" type="#_x0000_t75" style="position:absolute;left:9954;width:237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">
                  <v:imagedata r:id="rId669" o:title=""/>
                </v:shape>
                <w10:anchorlock/>
              </v:group>
            </w:pict>
          </mc:Fallback>
        </mc:AlternateContent>
      </w:r>
    </w:p>
    <w:p w14:paraId="5FB3131C" w14:textId="77777777" w:rsidR="00F9495E" w:rsidRDefault="00F9495E" w:rsidP="00F9495E">
      <w:pPr>
        <w:spacing w:after="267"/>
        <w:ind w:left="358" w:right="-172"/>
      </w:pPr>
      <w:r>
        <w:rPr>
          <w:noProof/>
        </w:rPr>
        <mc:AlternateContent>
          <mc:Choice Requires="wpg">
            <w:drawing>
              <wp:inline distT="0" distB="0" distL="0" distR="0" wp14:anchorId="3A6A5137" wp14:editId="1BBA7430">
                <wp:extent cx="6183504" cy="571500"/>
                <wp:effectExtent l="0" t="0" r="0" b="0"/>
                <wp:docPr id="14890" name="Group 1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504" cy="571500"/>
                          <a:chOff x="0" y="0"/>
                          <a:chExt cx="6183504" cy="571500"/>
                        </a:xfrm>
                      </wpg:grpSpPr>
                      <pic:pic xmlns:pic="http://schemas.openxmlformats.org/drawingml/2006/picture">
                        <pic:nvPicPr>
                          <pic:cNvPr id="2713" name="Picture 271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9845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4" name="Rectangle 2714"/>
                        <wps:cNvSpPr/>
                        <wps:spPr>
                          <a:xfrm>
                            <a:off x="78029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534D8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230429" y="0"/>
                            <a:ext cx="10507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205738" y="0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0" name="Picture 2720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1269746" y="0"/>
                            <a:ext cx="48895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2" name="Picture 2722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1689227" y="0"/>
                            <a:ext cx="1463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4" name="Picture 2724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1762379" y="0"/>
                            <a:ext cx="19474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6" name="Picture 2726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3640201" y="0"/>
                            <a:ext cx="2080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8" name="Picture 2728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3778885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0" name="Picture 2730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3853561" y="0"/>
                            <a:ext cx="68919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2" name="Picture 2732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4473829" y="0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4" name="Picture 2734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4548506" y="0"/>
                            <a:ext cx="163499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6" name="Picture 2736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230429" y="195072"/>
                            <a:ext cx="23121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8" name="Picture 2738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037"/>
                            <a:ext cx="99822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9" name="Rectangle 2739"/>
                        <wps:cNvSpPr/>
                        <wps:spPr>
                          <a:xfrm>
                            <a:off x="106985" y="39584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60616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1" name="Picture 2741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230429" y="390144"/>
                            <a:ext cx="5232273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2" name="Rectangle 2742"/>
                        <wps:cNvSpPr/>
                        <wps:spPr>
                          <a:xfrm>
                            <a:off x="5390134" y="39780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17550" w14:textId="77777777" w:rsidR="00F9495E" w:rsidRDefault="00F9495E" w:rsidP="00F9495E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A5137" id="Group 14890" o:spid="_x0000_s1490" style="width:486.9pt;height:45pt;mso-position-horizontal-relative:char;mso-position-vertical-relative:line" coordsize="6183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">
                <v:shape id="Picture 2713" o:spid="_x0000_s1491" type="#_x0000_t75" style="position:absolute;left:45;top:298;width:709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">
                  <v:imagedata r:id="rId274" o:title=""/>
                </v:shape>
                <v:rect id="Rectangle 2714" o:spid="_x0000_s1492" style="position:absolute;left:780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oj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qDeD1JjwBOX8CAAD//wMAUEsBAi0AFAAGAAgAAAAhANvh9svuAAAAhQEAABMAAAAAAAAA&#10;AAAAAAAAAAAAAFtDb250ZW50X1R5cGVzXS54bWxQSwECLQAUAAYACAAAACEAWvQsW78AAAAVAQAA&#10;CwAAAAAAAAAAAAAAAAAfAQAAX3JlbHMvLnJlbHNQSwECLQAUAAYACAAAACEA6omKI8YAAADdAAAA&#10;DwAAAAAAAAAAAAAAAAAHAgAAZHJzL2Rvd25yZXYueG1sUEsFBgAAAAADAAMAtwAAAPoCAAAAAA==&#10;" filled="f" stroked="f">
                  <v:textbox inset="0,0,0,0">
                    <w:txbxContent>
                      <w:p w14:paraId="289534D8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6" o:spid="_x0000_s1493" type="#_x0000_t75" style="position:absolute;left:2304;width:105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">
                  <v:imagedata r:id="rId676" o:title=""/>
                </v:shape>
                <v:shape id="Picture 2718" o:spid="_x0000_s1494" type="#_x0000_t75" style="position:absolute;left:12057;width:12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">
                  <v:imagedata r:id="rId360" o:title=""/>
                </v:shape>
                <v:shape id="Picture 2720" o:spid="_x0000_s1495" type="#_x0000_t75" style="position:absolute;left:12697;width:488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">
                  <v:imagedata r:id="rId677" o:title=""/>
                </v:shape>
                <v:shape id="Picture 2722" o:spid="_x0000_s1496" type="#_x0000_t75" style="position:absolute;left:16892;width:146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">
                  <v:imagedata r:id="rId668" o:title=""/>
                </v:shape>
                <v:shape id="Picture 2724" o:spid="_x0000_s1497" type="#_x0000_t75" style="position:absolute;left:17623;width:1947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">
                  <v:imagedata r:id="rId678" o:title=""/>
                </v:shape>
                <v:shape id="Picture 2726" o:spid="_x0000_s1498" type="#_x0000_t75" style="position:absolute;left:36402;width:20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">
                  <v:imagedata r:id="rId515" o:title=""/>
                </v:shape>
                <v:shape id="Picture 2728" o:spid="_x0000_s1499" type="#_x0000_t75" style="position:absolute;left:37788;width:149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">
                  <v:imagedata r:id="rId516" o:title=""/>
                </v:shape>
                <v:shape id="Picture 2730" o:spid="_x0000_s1500" type="#_x0000_t75" style="position:absolute;left:38535;width:68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">
                  <v:imagedata r:id="rId517" o:title=""/>
                </v:shape>
                <v:shape id="Picture 2732" o:spid="_x0000_s1501" type="#_x0000_t75" style="position:absolute;left:44738;width:149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">
                  <v:imagedata r:id="rId516" o:title=""/>
                </v:shape>
                <v:shape id="Picture 2734" o:spid="_x0000_s1502" type="#_x0000_t75" style="position:absolute;left:45485;width:1635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">
                  <v:imagedata r:id="rId679" o:title=""/>
                </v:shape>
                <v:shape id="Picture 2736" o:spid="_x0000_s1503" type="#_x0000_t75" style="position:absolute;left:2304;top:1950;width:2312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">
                  <v:imagedata r:id="rId519" o:title=""/>
                </v:shape>
                <v:shape id="Picture 2738" o:spid="_x0000_s1504" type="#_x0000_t75" style="position:absolute;top:4230;width:99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">
                  <v:imagedata r:id="rId680" o:title=""/>
                </v:shape>
                <v:rect id="Rectangle 2739" o:spid="_x0000_s1505" style="position:absolute;left:1069;top:395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14:paraId="7FD60616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41" o:spid="_x0000_s1506" type="#_x0000_t75" style="position:absolute;left:2304;top:3901;width:5232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">
                  <v:imagedata r:id="rId681" o:title=""/>
                </v:shape>
                <v:rect id="Rectangle 2742" o:spid="_x0000_s1507" style="position:absolute;left:53901;top:39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R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BmfmNHHAAAA3QAA&#10;AA8AAAAAAAAAAAAAAAAABwIAAGRycy9kb3ducmV2LnhtbFBLBQYAAAAAAwADALcAAAD7AgAAAAA=&#10;" filled="f" stroked="f">
                  <v:textbox inset="0,0,0,0">
                    <w:txbxContent>
                      <w:p w14:paraId="35117550" w14:textId="77777777" w:rsidR="00F9495E" w:rsidRDefault="00F9495E" w:rsidP="00F9495E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F0F2A2" w14:textId="77777777" w:rsidR="00F9495E" w:rsidRPr="00741F91" w:rsidRDefault="00F9495E" w:rsidP="00F9495E">
      <w:pPr>
        <w:shd w:val="clear" w:color="auto" w:fill="F0F0F0"/>
        <w:spacing w:after="3" w:line="472" w:lineRule="auto"/>
        <w:ind w:left="259" w:right="509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cd C:\distr_tmp\ msiexec.exe /x Agent_Installer_x32.msi </w:t>
      </w:r>
    </w:p>
    <w:p w14:paraId="7D992C68" w14:textId="1C4F165F" w:rsidR="00F9495E" w:rsidRDefault="00F9495E" w:rsidP="00F9495E">
      <w:pPr>
        <w:spacing w:after="197"/>
      </w:pPr>
    </w:p>
    <w:p w14:paraId="5F6A8A8B" w14:textId="2E8AC25C" w:rsidR="00F9495E" w:rsidRPr="00F9495E" w:rsidRDefault="00F9495E" w:rsidP="00F9495E">
      <w:pPr>
        <w:pStyle w:val="1"/>
      </w:pPr>
      <w:bookmarkStart w:id="26" w:name="_Toc165542079"/>
      <w:r>
        <w:lastRenderedPageBreak/>
        <w:t>Настройка сервисов</w:t>
      </w:r>
      <w:bookmarkEnd w:id="26"/>
    </w:p>
    <w:p w14:paraId="78497FD9" w14:textId="77777777" w:rsidR="00F9495E" w:rsidRDefault="00F9495E" w:rsidP="00F9495E">
      <w:pPr>
        <w:spacing w:after="264"/>
        <w:ind w:left="365" w:right="-178"/>
      </w:pPr>
      <w:r>
        <w:rPr>
          <w:noProof/>
        </w:rPr>
        <mc:AlternateContent>
          <mc:Choice Requires="wpg">
            <w:drawing>
              <wp:inline distT="0" distB="0" distL="0" distR="0" wp14:anchorId="0D7E56B1" wp14:editId="42D0783A">
                <wp:extent cx="6182614" cy="571500"/>
                <wp:effectExtent l="0" t="0" r="0" b="0"/>
                <wp:docPr id="15777" name="Group 15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614" cy="571500"/>
                          <a:chOff x="0" y="0"/>
                          <a:chExt cx="6182614" cy="571500"/>
                        </a:xfrm>
                      </wpg:grpSpPr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3274"/>
                            <a:ext cx="8610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9" name="Rectangle 2779"/>
                        <wps:cNvSpPr/>
                        <wps:spPr>
                          <a:xfrm>
                            <a:off x="102413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250A4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1" name="Picture 2781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168478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826387" y="0"/>
                            <a:ext cx="69780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" name="Picture 2785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2567051" y="0"/>
                            <a:ext cx="195364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4473829" y="0"/>
                            <a:ext cx="2133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9" name="Picture 2789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4633849" y="0"/>
                            <a:ext cx="8803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446522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3" name="Picture 2793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5510530" y="0"/>
                            <a:ext cx="6720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" name="Picture 2796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2"/>
                            <a:ext cx="13703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8" name="Picture 2798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1558163" y="195072"/>
                            <a:ext cx="3314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0" name="Picture 2800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1861439" y="195072"/>
                            <a:ext cx="475488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1" name="Rectangle 2801"/>
                        <wps:cNvSpPr/>
                        <wps:spPr>
                          <a:xfrm>
                            <a:off x="2257679" y="20816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C971" w14:textId="77777777" w:rsidR="00F9495E" w:rsidRDefault="00F9495E" w:rsidP="00F9495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72B4D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2291207" y="20273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8B3A3" w14:textId="77777777" w:rsidR="00F9495E" w:rsidRDefault="00F9495E" w:rsidP="00F9495E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5" name="Picture 2805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846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6" name="Rectangle 2806"/>
                        <wps:cNvSpPr/>
                        <wps:spPr>
                          <a:xfrm>
                            <a:off x="103937" y="39584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961CF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8" name="Picture 2808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390144"/>
                            <a:ext cx="4901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0" name="Picture 2810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634238" y="390144"/>
                            <a:ext cx="2011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2" name="Picture 2812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806450" y="390144"/>
                            <a:ext cx="4901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4" name="Picture 2814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1252982" y="390144"/>
                            <a:ext cx="3333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" name="Picture 2816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1558163" y="390144"/>
                            <a:ext cx="28027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4322953" y="390144"/>
                            <a:ext cx="10342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0" name="Picture 282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292598" y="390144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E56B1" id="Group 15777" o:spid="_x0000_s1508" style="width:486.8pt;height:45pt;mso-position-horizontal-relative:char;mso-position-vertical-relative:line" coordsize="61826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">
                <v:shape id="Picture 2778" o:spid="_x0000_s1509" type="#_x0000_t75" style="position:absolute;left:91;top:332;width:861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">
                  <v:imagedata r:id="rId696" o:title=""/>
                </v:shape>
                <v:rect id="Rectangle 2779" o:spid="_x0000_s1510" style="position:absolute;left:1024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14:paraId="78E250A4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1" o:spid="_x0000_s1511" type="#_x0000_t75" style="position:absolute;left:2258;width:168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">
                  <v:imagedata r:id="rId697" o:title=""/>
                </v:shape>
                <v:shape id="Picture 2783" o:spid="_x0000_s1512" type="#_x0000_t75" style="position:absolute;left:18263;width:697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">
                  <v:imagedata r:id="rId337" o:title=""/>
                </v:shape>
                <v:shape id="Picture 2785" o:spid="_x0000_s1513" type="#_x0000_t75" style="position:absolute;left:25670;width:1953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">
                  <v:imagedata r:id="rId698" o:title=""/>
                </v:shape>
                <v:shape id="Picture 2787" o:spid="_x0000_s1514" type="#_x0000_t75" style="position:absolute;left:44738;width:213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">
                  <v:imagedata r:id="rId699" o:title=""/>
                </v:shape>
                <v:shape id="Picture 2789" o:spid="_x0000_s1515" type="#_x0000_t75" style="position:absolute;left:46338;width:880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">
                  <v:imagedata r:id="rId700" o:title=""/>
                </v:shape>
                <v:shape id="Picture 2791" o:spid="_x0000_s1516" type="#_x0000_t75" style="position:absolute;left:54465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">
                  <v:imagedata r:id="rId180" o:title=""/>
                </v:shape>
                <v:shape id="Picture 2793" o:spid="_x0000_s1517" type="#_x0000_t75" style="position:absolute;left:55105;width:672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">
                  <v:imagedata r:id="rId701" o:title=""/>
                </v:shape>
                <v:shape id="Picture 2796" o:spid="_x0000_s1518" type="#_x0000_t75" style="position:absolute;left:2258;top:1950;width:1370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">
                  <v:imagedata r:id="rId702" o:title=""/>
                </v:shape>
                <v:shape id="Picture 2798" o:spid="_x0000_s1519" type="#_x0000_t75" style="position:absolute;left:15581;top:1950;width:331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">
                  <v:imagedata r:id="rId703" o:title=""/>
                </v:shape>
                <v:shape id="Picture 2800" o:spid="_x0000_s1520" type="#_x0000_t75" style="position:absolute;left:18614;top:1950;width:475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">
                  <v:imagedata r:id="rId704" o:title=""/>
                </v:shape>
                <v:rect id="Rectangle 2801" o:spid="_x0000_s1521" style="position:absolute;left:22576;top:2081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<v:textbox inset="0,0,0,0">
                    <w:txbxContent>
                      <w:p w14:paraId="36EBC971" w14:textId="77777777" w:rsidR="00F9495E" w:rsidRDefault="00F9495E" w:rsidP="00F9495E">
                        <w:r>
                          <w:rPr>
                            <w:rFonts w:ascii="Times New Roman" w:eastAsia="Times New Roman" w:hAnsi="Times New Roman" w:cs="Times New Roman"/>
                            <w:color w:val="172B4D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2802" o:spid="_x0000_s1522" style="position:absolute;left:22912;top:202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VH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" filled="f" stroked="f">
                  <v:textbox inset="0,0,0,0">
                    <w:txbxContent>
                      <w:p w14:paraId="0798B3A3" w14:textId="77777777" w:rsidR="00F9495E" w:rsidRDefault="00F9495E" w:rsidP="00F9495E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05" o:spid="_x0000_s1523" type="#_x0000_t75" style="position:absolute;top:4188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">
                  <v:imagedata r:id="rId278" o:title=""/>
                </v:shape>
                <v:rect id="Rectangle 2806" o:spid="_x0000_s1524" style="position:absolute;left:1039;top:395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NE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Yvh7E56AXP8CAAD//wMAUEsBAi0AFAAGAAgAAAAhANvh9svuAAAAhQEAABMAAAAAAAAA&#10;AAAAAAAAAAAAAFtDb250ZW50X1R5cGVzXS54bWxQSwECLQAUAAYACAAAACEAWvQsW78AAAAVAQAA&#10;CwAAAAAAAAAAAAAAAAAfAQAAX3JlbHMvLnJlbHNQSwECLQAUAAYACAAAACEABnqzRMYAAADdAAAA&#10;DwAAAAAAAAAAAAAAAAAHAgAAZHJzL2Rvd25yZXYueG1sUEsFBgAAAAADAAMAtwAAAPoCAAAAAA==&#10;" filled="f" stroked="f">
                  <v:textbox inset="0,0,0,0">
                    <w:txbxContent>
                      <w:p w14:paraId="3A8961CF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08" o:spid="_x0000_s1525" type="#_x0000_t75" style="position:absolute;left:2258;top:3901;width:490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">
                  <v:imagedata r:id="rId705" o:title=""/>
                </v:shape>
                <v:shape id="Picture 2810" o:spid="_x0000_s1526" type="#_x0000_t75" style="position:absolute;left:6342;top:3901;width:201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">
                  <v:imagedata r:id="rId653" o:title=""/>
                </v:shape>
                <v:shape id="Picture 2812" o:spid="_x0000_s1527" type="#_x0000_t75" style="position:absolute;left:8064;top:3901;width:490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">
                  <v:imagedata r:id="rId706" o:title=""/>
                </v:shape>
                <v:shape id="Picture 2814" o:spid="_x0000_s1528" type="#_x0000_t75" style="position:absolute;left:12529;top:3901;width:333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">
                  <v:imagedata r:id="rId707" o:title=""/>
                </v:shape>
                <v:shape id="Picture 2816" o:spid="_x0000_s1529" type="#_x0000_t75" style="position:absolute;left:15581;top:3901;width:2802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">
                  <v:imagedata r:id="rId708" o:title=""/>
                </v:shape>
                <v:shape id="Picture 2818" o:spid="_x0000_s1530" type="#_x0000_t75" style="position:absolute;left:43229;top:3901;width:1034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">
                  <v:imagedata r:id="rId709" o:title=""/>
                </v:shape>
                <v:shape id="Picture 2820" o:spid="_x0000_s1531" type="#_x0000_t75" style="position:absolute;left:52925;top:3901;width:51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">
                  <v:imagedata r:id="rId116" o:title=""/>
                </v:shape>
                <w10:anchorlock/>
              </v:group>
            </w:pict>
          </mc:Fallback>
        </mc:AlternateContent>
      </w:r>
    </w:p>
    <w:p w14:paraId="36BAA197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proofErr w:type="gramStart"/>
      <w:r>
        <w:rPr>
          <w:rFonts w:ascii="Courier New" w:eastAsia="Courier New" w:hAnsi="Courier New" w:cs="Courier New"/>
          <w:sz w:val="20"/>
        </w:rPr>
        <w:t>cp</w:t>
      </w:r>
      <w:proofErr w:type="spellEnd"/>
      <w:r>
        <w:rPr>
          <w:rFonts w:ascii="Courier New" w:eastAsia="Courier New" w:hAnsi="Courier New" w:cs="Courier New"/>
          <w:sz w:val="20"/>
        </w:rPr>
        <w:t xml:space="preserve"> .</w:t>
      </w:r>
      <w:proofErr w:type="spellStart"/>
      <w:r>
        <w:rPr>
          <w:rFonts w:ascii="Courier New" w:eastAsia="Courier New" w:hAnsi="Courier New" w:cs="Courier New"/>
          <w:sz w:val="20"/>
        </w:rPr>
        <w:t>env</w:t>
      </w:r>
      <w:proofErr w:type="gramEnd"/>
      <w:r>
        <w:rPr>
          <w:rFonts w:ascii="Courier New" w:eastAsia="Courier New" w:hAnsi="Courier New" w:cs="Courier New"/>
          <w:sz w:val="20"/>
        </w:rPr>
        <w:t>.template</w:t>
      </w:r>
      <w:proofErr w:type="spellEnd"/>
      <w:r>
        <w:rPr>
          <w:rFonts w:ascii="Courier New" w:eastAsia="Courier New" w:hAnsi="Courier New" w:cs="Courier New"/>
          <w:sz w:val="20"/>
        </w:rPr>
        <w:t xml:space="preserve"> .</w:t>
      </w:r>
      <w:proofErr w:type="spellStart"/>
      <w:r>
        <w:rPr>
          <w:rFonts w:ascii="Courier New" w:eastAsia="Courier New" w:hAnsi="Courier New" w:cs="Courier New"/>
          <w:sz w:val="20"/>
        </w:rPr>
        <w:t>env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30D5FE24" w14:textId="77777777" w:rsidR="00F9495E" w:rsidRDefault="00F9495E" w:rsidP="00F9495E">
      <w:pPr>
        <w:spacing w:after="267"/>
        <w:ind w:left="367" w:right="-184"/>
      </w:pPr>
      <w:r>
        <w:rPr>
          <w:noProof/>
        </w:rPr>
        <mc:AlternateContent>
          <mc:Choice Requires="wpg">
            <w:drawing>
              <wp:inline distT="0" distB="0" distL="0" distR="0" wp14:anchorId="52A11E30" wp14:editId="0A0FFE78">
                <wp:extent cx="6185154" cy="376428"/>
                <wp:effectExtent l="0" t="0" r="0" b="0"/>
                <wp:docPr id="15778" name="Group 15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5154" cy="376428"/>
                          <a:chOff x="0" y="0"/>
                          <a:chExt cx="6185154" cy="376428"/>
                        </a:xfrm>
                      </wpg:grpSpPr>
                      <pic:pic xmlns:pic="http://schemas.openxmlformats.org/drawingml/2006/picture">
                        <pic:nvPicPr>
                          <pic:cNvPr id="2835" name="Picture 2835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6" name="Rectangle 2836"/>
                        <wps:cNvSpPr/>
                        <wps:spPr>
                          <a:xfrm>
                            <a:off x="103937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1BE2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7789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0" name="Picture 2840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925322" y="0"/>
                            <a:ext cx="64443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2" name="Picture 2842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1489583" y="0"/>
                            <a:ext cx="609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4" name="Picture 2844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1520063" y="0"/>
                            <a:ext cx="3108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1870583" y="0"/>
                            <a:ext cx="89311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" name="Picture 2848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2688971" y="0"/>
                            <a:ext cx="1432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0" name="Picture 2850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2877947" y="0"/>
                            <a:ext cx="33072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3" name="Picture 2853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195072"/>
                            <a:ext cx="154609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A11E30" id="Group 15778" o:spid="_x0000_s1532" style="width:487pt;height:29.65pt;mso-position-horizontal-relative:char;mso-position-vertical-relative:line" coordsize="61851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">
                <v:shape id="Picture 2835" o:spid="_x0000_s1533" type="#_x0000_t75" style="position:absolute;top:287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">
                  <v:imagedata r:id="rId301" o:title=""/>
                </v:shape>
                <v:rect id="Rectangle 2836" o:spid="_x0000_s1534" style="position:absolute;left:1039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n5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MgWefnHAAAA3QAA&#10;AA8AAAAAAAAAAAAAAAAABwIAAGRycy9kb3ducmV2LnhtbFBLBQYAAAAAAwADALcAAAD7AgAAAAA=&#10;" filled="f" stroked="f">
                  <v:textbox inset="0,0,0,0">
                    <w:txbxContent>
                      <w:p w14:paraId="3EB21BE2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38" o:spid="_x0000_s1535" type="#_x0000_t75" style="position:absolute;left:2243;width:778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">
                  <v:imagedata r:id="rId717" o:title=""/>
                </v:shape>
                <v:shape id="Picture 2840" o:spid="_x0000_s1536" type="#_x0000_t75" style="position:absolute;left:9253;width:644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">
                  <v:imagedata r:id="rId718" o:title=""/>
                </v:shape>
                <v:shape id="Picture 2842" o:spid="_x0000_s1537" type="#_x0000_t75" style="position:absolute;left:14895;width:61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">
                  <v:imagedata r:id="rId322" o:title=""/>
                </v:shape>
                <v:shape id="Picture 2844" o:spid="_x0000_s1538" type="#_x0000_t75" style="position:absolute;left:15200;width:310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">
                  <v:imagedata r:id="rId719" o:title=""/>
                </v:shape>
                <v:shape id="Picture 2846" o:spid="_x0000_s1539" type="#_x0000_t75" style="position:absolute;left:18705;width:893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">
                  <v:imagedata r:id="rId720" o:title=""/>
                </v:shape>
                <v:shape id="Picture 2848" o:spid="_x0000_s1540" type="#_x0000_t75" style="position:absolute;left:26889;width:143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">
                  <v:imagedata r:id="rId721" o:title=""/>
                </v:shape>
                <v:shape id="Picture 2850" o:spid="_x0000_s1541" type="#_x0000_t75" style="position:absolute;left:28779;width:330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">
                  <v:imagedata r:id="rId722" o:title=""/>
                </v:shape>
                <v:shape id="Picture 2853" o:spid="_x0000_s1542" type="#_x0000_t75" style="position:absolute;left:2243;top:1950;width:1546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">
                  <v:imagedata r:id="rId723" o:title=""/>
                </v:shape>
                <w10:anchorlock/>
              </v:group>
            </w:pict>
          </mc:Fallback>
        </mc:AlternateContent>
      </w:r>
    </w:p>
    <w:p w14:paraId="1C836E37" w14:textId="77777777" w:rsidR="00F9495E" w:rsidRDefault="00F9495E" w:rsidP="00F9495E">
      <w:pPr>
        <w:shd w:val="clear" w:color="auto" w:fill="F0F0F0"/>
        <w:spacing w:after="200"/>
        <w:ind w:left="259" w:hanging="10"/>
      </w:pPr>
      <w:r>
        <w:rPr>
          <w:rFonts w:ascii="Courier New" w:eastAsia="Courier New" w:hAnsi="Courier New" w:cs="Courier New"/>
          <w:sz w:val="20"/>
        </w:rPr>
        <w:t xml:space="preserve"># Переменные находятся в секции DAG_ADMIN ENV </w:t>
      </w:r>
    </w:p>
    <w:p w14:paraId="7928043A" w14:textId="77777777" w:rsidR="00F9495E" w:rsidRPr="00741F91" w:rsidRDefault="00F9495E" w:rsidP="00F9495E">
      <w:pPr>
        <w:shd w:val="clear" w:color="auto" w:fill="F0F0F0"/>
        <w:spacing w:after="199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DOZOR_LOGIN= </w:t>
      </w:r>
    </w:p>
    <w:p w14:paraId="0F371385" w14:textId="77777777" w:rsidR="00F9495E" w:rsidRPr="00741F91" w:rsidRDefault="00F9495E" w:rsidP="00F9495E">
      <w:pPr>
        <w:shd w:val="clear" w:color="auto" w:fill="F0F0F0"/>
        <w:spacing w:after="202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DOZOR_PASSWORD= </w:t>
      </w:r>
    </w:p>
    <w:p w14:paraId="4EF47EE7" w14:textId="77777777" w:rsidR="00F9495E" w:rsidRPr="00741F91" w:rsidRDefault="00F9495E" w:rsidP="00F9495E">
      <w:pPr>
        <w:shd w:val="clear" w:color="auto" w:fill="F0F0F0"/>
        <w:spacing w:after="199" w:line="261" w:lineRule="auto"/>
        <w:ind w:left="259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22A1EBB5" wp14:editId="38DC3561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85344" cy="76200"/>
            <wp:effectExtent l="0" t="0" r="0" b="0"/>
            <wp:wrapTopAndBottom/>
            <wp:docPr id="18172" name="Picture 18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" name="Picture 18172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91">
        <w:rPr>
          <w:rFonts w:ascii="Courier New" w:eastAsia="Courier New" w:hAnsi="Courier New" w:cs="Courier New"/>
          <w:sz w:val="20"/>
          <w:lang w:val="en-US"/>
        </w:rPr>
        <w:t xml:space="preserve">DOZOR_URL= </w:t>
      </w:r>
    </w:p>
    <w:p w14:paraId="14B5367E" w14:textId="77777777" w:rsidR="00F9495E" w:rsidRPr="00741F91" w:rsidRDefault="00F9495E" w:rsidP="00F9495E">
      <w:pPr>
        <w:shd w:val="clear" w:color="auto" w:fill="F0F0F0"/>
        <w:spacing w:after="199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DAG_ADMIN_SECURITY_SSL_INSECURE_HOSTS= </w:t>
      </w:r>
    </w:p>
    <w:p w14:paraId="06F839B2" w14:textId="77777777" w:rsidR="00F9495E" w:rsidRPr="00741F91" w:rsidRDefault="00F9495E" w:rsidP="00F9495E">
      <w:pPr>
        <w:shd w:val="clear" w:color="auto" w:fill="F0F0F0"/>
        <w:spacing w:after="200"/>
        <w:ind w:left="249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 </w:t>
      </w:r>
    </w:p>
    <w:p w14:paraId="7BCA24CC" w14:textId="77777777" w:rsidR="00F9495E" w:rsidRPr="00741F91" w:rsidRDefault="00F9495E" w:rsidP="00F9495E">
      <w:pPr>
        <w:shd w:val="clear" w:color="auto" w:fill="F0F0F0"/>
        <w:spacing w:after="200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>#</w:t>
      </w:r>
      <w:r>
        <w:rPr>
          <w:rFonts w:ascii="Courier New" w:eastAsia="Courier New" w:hAnsi="Courier New" w:cs="Courier New"/>
          <w:sz w:val="20"/>
        </w:rPr>
        <w:t>Пример</w:t>
      </w:r>
      <w:r w:rsidRPr="00741F91">
        <w:rPr>
          <w:rFonts w:ascii="Courier New" w:eastAsia="Courier New" w:hAnsi="Courier New" w:cs="Courier New"/>
          <w:sz w:val="20"/>
          <w:lang w:val="en-US"/>
        </w:rPr>
        <w:t xml:space="preserve">: </w:t>
      </w:r>
    </w:p>
    <w:p w14:paraId="14F29CB9" w14:textId="77777777" w:rsidR="00F9495E" w:rsidRPr="00741F91" w:rsidRDefault="00F9495E" w:rsidP="00F9495E">
      <w:pPr>
        <w:shd w:val="clear" w:color="auto" w:fill="F0F0F0"/>
        <w:spacing w:after="201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# DOZOR_LOGIN=Admin </w:t>
      </w:r>
    </w:p>
    <w:p w14:paraId="3A732D5D" w14:textId="77777777" w:rsidR="00F9495E" w:rsidRPr="00741F91" w:rsidRDefault="00F9495E" w:rsidP="00F9495E">
      <w:pPr>
        <w:shd w:val="clear" w:color="auto" w:fill="F0F0F0"/>
        <w:spacing w:after="199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# DOZOR_PASSWORD=Pa$$word </w:t>
      </w:r>
    </w:p>
    <w:p w14:paraId="6FA01F8D" w14:textId="77777777" w:rsidR="00F9495E" w:rsidRPr="00741F91" w:rsidRDefault="00F9495E" w:rsidP="00F9495E">
      <w:pPr>
        <w:shd w:val="clear" w:color="auto" w:fill="F0F0F0"/>
        <w:spacing w:after="199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# DOZOR_PASSWORD=https://127.0.0.1 </w:t>
      </w:r>
    </w:p>
    <w:p w14:paraId="6CE74B19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 w:rsidRPr="00741F91">
        <w:rPr>
          <w:rFonts w:ascii="Courier New" w:eastAsia="Courier New" w:hAnsi="Courier New" w:cs="Courier New"/>
          <w:sz w:val="20"/>
          <w:lang w:val="en-US"/>
        </w:rPr>
        <w:t xml:space="preserve"># DAG_ADMIN_SECURITY_SSL_INSECURE_HOSTS=127.0.0.1 </w:t>
      </w:r>
    </w:p>
    <w:p w14:paraId="0038E710" w14:textId="77777777" w:rsidR="00F9495E" w:rsidRDefault="00F9495E" w:rsidP="00F9495E">
      <w:pPr>
        <w:spacing w:after="0"/>
        <w:ind w:left="365" w:right="-181"/>
      </w:pPr>
      <w:r>
        <w:rPr>
          <w:noProof/>
        </w:rPr>
        <mc:AlternateContent>
          <mc:Choice Requires="wpg">
            <w:drawing>
              <wp:inline distT="0" distB="0" distL="0" distR="0" wp14:anchorId="72F88DAC" wp14:editId="445FEB9B">
                <wp:extent cx="6184189" cy="571500"/>
                <wp:effectExtent l="0" t="0" r="0" b="0"/>
                <wp:docPr id="15747" name="Group 1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189" cy="571500"/>
                          <a:chOff x="0" y="0"/>
                          <a:chExt cx="6184189" cy="571500"/>
                        </a:xfrm>
                      </wpg:grpSpPr>
                      <pic:pic xmlns:pic="http://schemas.openxmlformats.org/drawingml/2006/picture">
                        <pic:nvPicPr>
                          <pic:cNvPr id="2923" name="Picture 2923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1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4" name="Rectangle 2924"/>
                        <wps:cNvSpPr/>
                        <wps:spPr>
                          <a:xfrm>
                            <a:off x="105461" y="57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0A07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6" name="Picture 292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71666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8" name="Picture 2928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862838" y="0"/>
                            <a:ext cx="1371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969518" y="0"/>
                            <a:ext cx="259651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2" name="Picture 2932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3493897" y="0"/>
                            <a:ext cx="5852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4" name="Picture 2934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4019677" y="0"/>
                            <a:ext cx="7091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6" name="Picture 2936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4664710" y="0"/>
                            <a:ext cx="9380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5530342" y="0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1" name="Picture 2941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24663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2" name="Rectangle 2942"/>
                        <wps:cNvSpPr/>
                        <wps:spPr>
                          <a:xfrm>
                            <a:off x="106985" y="2007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223C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4" name="Picture 2944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2"/>
                            <a:ext cx="8178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6" name="Picture 2946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961898" y="195072"/>
                            <a:ext cx="2011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" name="Picture 2948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1132586" y="195072"/>
                            <a:ext cx="18338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2893187" y="195072"/>
                            <a:ext cx="18440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2" name="Picture 2952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4705858" y="195072"/>
                            <a:ext cx="321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" name="Picture 2954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4946650" y="195072"/>
                            <a:ext cx="1584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6" name="Picture 295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5062474" y="195072"/>
                            <a:ext cx="1615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8" name="Picture 2958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5179822" y="195072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0" name="Picture 2960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5291074" y="195072"/>
                            <a:ext cx="89311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390144"/>
                            <a:ext cx="95130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4" name="Picture 296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1097534" y="390144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F88DAC" id="Group 15747" o:spid="_x0000_s1543" style="width:486.95pt;height:45pt;mso-position-horizontal-relative:char;mso-position-vertical-relative:line" coordsize="61841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">
                <v:shape id="Picture 2923" o:spid="_x0000_s1544" type="#_x0000_t75" style="position:absolute;top:295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">
                  <v:imagedata r:id="rId317" o:title=""/>
                </v:shape>
                <v:rect id="Rectangle 2924" o:spid="_x0000_s1545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tV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J/AzXN+EJyPwfAAD//wMAUEsBAi0AFAAGAAgAAAAhANvh9svuAAAAhQEAABMAAAAAAAAA&#10;AAAAAAAAAAAAAFtDb250ZW50X1R5cGVzXS54bWxQSwECLQAUAAYACAAAACEAWvQsW78AAAAVAQAA&#10;CwAAAAAAAAAAAAAAAAAfAQAAX3JlbHMvLnJlbHNQSwECLQAUAAYACAAAACEApLDbVcYAAADdAAAA&#10;DwAAAAAAAAAAAAAAAAAHAgAAZHJzL2Rvd25yZXYueG1sUEsFBgAAAAADAAMAtwAAAPoCAAAAAA==&#10;" filled="f" stroked="f">
                  <v:textbox inset="0,0,0,0">
                    <w:txbxContent>
                      <w:p w14:paraId="45FD0A07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6" o:spid="_x0000_s1546" type="#_x0000_t75" style="position:absolute;left:2258;width:716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">
                  <v:imagedata r:id="rId511" o:title=""/>
                </v:shape>
                <v:shape id="Picture 2928" o:spid="_x0000_s1547" type="#_x0000_t75" style="position:absolute;left:8628;width:137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">
                  <v:imagedata r:id="rId396" o:title=""/>
                </v:shape>
                <v:shape id="Picture 2930" o:spid="_x0000_s1548" type="#_x0000_t75" style="position:absolute;left:9695;width:2596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">
                  <v:imagedata r:id="rId736" o:title=""/>
                </v:shape>
                <v:shape id="Picture 2932" o:spid="_x0000_s1549" type="#_x0000_t75" style="position:absolute;left:34938;width:585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">
                  <v:imagedata r:id="rId737" o:title=""/>
                </v:shape>
                <v:shape id="Picture 2934" o:spid="_x0000_s1550" type="#_x0000_t75" style="position:absolute;left:40196;width:709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">
                  <v:imagedata r:id="rId738" o:title=""/>
                </v:shape>
                <v:shape id="Picture 2936" o:spid="_x0000_s1551" type="#_x0000_t75" style="position:absolute;left:46647;width:938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">
                  <v:imagedata r:id="rId739" o:title=""/>
                </v:shape>
                <v:shape id="Picture 2938" o:spid="_x0000_s1552" type="#_x0000_t75" style="position:absolute;left:55303;width:48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">
                  <v:imagedata r:id="rId362" o:title=""/>
                </v:shape>
                <v:shape id="Picture 2941" o:spid="_x0000_s1553" type="#_x0000_t75" style="position:absolute;left:15;top:2246;width:1013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">
                  <v:imagedata r:id="rId333" o:title=""/>
                </v:shape>
                <v:rect id="Rectangle 2942" o:spid="_x0000_s1554" style="position:absolute;left:1069;top:20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Ma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JcwzXN+EJyPwfAAD//wMAUEsBAi0AFAAGAAgAAAAhANvh9svuAAAAhQEAABMAAAAAAAAA&#10;AAAAAAAAAAAAAFtDb250ZW50X1R5cGVzXS54bWxQSwECLQAUAAYACAAAACEAWvQsW78AAAAVAQAA&#10;CwAAAAAAAAAAAAAAAAAfAQAAX3JlbHMvLnJlbHNQSwECLQAUAAYACAAAACEAmcoDGsYAAADdAAAA&#10;DwAAAAAAAAAAAAAAAAAHAgAAZHJzL2Rvd25yZXYueG1sUEsFBgAAAAADAAMAtwAAAPoCAAAAAA==&#10;" filled="f" stroked="f">
                  <v:textbox inset="0,0,0,0">
                    <w:txbxContent>
                      <w:p w14:paraId="3730223C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4" o:spid="_x0000_s1555" type="#_x0000_t75" style="position:absolute;left:2258;top:1950;width:817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">
                  <v:imagedata r:id="rId740" o:title=""/>
                </v:shape>
                <v:shape id="Picture 2946" o:spid="_x0000_s1556" type="#_x0000_t75" style="position:absolute;left:9618;top:1950;width:201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">
                  <v:imagedata r:id="rId653" o:title=""/>
                </v:shape>
                <v:shape id="Picture 2948" o:spid="_x0000_s1557" type="#_x0000_t75" style="position:absolute;left:11325;top:1950;width:1833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">
                  <v:imagedata r:id="rId741" o:title=""/>
                </v:shape>
                <v:shape id="Picture 2950" o:spid="_x0000_s1558" type="#_x0000_t75" style="position:absolute;left:28931;top:1950;width:1844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">
                  <v:imagedata r:id="rId742" o:title=""/>
                </v:shape>
                <v:shape id="Picture 2952" o:spid="_x0000_s1559" type="#_x0000_t75" style="position:absolute;left:47058;top:1950;width:321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">
                  <v:imagedata r:id="rId743" o:title=""/>
                </v:shape>
                <v:shape id="Picture 2954" o:spid="_x0000_s1560" type="#_x0000_t75" style="position:absolute;left:49466;top:1950;width:158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">
                  <v:imagedata r:id="rId744" o:title=""/>
                </v:shape>
                <v:shape id="Picture 2956" o:spid="_x0000_s1561" type="#_x0000_t75" style="position:absolute;left:50624;top:1950;width:161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">
                  <v:imagedata r:id="rId114" o:title=""/>
                </v:shape>
                <v:shape id="Picture 2958" o:spid="_x0000_s1562" type="#_x0000_t75" style="position:absolute;left:51798;top:1950;width:149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">
                  <v:imagedata r:id="rId617" o:title=""/>
                </v:shape>
                <v:shape id="Picture 2960" o:spid="_x0000_s1563" type="#_x0000_t75" style="position:absolute;left:52910;top:1950;width:893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">
                  <v:imagedata r:id="rId745" o:title=""/>
                </v:shape>
                <v:shape id="Picture 2962" o:spid="_x0000_s1564" type="#_x0000_t75" style="position:absolute;left:2258;top:3901;width:951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">
                  <v:imagedata r:id="rId746" o:title=""/>
                </v:shape>
                <v:shape id="Picture 2964" o:spid="_x0000_s1565" type="#_x0000_t75" style="position:absolute;left:10975;top:3901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">
                  <v:imagedata r:id="rId277" o:title=""/>
                </v:shape>
                <w10:anchorlock/>
              </v:group>
            </w:pict>
          </mc:Fallback>
        </mc:AlternateContent>
      </w:r>
    </w:p>
    <w:p w14:paraId="2204F05C" w14:textId="2B342DD9" w:rsidR="00F9495E" w:rsidRDefault="00F9495E" w:rsidP="00F9495E">
      <w:pPr>
        <w:spacing w:after="267"/>
      </w:pPr>
    </w:p>
    <w:p w14:paraId="41B85C9C" w14:textId="249F6EE3" w:rsidR="00F9495E" w:rsidRDefault="00F9495E" w:rsidP="00F9495E">
      <w:pPr>
        <w:pStyle w:val="1"/>
      </w:pPr>
      <w:bookmarkStart w:id="27" w:name="_Toc165542080"/>
      <w:r>
        <w:lastRenderedPageBreak/>
        <w:t>Управление контейнером</w:t>
      </w:r>
      <w:r w:rsidR="00EB6CD2">
        <w:rPr>
          <w:noProof/>
        </w:rPr>
        <mc:AlternateContent>
          <mc:Choice Requires="wpg">
            <w:drawing>
              <wp:inline distT="0" distB="0" distL="0" distR="0" wp14:anchorId="136DB596" wp14:editId="72DBFB07">
                <wp:extent cx="3791903" cy="626498"/>
                <wp:effectExtent l="0" t="0" r="0" b="0"/>
                <wp:docPr id="16137" name="Group 16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903" cy="626498"/>
                          <a:chOff x="190805" y="8001"/>
                          <a:chExt cx="3791903" cy="626498"/>
                        </a:xfrm>
                      </wpg:grpSpPr>
                      <wps:wsp>
                        <wps:cNvPr id="2987" name="Rectangle 2987"/>
                        <wps:cNvSpPr/>
                        <wps:spPr>
                          <a:xfrm>
                            <a:off x="190805" y="800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3AEA5" w14:textId="77777777" w:rsidR="00EB6CD2" w:rsidRDefault="00EB6CD2" w:rsidP="00EB6CD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4E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2" name="Picture 299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89154"/>
                            <a:ext cx="7086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3" name="Rectangle 2993"/>
                        <wps:cNvSpPr/>
                        <wps:spPr>
                          <a:xfrm>
                            <a:off x="305105" y="42657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FB780" w14:textId="77777777" w:rsidR="00EB6CD2" w:rsidRDefault="00EB6CD2" w:rsidP="00EB6CD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5" name="Picture 2995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457505" y="52578"/>
                            <a:ext cx="231292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7" name="Picture 2997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2736050" y="52806"/>
                            <a:ext cx="5334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9" name="Picture 2999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3190924" y="52806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1" name="Picture 3001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3299956" y="53034"/>
                            <a:ext cx="6827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3" name="Picture 300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924590" y="53262"/>
                            <a:ext cx="487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6DB596" id="Group 16137" o:spid="_x0000_s1566" style="width:298.6pt;height:49.35pt;mso-position-horizontal-relative:char;mso-position-vertical-relative:line" coordorigin="1908,80" coordsize="37919,6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">
                <v:rect id="Rectangle 2987" o:spid="_x0000_s1567" style="position:absolute;left:1908;top:80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14:paraId="4463AEA5" w14:textId="77777777" w:rsidR="00EB6CD2" w:rsidRDefault="00EB6CD2" w:rsidP="00EB6CD2">
                        <w:r>
                          <w:rPr>
                            <w:rFonts w:ascii="Arial" w:eastAsia="Arial" w:hAnsi="Arial" w:cs="Arial"/>
                            <w:b/>
                            <w:color w:val="FF4E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92" o:spid="_x0000_s1568" type="#_x0000_t75" style="position:absolute;left:2316;top:891;width:709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">
                  <v:imagedata r:id="rId274" o:title=""/>
                </v:shape>
                <v:rect id="Rectangle 2993" o:spid="_x0000_s1569" style="position:absolute;left:3051;top:42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rG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iOaKxsYAAADdAAAA&#10;DwAAAAAAAAAAAAAAAAAHAgAAZHJzL2Rvd25yZXYueG1sUEsFBgAAAAADAAMAtwAAAPoCAAAAAA==&#10;" filled="f" stroked="f">
                  <v:textbox inset="0,0,0,0">
                    <w:txbxContent>
                      <w:p w14:paraId="3F2FB780" w14:textId="77777777" w:rsidR="00EB6CD2" w:rsidRDefault="00EB6CD2" w:rsidP="00EB6CD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95" o:spid="_x0000_s1570" type="#_x0000_t75" style="position:absolute;left:4575;top:525;width:2312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">
                  <v:imagedata r:id="rId750" o:title=""/>
                </v:shape>
                <v:shape id="Picture 2997" o:spid="_x0000_s1571" type="#_x0000_t75" style="position:absolute;left:27360;top:528;width:533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">
                  <v:imagedata r:id="rId751" o:title=""/>
                </v:shape>
                <v:shape id="Picture 2999" o:spid="_x0000_s1572" type="#_x0000_t75" style="position:absolute;left:31909;top:528;width:128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">
                  <v:imagedata r:id="rId292" o:title=""/>
                </v:shape>
                <v:shape id="Picture 3001" o:spid="_x0000_s1573" type="#_x0000_t75" style="position:absolute;left:32999;top:530;width:682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">
                  <v:imagedata r:id="rId752" o:title=""/>
                </v:shape>
                <v:shape id="Picture 3003" o:spid="_x0000_s1574" type="#_x0000_t75" style="position:absolute;left:39245;top:532;width:48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">
                  <v:imagedata r:id="rId183" o:title=""/>
                </v:shape>
                <w10:anchorlock/>
              </v:group>
            </w:pict>
          </mc:Fallback>
        </mc:AlternateContent>
      </w:r>
      <w:bookmarkEnd w:id="27"/>
    </w:p>
    <w:p w14:paraId="3285BEF5" w14:textId="36F0F21D" w:rsidR="00F9495E" w:rsidRDefault="00F9495E" w:rsidP="00F9495E">
      <w:pPr>
        <w:shd w:val="clear" w:color="auto" w:fill="F0F0F0"/>
        <w:spacing w:after="0" w:line="472" w:lineRule="auto"/>
        <w:ind w:left="259" w:right="6299" w:hanging="10"/>
      </w:pPr>
      <w:r>
        <w:rPr>
          <w:rFonts w:ascii="Courier New" w:eastAsia="Courier New" w:hAnsi="Courier New" w:cs="Courier New"/>
          <w:sz w:val="20"/>
        </w:rPr>
        <w:t xml:space="preserve"># Для первого запуска </w:t>
      </w: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up</w:t>
      </w:r>
      <w:proofErr w:type="spellEnd"/>
      <w:r>
        <w:rPr>
          <w:rFonts w:ascii="Courier New" w:eastAsia="Courier New" w:hAnsi="Courier New" w:cs="Courier New"/>
          <w:sz w:val="20"/>
        </w:rPr>
        <w:t xml:space="preserve"> -d </w:t>
      </w:r>
    </w:p>
    <w:p w14:paraId="4FFB9472" w14:textId="77777777" w:rsidR="00F9495E" w:rsidRDefault="00F9495E" w:rsidP="00F9495E">
      <w:pPr>
        <w:spacing w:after="267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24412D97" wp14:editId="737EB6B2">
                <wp:extent cx="5159274" cy="181356"/>
                <wp:effectExtent l="0" t="0" r="0" b="0"/>
                <wp:docPr id="16212" name="Group 16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274" cy="181356"/>
                          <a:chOff x="0" y="0"/>
                          <a:chExt cx="5159274" cy="181356"/>
                        </a:xfrm>
                      </wpg:grpSpPr>
                      <pic:pic xmlns:pic="http://schemas.openxmlformats.org/drawingml/2006/picture">
                        <pic:nvPicPr>
                          <pic:cNvPr id="3020" name="Picture 302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1"/>
                            <a:ext cx="101346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1" name="Rectangle 3021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E3D4A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  <w:color w:val="172B4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3" name="Picture 3023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5473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5" name="Picture 3025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739394" y="0"/>
                            <a:ext cx="76611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7" name="Picture 3027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1474343" y="0"/>
                            <a:ext cx="6148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9" name="Picture 3029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2050415" y="0"/>
                            <a:ext cx="68922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1" name="Picture 3031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2701163" y="0"/>
                            <a:ext cx="6078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3" name="Picture 3033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3271393" y="0"/>
                            <a:ext cx="100248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5" name="Picture 3035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4234561" y="0"/>
                            <a:ext cx="9247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7" name="Picture 3037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5082286" y="0"/>
                            <a:ext cx="5486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412D97" id="Group 16212" o:spid="_x0000_s1575" style="width:406.25pt;height:14.3pt;mso-position-horizontal-relative:char;mso-position-vertical-relative:line" coordsize="51592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">
                <v:shape id="Picture 3020" o:spid="_x0000_s1576" type="#_x0000_t75" style="position:absolute;top:287;width:101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">
                  <v:imagedata r:id="rId761" o:title=""/>
                </v:shape>
                <v:rect id="Rectangle 3021" o:spid="_x0000_s1577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  <v:textbox inset="0,0,0,0">
                    <w:txbxContent>
                      <w:p w14:paraId="26EE3D4A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  <w:color w:val="172B4D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23" o:spid="_x0000_s1578" type="#_x0000_t75" style="position:absolute;left:2258;width:554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">
                  <v:imagedata r:id="rId762" o:title=""/>
                </v:shape>
                <v:shape id="Picture 3025" o:spid="_x0000_s1579" type="#_x0000_t75" style="position:absolute;left:7393;width:766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">
                  <v:imagedata r:id="rId763" o:title=""/>
                </v:shape>
                <v:shape id="Picture 3027" o:spid="_x0000_s1580" type="#_x0000_t75" style="position:absolute;left:14743;width:614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">
                  <v:imagedata r:id="rId764" o:title=""/>
                </v:shape>
                <v:shape id="Picture 3029" o:spid="_x0000_s1581" type="#_x0000_t75" style="position:absolute;left:20504;width:689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">
                  <v:imagedata r:id="rId765" o:title=""/>
                </v:shape>
                <v:shape id="Picture 3031" o:spid="_x0000_s1582" type="#_x0000_t75" style="position:absolute;left:27011;width:607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">
                  <v:imagedata r:id="rId766" o:title=""/>
                </v:shape>
                <v:shape id="Picture 3033" o:spid="_x0000_s1583" type="#_x0000_t75" style="position:absolute;left:32713;width:1002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">
                  <v:imagedata r:id="rId767" o:title=""/>
                </v:shape>
                <v:shape id="Picture 3035" o:spid="_x0000_s1584" type="#_x0000_t75" style="position:absolute;left:42345;width:924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">
                  <v:imagedata r:id="rId768" o:title=""/>
                </v:shape>
                <v:shape id="Picture 3037" o:spid="_x0000_s1585" type="#_x0000_t75" style="position:absolute;left:50822;width:54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">
                  <v:imagedata r:id="rId467" o:title=""/>
                </v:shape>
                <w10:anchorlock/>
              </v:group>
            </w:pict>
          </mc:Fallback>
        </mc:AlternateContent>
      </w:r>
    </w:p>
    <w:p w14:paraId="017AB248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down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5B1637F7" w14:textId="77777777" w:rsidR="00F9495E" w:rsidRDefault="00F9495E" w:rsidP="00F9495E">
      <w:pPr>
        <w:spacing w:after="267"/>
        <w:ind w:left="367" w:right="-116"/>
      </w:pPr>
      <w:r>
        <w:rPr>
          <w:noProof/>
        </w:rPr>
        <mc:AlternateContent>
          <mc:Choice Requires="wpg">
            <w:drawing>
              <wp:inline distT="0" distB="0" distL="0" distR="0" wp14:anchorId="5F33B762" wp14:editId="5E0F1A05">
                <wp:extent cx="6141911" cy="376428"/>
                <wp:effectExtent l="0" t="0" r="0" b="0"/>
                <wp:docPr id="16213" name="Group 16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911" cy="376428"/>
                          <a:chOff x="0" y="0"/>
                          <a:chExt cx="6141911" cy="376428"/>
                        </a:xfrm>
                      </wpg:grpSpPr>
                      <pic:pic xmlns:pic="http://schemas.openxmlformats.org/drawingml/2006/picture">
                        <pic:nvPicPr>
                          <pic:cNvPr id="3044" name="Picture 304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02"/>
                            <a:ext cx="101346" cy="10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5" name="Rectangle 3045"/>
                        <wps:cNvSpPr/>
                        <wps:spPr>
                          <a:xfrm>
                            <a:off x="103937" y="56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CD4A4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77555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" name="Picture 3049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996950" y="0"/>
                            <a:ext cx="4718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1" name="Picture 3051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1465199" y="0"/>
                            <a:ext cx="8717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3" name="Picture 3053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2332355" y="0"/>
                            <a:ext cx="71967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5" name="Picture 3055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3054985" y="0"/>
                            <a:ext cx="3088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7" name="Picture 3057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3361309" y="0"/>
                            <a:ext cx="6806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9" name="Picture 3059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4041013" y="0"/>
                            <a:ext cx="92304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1" name="Picture 306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61890" y="0"/>
                            <a:ext cx="1584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3" name="Picture 3063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5115814" y="0"/>
                            <a:ext cx="10260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5" name="Picture 3065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195072"/>
                            <a:ext cx="78571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7" name="Picture 3067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969518" y="195072"/>
                            <a:ext cx="1432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9" name="Picture 3069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1079246" y="195072"/>
                            <a:ext cx="5156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1" name="Picture 307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521587" y="195072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3" name="Picture 3073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1585595" y="195072"/>
                            <a:ext cx="90309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5" name="Picture 3075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2451227" y="195072"/>
                            <a:ext cx="50139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3B762" id="Group 16213" o:spid="_x0000_s1586" style="width:483.6pt;height:29.65pt;mso-position-horizontal-relative:char;mso-position-vertical-relative:line" coordsize="61419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">
                <v:shape id="Picture 3044" o:spid="_x0000_s1587" type="#_x0000_t75" style="position:absolute;top:287;width:1013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">
                  <v:imagedata r:id="rId301" o:title=""/>
                </v:shape>
                <v:rect id="Rectangle 3045" o:spid="_x0000_s1588" style="position:absolute;left:1039;top: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  <v:textbox inset="0,0,0,0">
                    <w:txbxContent>
                      <w:p w14:paraId="72FCD4A4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47" o:spid="_x0000_s1589" type="#_x0000_t75" style="position:absolute;left:2243;width:775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">
                  <v:imagedata r:id="rId781" o:title=""/>
                </v:shape>
                <v:shape id="Picture 3049" o:spid="_x0000_s1590" type="#_x0000_t75" style="position:absolute;left:9969;width:47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">
                  <v:imagedata r:id="rId782" o:title=""/>
                </v:shape>
                <v:shape id="Picture 3051" o:spid="_x0000_s1591" type="#_x0000_t75" style="position:absolute;left:14651;width:87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">
                  <v:imagedata r:id="rId783" o:title=""/>
                </v:shape>
                <v:shape id="Picture 3053" o:spid="_x0000_s1592" type="#_x0000_t75" style="position:absolute;left:23323;width:719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">
                  <v:imagedata r:id="rId784" o:title=""/>
                </v:shape>
                <v:shape id="Picture 3055" o:spid="_x0000_s1593" type="#_x0000_t75" style="position:absolute;left:30549;width:308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">
                  <v:imagedata r:id="rId785" o:title=""/>
                </v:shape>
                <v:shape id="Picture 3057" o:spid="_x0000_s1594" type="#_x0000_t75" style="position:absolute;left:33613;width:68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">
                  <v:imagedata r:id="rId786" o:title=""/>
                </v:shape>
                <v:shape id="Picture 3059" o:spid="_x0000_s1595" type="#_x0000_t75" style="position:absolute;left:40410;width:923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">
                  <v:imagedata r:id="rId787" o:title=""/>
                </v:shape>
                <v:shape id="Picture 3061" o:spid="_x0000_s1596" type="#_x0000_t75" style="position:absolute;left:49618;width:158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">
                  <v:imagedata r:id="rId88" o:title=""/>
                </v:shape>
                <v:shape id="Picture 3063" o:spid="_x0000_s1597" type="#_x0000_t75" style="position:absolute;left:51158;width:1026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">
                  <v:imagedata r:id="rId788" o:title=""/>
                </v:shape>
                <v:shape id="Picture 3065" o:spid="_x0000_s1598" type="#_x0000_t75" style="position:absolute;left:2243;top:1950;width:785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">
                  <v:imagedata r:id="rId789" o:title=""/>
                </v:shape>
                <v:shape id="Picture 3067" o:spid="_x0000_s1599" type="#_x0000_t75" style="position:absolute;left:9695;top:1950;width:1432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">
                  <v:imagedata r:id="rId721" o:title=""/>
                </v:shape>
                <v:shape id="Picture 3069" o:spid="_x0000_s1600" type="#_x0000_t75" style="position:absolute;left:10792;top:1950;width:515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">
                  <v:imagedata r:id="rId790" o:title=""/>
                </v:shape>
                <v:shape id="Picture 3071" o:spid="_x0000_s1601" type="#_x0000_t75" style="position:absolute;left:15215;top:1950;width:128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">
                  <v:imagedata r:id="rId360" o:title=""/>
                </v:shape>
                <v:shape id="Picture 3073" o:spid="_x0000_s1602" type="#_x0000_t75" style="position:absolute;left:15855;top:1950;width:903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">
                  <v:imagedata r:id="rId791" o:title=""/>
                </v:shape>
                <v:shape id="Picture 3075" o:spid="_x0000_s1603" type="#_x0000_t75" style="position:absolute;left:24512;top:1950;width:501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">
                  <v:imagedata r:id="rId792" o:title=""/>
                </v:shape>
                <w10:anchorlock/>
              </v:group>
            </w:pict>
          </mc:Fallback>
        </mc:AlternateContent>
      </w:r>
    </w:p>
    <w:p w14:paraId="7E6DE754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stop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59507CB2" w14:textId="77777777" w:rsidR="00F9495E" w:rsidRDefault="00F9495E" w:rsidP="00F9495E">
      <w:pPr>
        <w:spacing w:after="264"/>
        <w:ind w:left="365" w:right="-132"/>
      </w:pPr>
      <w:r>
        <w:rPr>
          <w:noProof/>
        </w:rPr>
        <mc:AlternateContent>
          <mc:Choice Requires="wpg">
            <w:drawing>
              <wp:inline distT="0" distB="0" distL="0" distR="0" wp14:anchorId="04660F7B" wp14:editId="5A6C971B">
                <wp:extent cx="6153658" cy="376429"/>
                <wp:effectExtent l="0" t="0" r="0" b="0"/>
                <wp:docPr id="16214" name="Group 16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376429"/>
                          <a:chOff x="0" y="0"/>
                          <a:chExt cx="6153658" cy="376429"/>
                        </a:xfrm>
                      </wpg:grpSpPr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6" name="Rectangle 3086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B7190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8" name="Picture 3088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0"/>
                            <a:ext cx="52806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747014" y="0"/>
                            <a:ext cx="4718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2" name="Picture 3092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1208786" y="0"/>
                            <a:ext cx="107697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2277491" y="0"/>
                            <a:ext cx="6995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2967863" y="0"/>
                            <a:ext cx="5120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3475609" y="0"/>
                            <a:ext cx="8683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4333621" y="0"/>
                            <a:ext cx="6513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4972558" y="0"/>
                            <a:ext cx="5156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5483098" y="0"/>
                            <a:ext cx="6705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6" name="Picture 3106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225857" y="195073"/>
                            <a:ext cx="3543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509270" y="195073"/>
                            <a:ext cx="944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0" name="Picture 311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56514" y="195073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660F7B" id="Group 16214" o:spid="_x0000_s1604" style="width:484.55pt;height:29.65pt;mso-position-horizontal-relative:char;mso-position-vertical-relative:line" coordsize="61536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">
                <v:shape id="Picture 3085" o:spid="_x0000_s1605" type="#_x0000_t75" style="position:absolute;top:298;width:1013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">
                  <v:imagedata r:id="rId317" o:title=""/>
                </v:shape>
                <v:rect id="Rectangle 3086" o:spid="_x0000_s1606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KU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1bBKUxQAAAN0AAAAP&#10;AAAAAAAAAAAAAAAAAAcCAABkcnMvZG93bnJldi54bWxQSwUGAAAAAAMAAwC3AAAA+QIAAAAA&#10;" filled="f" stroked="f">
                  <v:textbox inset="0,0,0,0">
                    <w:txbxContent>
                      <w:p w14:paraId="279B7190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8" o:spid="_x0000_s1607" type="#_x0000_t75" style="position:absolute;left:2258;width:528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">
                  <v:imagedata r:id="rId801" o:title=""/>
                </v:shape>
                <v:shape id="Picture 3090" o:spid="_x0000_s1608" type="#_x0000_t75" style="position:absolute;left:7470;width:47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">
                  <v:imagedata r:id="rId782" o:title=""/>
                </v:shape>
                <v:shape id="Picture 3092" o:spid="_x0000_s1609" type="#_x0000_t75" style="position:absolute;left:12087;width:1077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">
                  <v:imagedata r:id="rId802" o:title=""/>
                </v:shape>
                <v:shape id="Picture 3094" o:spid="_x0000_s1610" type="#_x0000_t75" style="position:absolute;left:22774;width:699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">
                  <v:imagedata r:id="rId803" o:title=""/>
                </v:shape>
                <v:shape id="Picture 3096" o:spid="_x0000_s1611" type="#_x0000_t75" style="position:absolute;left:29678;width:512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">
                  <v:imagedata r:id="rId804" o:title=""/>
                </v:shape>
                <v:shape id="Picture 3098" o:spid="_x0000_s1612" type="#_x0000_t75" style="position:absolute;left:34756;width:868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">
                  <v:imagedata r:id="rId805" o:title=""/>
                </v:shape>
                <v:shape id="Picture 3100" o:spid="_x0000_s1613" type="#_x0000_t75" style="position:absolute;left:43336;width:651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">
                  <v:imagedata r:id="rId806" o:title=""/>
                </v:shape>
                <v:shape id="Picture 3102" o:spid="_x0000_s1614" type="#_x0000_t75" style="position:absolute;left:49725;width:515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">
                  <v:imagedata r:id="rId790" o:title=""/>
                </v:shape>
                <v:shape id="Picture 3104" o:spid="_x0000_s1615" type="#_x0000_t75" style="position:absolute;left:54830;width:67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">
                  <v:imagedata r:id="rId807" o:title=""/>
                </v:shape>
                <v:shape id="Picture 3106" o:spid="_x0000_s1616" type="#_x0000_t75" style="position:absolute;left:2258;top:1950;width:354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">
                  <v:imagedata r:id="rId808" o:title=""/>
                </v:shape>
                <v:shape id="Picture 3108" o:spid="_x0000_s1617" type="#_x0000_t75" style="position:absolute;left:5092;top:1950;width:94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">
                  <v:imagedata r:id="rId115" o:title=""/>
                </v:shape>
                <v:shape id="Picture 3110" o:spid="_x0000_s1618" type="#_x0000_t75" style="position:absolute;left:5565;top:1950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">
                  <v:imagedata r:id="rId116" o:title=""/>
                </v:shape>
                <w10:anchorlock/>
              </v:group>
            </w:pict>
          </mc:Fallback>
        </mc:AlternateContent>
      </w:r>
    </w:p>
    <w:p w14:paraId="7FCCAA2D" w14:textId="77777777" w:rsidR="00F9495E" w:rsidRDefault="00F9495E" w:rsidP="00F9495E">
      <w:pPr>
        <w:shd w:val="clear" w:color="auto" w:fill="F0F0F0"/>
        <w:spacing w:after="3" w:line="261" w:lineRule="auto"/>
        <w:ind w:left="259" w:hanging="10"/>
      </w:pPr>
      <w:proofErr w:type="spellStart"/>
      <w:r>
        <w:rPr>
          <w:rFonts w:ascii="Courier New" w:eastAsia="Courier New" w:hAnsi="Courier New" w:cs="Courier New"/>
          <w:sz w:val="20"/>
        </w:rPr>
        <w:t>docker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compose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start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</w:p>
    <w:p w14:paraId="69A987AA" w14:textId="77777777" w:rsidR="00F9495E" w:rsidRDefault="00F9495E" w:rsidP="00F9495E">
      <w:pPr>
        <w:spacing w:after="267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12EDD435" wp14:editId="48F2B039">
                <wp:extent cx="2358453" cy="181356"/>
                <wp:effectExtent l="0" t="0" r="0" b="0"/>
                <wp:docPr id="16216" name="Group 1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8453" cy="181356"/>
                          <a:chOff x="0" y="0"/>
                          <a:chExt cx="2358453" cy="181356"/>
                        </a:xfrm>
                      </wpg:grpSpPr>
                      <pic:pic xmlns:pic="http://schemas.openxmlformats.org/drawingml/2006/picture">
                        <pic:nvPicPr>
                          <pic:cNvPr id="3116" name="Picture 3116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10134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7" name="Rectangle 3117"/>
                        <wps:cNvSpPr/>
                        <wps:spPr>
                          <a:xfrm>
                            <a:off x="105461" y="57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B6956" w14:textId="77777777" w:rsidR="00F9495E" w:rsidRDefault="00F9495E" w:rsidP="00F9495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224333" y="0"/>
                            <a:ext cx="23774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1" name="Picture 3121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382778" y="0"/>
                            <a:ext cx="54229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3" name="Picture 3123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885698" y="0"/>
                            <a:ext cx="23545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1080770" y="0"/>
                            <a:ext cx="66694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7" name="Picture 3127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1712087" y="0"/>
                            <a:ext cx="64636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EDD435" id="Group 16216" o:spid="_x0000_s1619" style="width:185.7pt;height:14.3pt;mso-position-horizontal-relative:char;mso-position-vertical-relative:line" coordsize="23584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">
                <v:shape id="Picture 3116" o:spid="_x0000_s1620" type="#_x0000_t75" style="position:absolute;top:298;width:1013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">
                  <v:imagedata r:id="rId333" o:title=""/>
                </v:shape>
                <v:rect id="Rectangle 3117" o:spid="_x0000_s1621" style="position:absolute;left:1054;top: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0V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RMstFcYAAADdAAAA&#10;DwAAAAAAAAAAAAAAAAAHAgAAZHJzL2Rvd25yZXYueG1sUEsFBgAAAAADAAMAtwAAAPoCAAAAAA==&#10;" filled="f" stroked="f">
                  <v:textbox inset="0,0,0,0">
                    <w:txbxContent>
                      <w:p w14:paraId="392B6956" w14:textId="77777777" w:rsidR="00F9495E" w:rsidRDefault="00F9495E" w:rsidP="00F9495E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19" o:spid="_x0000_s1622" type="#_x0000_t75" style="position:absolute;left:2243;width:237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">
                  <v:imagedata r:id="rId814" o:title=""/>
                </v:shape>
                <v:shape id="Picture 3121" o:spid="_x0000_s1623" type="#_x0000_t75" style="position:absolute;left:3827;width:542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">
                  <v:imagedata r:id="rId815" o:title=""/>
                </v:shape>
                <v:shape id="Picture 3123" o:spid="_x0000_s1624" type="#_x0000_t75" style="position:absolute;left:8856;width:235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">
                  <v:imagedata r:id="rId816" o:title=""/>
                </v:shape>
                <v:shape id="Picture 3125" o:spid="_x0000_s1625" type="#_x0000_t75" style="position:absolute;left:10807;width:667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">
                  <v:imagedata r:id="rId817" o:title=""/>
                </v:shape>
                <v:shape id="Picture 3127" o:spid="_x0000_s1626" type="#_x0000_t75" style="position:absolute;left:17120;width:6464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">
                  <v:imagedata r:id="rId818" o:title=""/>
                </v:shape>
                <w10:anchorlock/>
              </v:group>
            </w:pict>
          </mc:Fallback>
        </mc:AlternateContent>
      </w:r>
    </w:p>
    <w:p w14:paraId="27C686C3" w14:textId="77777777" w:rsidR="00F9495E" w:rsidRPr="00741F91" w:rsidRDefault="00F9495E" w:rsidP="00F9495E">
      <w:pPr>
        <w:shd w:val="clear" w:color="auto" w:fill="F0F0F0"/>
        <w:spacing w:after="3" w:line="261" w:lineRule="auto"/>
        <w:ind w:left="259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15F52AD" wp14:editId="60F373C3">
            <wp:simplePos x="0" y="0"/>
            <wp:positionH relativeFrom="page">
              <wp:posOffset>7080250</wp:posOffset>
            </wp:positionH>
            <wp:positionV relativeFrom="page">
              <wp:posOffset>10175748</wp:posOffset>
            </wp:positionV>
            <wp:extent cx="88392" cy="79248"/>
            <wp:effectExtent l="0" t="0" r="0" b="0"/>
            <wp:wrapTopAndBottom/>
            <wp:docPr id="18175" name="Picture 18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" name="Picture 18175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91">
        <w:rPr>
          <w:rFonts w:ascii="Courier New" w:eastAsia="Courier New" w:hAnsi="Courier New" w:cs="Courier New"/>
          <w:sz w:val="20"/>
          <w:lang w:val="en-US"/>
        </w:rPr>
        <w:t xml:space="preserve">docker </w:t>
      </w:r>
      <w:proofErr w:type="spellStart"/>
      <w:r w:rsidRPr="00741F91">
        <w:rPr>
          <w:rFonts w:ascii="Courier New" w:eastAsia="Courier New" w:hAnsi="Courier New" w:cs="Courier New"/>
          <w:sz w:val="20"/>
          <w:lang w:val="en-US"/>
        </w:rPr>
        <w:t>rmi</w:t>
      </w:r>
      <w:proofErr w:type="spellEnd"/>
      <w:r w:rsidRPr="00741F91">
        <w:rPr>
          <w:rFonts w:ascii="Courier New" w:eastAsia="Courier New" w:hAnsi="Courier New" w:cs="Courier New"/>
          <w:sz w:val="20"/>
          <w:lang w:val="en-US"/>
        </w:rPr>
        <w:t xml:space="preserve"> $(docker images -a -q) </w:t>
      </w:r>
    </w:p>
    <w:p w14:paraId="062C9FF0" w14:textId="77777777" w:rsidR="00F9495E" w:rsidRDefault="00F9495E" w:rsidP="00F9495E">
      <w:pPr>
        <w:spacing w:after="289"/>
        <w:ind w:left="366"/>
      </w:pPr>
      <w:r>
        <w:rPr>
          <w:noProof/>
        </w:rPr>
        <w:drawing>
          <wp:inline distT="0" distB="0" distL="0" distR="0" wp14:anchorId="76ACF387" wp14:editId="64076D43">
            <wp:extent cx="6065521" cy="2895600"/>
            <wp:effectExtent l="0" t="0" r="0" b="0"/>
            <wp:docPr id="18173" name="Picture 18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" name="Picture 18173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7D65" w14:textId="77777777" w:rsidR="00F9495E" w:rsidRDefault="00F9495E" w:rsidP="00F9495E">
      <w:pPr>
        <w:pStyle w:val="1"/>
      </w:pPr>
      <w:bookmarkStart w:id="28" w:name="_Toc165542081"/>
      <w:r>
        <w:lastRenderedPageBreak/>
        <w:t>Контакты технических специалистов</w:t>
      </w:r>
      <w:bookmarkEnd w:id="28"/>
      <w:r>
        <w:t xml:space="preserve"> </w:t>
      </w:r>
    </w:p>
    <w:p w14:paraId="22D78946" w14:textId="77777777" w:rsidR="00F9495E" w:rsidRDefault="00F9495E" w:rsidP="00F9495E">
      <w:pPr>
        <w:spacing w:after="0"/>
        <w:ind w:left="358"/>
      </w:pPr>
      <w:r>
        <w:rPr>
          <w:noProof/>
        </w:rPr>
        <mc:AlternateContent>
          <mc:Choice Requires="wpg">
            <w:drawing>
              <wp:inline distT="0" distB="0" distL="0" distR="0" wp14:anchorId="0BF7A0D9" wp14:editId="35E261D3">
                <wp:extent cx="4913579" cy="452628"/>
                <wp:effectExtent l="0" t="0" r="0" b="0"/>
                <wp:docPr id="16148" name="Group 16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579" cy="452628"/>
                          <a:chOff x="0" y="0"/>
                          <a:chExt cx="4913579" cy="452628"/>
                        </a:xfrm>
                      </wpg:grpSpPr>
                      <pic:pic xmlns:pic="http://schemas.openxmlformats.org/drawingml/2006/picture">
                        <pic:nvPicPr>
                          <pic:cNvPr id="3273" name="Picture 3273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5" name="Picture 3275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297675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7" name="Picture 3277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3140024" y="0"/>
                            <a:ext cx="1676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9" name="Picture 3279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3223844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1" name="Picture 3281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3249752" y="0"/>
                            <a:ext cx="7007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3" name="Picture 3283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3886784" y="0"/>
                            <a:ext cx="265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5" name="Picture 3285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4019372" y="0"/>
                            <a:ext cx="1440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7" name="Picture 3287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4115384" y="0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9" name="Picture 3289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>
                            <a:off x="4179392" y="0"/>
                            <a:ext cx="3639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1" name="Picture 3291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4482668" y="0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3" name="Picture 3293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>
                            <a:off x="4508576" y="0"/>
                            <a:ext cx="192024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9" name="Shape 18919"/>
                        <wps:cNvSpPr/>
                        <wps:spPr>
                          <a:xfrm>
                            <a:off x="3140024" y="143256"/>
                            <a:ext cx="14965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8" h="9144">
                                <a:moveTo>
                                  <a:pt x="0" y="0"/>
                                </a:moveTo>
                                <a:lnTo>
                                  <a:pt x="1496568" y="0"/>
                                </a:lnTo>
                                <a:lnTo>
                                  <a:pt x="14965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6" name="Picture 3296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2"/>
                            <a:ext cx="363169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>
                            <a:off x="3557600" y="271272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3671900" y="271272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2" name="Picture 3302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3697808" y="271272"/>
                            <a:ext cx="4580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4" name="Picture 3304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4098620" y="271272"/>
                            <a:ext cx="265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6" name="Picture 3306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4231208" y="271272"/>
                            <a:ext cx="1440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4327220" y="271272"/>
                            <a:ext cx="1280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0" name="Picture 3310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4391228" y="271272"/>
                            <a:ext cx="36210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2" name="Picture 3312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4693361" y="271272"/>
                            <a:ext cx="518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4" name="Picture 3314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4719270" y="271272"/>
                            <a:ext cx="194310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0" name="Shape 18920"/>
                        <wps:cNvSpPr/>
                        <wps:spPr>
                          <a:xfrm>
                            <a:off x="3557600" y="414528"/>
                            <a:ext cx="12910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082" h="9144">
                                <a:moveTo>
                                  <a:pt x="0" y="0"/>
                                </a:moveTo>
                                <a:lnTo>
                                  <a:pt x="1291082" y="0"/>
                                </a:lnTo>
                                <a:lnTo>
                                  <a:pt x="12910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4DD6D" id="Group 16148" o:spid="_x0000_s1026" style="width:386.9pt;height:35.65pt;mso-position-horizontal-relative:char;mso-position-vertical-relative:line" coordsize="49135,4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">
                <v:shape id="Picture 3273" o:spid="_x0000_s1027" type="#_x0000_t75" style="position:absolute;width:316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">
                  <v:imagedata r:id="rId836" o:title=""/>
                </v:shape>
                <v:shape id="Picture 3275" o:spid="_x0000_s1028" type="#_x0000_t75" style="position:absolute;left:2377;width:2976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">
                  <v:imagedata r:id="rId837" o:title=""/>
                </v:shape>
                <v:shape id="Picture 3277" o:spid="_x0000_s1029" type="#_x0000_t75" style="position:absolute;left:31400;width:167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">
                  <v:imagedata r:id="rId838" o:title=""/>
                </v:shape>
                <v:shape id="Picture 3279" o:spid="_x0000_s1030" type="#_x0000_t75" style="position:absolute;left:32238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">
                  <v:imagedata r:id="rId839" o:title=""/>
                </v:shape>
                <v:shape id="Picture 3281" o:spid="_x0000_s1031" type="#_x0000_t75" style="position:absolute;left:32497;width:7007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">
                  <v:imagedata r:id="rId840" o:title=""/>
                </v:shape>
                <v:shape id="Picture 3283" o:spid="_x0000_s1032" type="#_x0000_t75" style="position:absolute;left:38867;width:265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">
                  <v:imagedata r:id="rId841" o:title=""/>
                </v:shape>
                <v:shape id="Picture 3285" o:spid="_x0000_s1033" type="#_x0000_t75" style="position:absolute;left:40193;width:144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">
                  <v:imagedata r:id="rId842" o:title=""/>
                </v:shape>
                <v:shape id="Picture 3287" o:spid="_x0000_s1034" type="#_x0000_t75" style="position:absolute;left:41153;width:128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">
                  <v:imagedata r:id="rId843" o:title=""/>
                </v:shape>
                <v:shape id="Picture 3289" o:spid="_x0000_s1035" type="#_x0000_t75" style="position:absolute;left:41793;width:3640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">
                  <v:imagedata r:id="rId844" o:title=""/>
                </v:shape>
                <v:shape id="Picture 3291" o:spid="_x0000_s1036" type="#_x0000_t75" style="position:absolute;left:44826;width:51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">
                  <v:imagedata r:id="rId839" o:title=""/>
                </v:shape>
                <v:shape id="Picture 3293" o:spid="_x0000_s1037" type="#_x0000_t75" style="position:absolute;left:45085;width:1921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">
                  <v:imagedata r:id="rId845" o:title=""/>
                </v:shape>
                <v:shape id="Shape 18919" o:spid="_x0000_s1038" style="position:absolute;left:31400;top:1432;width:14965;height:92;visibility:visible;mso-wrap-style:square;v-text-anchor:top" coordsize="14965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" path="m,l1496568,r,9144l,9144,,e" fillcolor="blue" stroked="f" strokeweight="0">
                  <v:stroke miterlimit="83231f" joinstyle="miter"/>
                  <v:path arrowok="t" textboxrect="0,0,1496568,9144"/>
                </v:shape>
                <v:shape id="Picture 3296" o:spid="_x0000_s1039" type="#_x0000_t75" style="position:absolute;top:2712;width:3631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">
                  <v:imagedata r:id="rId846" o:title=""/>
                </v:shape>
                <v:shape id="Picture 3298" o:spid="_x0000_s1040" type="#_x0000_t75" style="position:absolute;left:35576;top:2712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">
                  <v:imagedata r:id="rId847" o:title=""/>
                </v:shape>
                <v:shape id="Picture 3300" o:spid="_x0000_s1041" type="#_x0000_t75" style="position:absolute;left:36719;top:2712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">
                  <v:imagedata r:id="rId839" o:title=""/>
                </v:shape>
                <v:shape id="Picture 3302" o:spid="_x0000_s1042" type="#_x0000_t75" style="position:absolute;left:36978;top:2712;width:458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">
                  <v:imagedata r:id="rId848" o:title=""/>
                </v:shape>
                <v:shape id="Picture 3304" o:spid="_x0000_s1043" type="#_x0000_t75" style="position:absolute;left:40986;top:2712;width:265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">
                  <v:imagedata r:id="rId841" o:title=""/>
                </v:shape>
                <v:shape id="Picture 3306" o:spid="_x0000_s1044" type="#_x0000_t75" style="position:absolute;left:42312;top:2712;width:144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">
                  <v:imagedata r:id="rId842" o:title=""/>
                </v:shape>
                <v:shape id="Picture 3308" o:spid="_x0000_s1045" type="#_x0000_t75" style="position:absolute;left:43272;top:2712;width:128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">
                  <v:imagedata r:id="rId843" o:title=""/>
                </v:shape>
                <v:shape id="Picture 3310" o:spid="_x0000_s1046" type="#_x0000_t75" style="position:absolute;left:43912;top:2712;width:3621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">
                  <v:imagedata r:id="rId849" o:title=""/>
                </v:shape>
                <v:shape id="Picture 3312" o:spid="_x0000_s1047" type="#_x0000_t75" style="position:absolute;left:46933;top:2712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">
                  <v:imagedata r:id="rId839" o:title=""/>
                </v:shape>
                <v:shape id="Picture 3314" o:spid="_x0000_s1048" type="#_x0000_t75" style="position:absolute;left:47192;top:2712;width:194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">
                  <v:imagedata r:id="rId850" o:title=""/>
                </v:shape>
                <v:shape id="Shape 18920" o:spid="_x0000_s1049" style="position:absolute;left:35576;top:4145;width:12910;height:91;visibility:visible;mso-wrap-style:square;v-text-anchor:top" coordsize="12910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" path="m,l1291082,r,9144l,9144,,e" fillcolor="blue" stroked="f" strokeweight="0">
                  <v:stroke miterlimit="83231f" joinstyle="miter"/>
                  <v:path arrowok="t" textboxrect="0,0,1291082,9144"/>
                </v:shape>
                <w10:anchorlock/>
              </v:group>
            </w:pict>
          </mc:Fallback>
        </mc:AlternateContent>
      </w:r>
    </w:p>
    <w:p w14:paraId="488F68F2" w14:textId="77777777" w:rsidR="009B4894" w:rsidRPr="00281004" w:rsidRDefault="009B4894" w:rsidP="00E44956"/>
    <w:sectPr w:rsidR="009B4894" w:rsidRPr="00281004">
      <w:headerReference w:type="even" r:id="rId851"/>
      <w:headerReference w:type="default" r:id="rId852"/>
      <w:footerReference w:type="even" r:id="rId853"/>
      <w:footerReference w:type="default" r:id="rId854"/>
      <w:headerReference w:type="first" r:id="rId855"/>
      <w:footerReference w:type="first" r:id="rId856"/>
      <w:pgSz w:w="11906" w:h="16838"/>
      <w:pgMar w:top="1133" w:right="850" w:bottom="1448" w:left="1133" w:header="558" w:footer="60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Петрухина Ксения Сергеевна" w:date="2024-04-16T13:22:00Z" w:initials="ПКС">
    <w:p w14:paraId="62307B97" w14:textId="7892BF66" w:rsidR="00F9495E" w:rsidRDefault="00F9495E">
      <w:pPr>
        <w:pStyle w:val="afff5"/>
      </w:pPr>
      <w:r>
        <w:rPr>
          <w:rStyle w:val="afff4"/>
        </w:rPr>
        <w:annotationRef/>
      </w:r>
      <w:r>
        <w:t>Добавить новые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2307B97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307B97" w16cid:durableId="29C8FA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57D49" w14:textId="77777777" w:rsidR="000033FC" w:rsidRDefault="000033FC" w:rsidP="00591528">
      <w:pPr>
        <w:spacing w:after="0" w:line="240" w:lineRule="auto"/>
      </w:pPr>
      <w:r>
        <w:separator/>
      </w:r>
    </w:p>
  </w:endnote>
  <w:endnote w:type="continuationSeparator" w:id="0">
    <w:p w14:paraId="409AA7FE" w14:textId="77777777" w:rsidR="000033FC" w:rsidRDefault="000033FC" w:rsidP="00591528">
      <w:pPr>
        <w:spacing w:after="0" w:line="240" w:lineRule="auto"/>
      </w:pPr>
      <w:r>
        <w:continuationSeparator/>
      </w:r>
    </w:p>
  </w:endnote>
  <w:endnote w:type="continuationNotice" w:id="1">
    <w:p w14:paraId="08668958" w14:textId="77777777" w:rsidR="000033FC" w:rsidRDefault="000033F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009"/>
      <w:gridCol w:w="3009"/>
      <w:gridCol w:w="360"/>
      <w:gridCol w:w="3009"/>
      <w:gridCol w:w="3009"/>
    </w:tblGrid>
    <w:tr w:rsidR="00F9495E" w14:paraId="0AD7F426" w14:textId="77777777">
      <w:trPr>
        <w:gridAfter w:val="6"/>
        <w:wAfter w:w="1090" w:type="dxa"/>
      </w:trPr>
      <w:tc>
        <w:tcPr>
          <w:tcW w:w="3009" w:type="dxa"/>
          <w:tcBorders>
            <w:bottom w:val="single" w:sz="4" w:space="0" w:color="000000"/>
          </w:tcBorders>
        </w:tcPr>
        <w:p w14:paraId="71270EC1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26DEBD7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4DFD55F8" w14:textId="77777777" w:rsidR="00F9495E" w:rsidRDefault="00F9495E"/>
      </w:tc>
    </w:tr>
    <w:tr w:rsidR="00F9495E" w14:paraId="516184DC" w14:textId="77777777">
      <w:tc>
        <w:tcPr>
          <w:tcW w:w="3009" w:type="dxa"/>
          <w:tcBorders>
            <w:bottom w:val="single" w:sz="4" w:space="0" w:color="000000"/>
          </w:tcBorders>
        </w:tcPr>
        <w:p w14:paraId="19BE1340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BF52FA1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783101DC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B2154FA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8C5BEA2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752F0F16" w14:textId="77777777" w:rsidR="00F9495E" w:rsidRDefault="00F9495E"/>
      </w:tc>
      <w:tc>
        <w:tcPr>
          <w:tcW w:w="360" w:type="dxa"/>
        </w:tcPr>
        <w:p w14:paraId="2962AEB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49D54F5D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752750F" w14:textId="77777777" w:rsidR="00F9495E" w:rsidRDefault="00F9495E"/>
      </w:tc>
    </w:tr>
    <w:tr w:rsidR="00F9495E" w14:paraId="254778DA" w14:textId="77777777">
      <w:tc>
        <w:tcPr>
          <w:tcW w:w="3009" w:type="dxa"/>
          <w:tcBorders>
            <w:bottom w:val="single" w:sz="4" w:space="0" w:color="000000"/>
          </w:tcBorders>
        </w:tcPr>
        <w:p w14:paraId="2532BF8B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6EB063F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15B750E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4CA66F94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813644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AFA8D4D" w14:textId="77777777" w:rsidR="00F9495E" w:rsidRDefault="00F9495E"/>
      </w:tc>
      <w:tc>
        <w:tcPr>
          <w:tcW w:w="0" w:type="auto"/>
        </w:tcPr>
        <w:p w14:paraId="4E500D31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7016DD8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83D5DE2" w14:textId="77777777" w:rsidR="00F9495E" w:rsidRDefault="00F9495E"/>
      </w:tc>
    </w:tr>
    <w:tr w:rsidR="00F9495E" w14:paraId="7F8ECEDC" w14:textId="77777777">
      <w:tc>
        <w:tcPr>
          <w:tcW w:w="3009" w:type="dxa"/>
          <w:tcBorders>
            <w:bottom w:val="single" w:sz="4" w:space="0" w:color="000000"/>
          </w:tcBorders>
        </w:tcPr>
        <w:p w14:paraId="41F3FD31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48450AE8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BC03269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75AAE9A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CE91639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5065F1A" w14:textId="77777777" w:rsidR="00F9495E" w:rsidRDefault="00F9495E"/>
      </w:tc>
      <w:tc>
        <w:tcPr>
          <w:tcW w:w="360" w:type="dxa"/>
        </w:tcPr>
        <w:p w14:paraId="3039CCB4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46EEBC9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E58420F" w14:textId="77777777" w:rsidR="00F9495E" w:rsidRDefault="00F9495E"/>
      </w:tc>
    </w:tr>
    <w:tr w:rsidR="00F9495E" w14:paraId="523D7440" w14:textId="77777777">
      <w:trPr>
        <w:gridAfter w:val="3"/>
        <w:wAfter w:w="1080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4DE3B873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3427FA4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CB96236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23D743D" w14:textId="77777777" w:rsidR="00F9495E" w:rsidRDefault="00F9495E"/>
      </w:tc>
      <w:tc>
        <w:tcPr>
          <w:tcW w:w="360" w:type="dxa"/>
        </w:tcPr>
        <w:p w14:paraId="523D743E" w14:textId="77777777" w:rsidR="00F9495E" w:rsidRDefault="00F9495E"/>
      </w:tc>
      <w:tc>
        <w:tcPr>
          <w:tcW w:w="360" w:type="dxa"/>
        </w:tcPr>
        <w:p w14:paraId="523D743F" w14:textId="77777777" w:rsidR="00F9495E" w:rsidRDefault="00F9495E"/>
      </w:tc>
    </w:tr>
  </w:tbl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EB42" w14:textId="77777777" w:rsidR="00F9495E" w:rsidRDefault="00F9495E">
    <w:pPr>
      <w:spacing w:after="0"/>
      <w:ind w:left="-1133" w:right="7785"/>
    </w:pPr>
    <w:r>
      <w:rPr>
        <w:noProof/>
      </w:rPr>
      <w:drawing>
        <wp:anchor distT="0" distB="0" distL="114300" distR="114300" simplePos="0" relativeHeight="251696137" behindDoc="0" locked="0" layoutInCell="1" allowOverlap="0" wp14:anchorId="17AD4092" wp14:editId="6C92E512">
          <wp:simplePos x="0" y="0"/>
          <wp:positionH relativeFrom="page">
            <wp:posOffset>914400</wp:posOffset>
          </wp:positionH>
          <wp:positionV relativeFrom="page">
            <wp:posOffset>9812642</wp:posOffset>
          </wp:positionV>
          <wp:extent cx="1162685" cy="421005"/>
          <wp:effectExtent l="0" t="0" r="0" b="0"/>
          <wp:wrapSquare wrapText="bothSides"/>
          <wp:docPr id="671" name="Picture 6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" name="Picture 6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68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7161" behindDoc="0" locked="0" layoutInCell="1" allowOverlap="1" wp14:anchorId="5A6AE10B" wp14:editId="5148466D">
              <wp:simplePos x="0" y="0"/>
              <wp:positionH relativeFrom="page">
                <wp:posOffset>7024116</wp:posOffset>
              </wp:positionH>
              <wp:positionV relativeFrom="page">
                <wp:posOffset>10008108</wp:posOffset>
              </wp:positionV>
              <wp:extent cx="536447" cy="297928"/>
              <wp:effectExtent l="0" t="0" r="0" b="0"/>
              <wp:wrapSquare wrapText="bothSides"/>
              <wp:docPr id="18256" name="Group 18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447" cy="297928"/>
                        <a:chOff x="0" y="0"/>
                        <a:chExt cx="536447" cy="297928"/>
                      </a:xfrm>
                    </wpg:grpSpPr>
                    <wps:wsp>
                      <wps:cNvPr id="18937" name="Shape 18937"/>
                      <wps:cNvSpPr/>
                      <wps:spPr>
                        <a:xfrm>
                          <a:off x="9778" y="164515"/>
                          <a:ext cx="526669" cy="13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69" h="133414">
                              <a:moveTo>
                                <a:pt x="0" y="0"/>
                              </a:moveTo>
                              <a:lnTo>
                                <a:pt x="526669" y="0"/>
                              </a:lnTo>
                              <a:lnTo>
                                <a:pt x="526669" y="133414"/>
                              </a:lnTo>
                              <a:lnTo>
                                <a:pt x="0" y="1334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258" name="Picture 182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447" cy="295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C6D82D" id="Group 18256" o:spid="_x0000_s1026" style="position:absolute;margin-left:553.1pt;margin-top:788.05pt;width:42.25pt;height:23.45pt;z-index:251697161;mso-position-horizontal-relative:page;mso-position-vertical-relative:page" coordsize="5364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">
              <v:shape id="Shape 18937" o:spid="_x0000_s1027" style="position:absolute;left:97;top:1645;width:5267;height:1334;visibility:visible;mso-wrap-style:square;v-text-anchor:top" coordsize="526669,13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" path="m,l526669,r,133414l,133414,,e" fillcolor="#8c00ff" stroked="f" strokeweight="0">
                <v:stroke miterlimit="83231f" joinstyle="miter"/>
                <v:path arrowok="t" textboxrect="0,0,526669,1334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58" o:spid="_x0000_s1028" type="#_x0000_t75" style="position:absolute;width:5364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">
                <v:imagedata r:id="rId3" o:title="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8961F" w14:textId="77777777" w:rsidR="00F9495E" w:rsidRDefault="00F9495E">
    <w:pPr>
      <w:spacing w:after="0"/>
      <w:ind w:left="-1133" w:right="7785"/>
    </w:pPr>
    <w:r>
      <w:rPr>
        <w:noProof/>
      </w:rPr>
      <w:drawing>
        <wp:anchor distT="0" distB="0" distL="114300" distR="114300" simplePos="0" relativeHeight="251698185" behindDoc="0" locked="0" layoutInCell="1" allowOverlap="0" wp14:anchorId="5CC29EDC" wp14:editId="315540E7">
          <wp:simplePos x="0" y="0"/>
          <wp:positionH relativeFrom="page">
            <wp:posOffset>914400</wp:posOffset>
          </wp:positionH>
          <wp:positionV relativeFrom="page">
            <wp:posOffset>9812642</wp:posOffset>
          </wp:positionV>
          <wp:extent cx="1162685" cy="421005"/>
          <wp:effectExtent l="0" t="0" r="0" b="0"/>
          <wp:wrapSquare wrapText="bothSides"/>
          <wp:docPr id="1" name="Picture 6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" name="Picture 6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68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9209" behindDoc="0" locked="0" layoutInCell="1" allowOverlap="1" wp14:anchorId="2EA7B5BC" wp14:editId="72F3C2A3">
              <wp:simplePos x="0" y="0"/>
              <wp:positionH relativeFrom="page">
                <wp:posOffset>7024116</wp:posOffset>
              </wp:positionH>
              <wp:positionV relativeFrom="page">
                <wp:posOffset>10008108</wp:posOffset>
              </wp:positionV>
              <wp:extent cx="536447" cy="297928"/>
              <wp:effectExtent l="0" t="0" r="0" b="0"/>
              <wp:wrapSquare wrapText="bothSides"/>
              <wp:docPr id="18237" name="Group 18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447" cy="297928"/>
                        <a:chOff x="0" y="0"/>
                        <a:chExt cx="536447" cy="297928"/>
                      </a:xfrm>
                    </wpg:grpSpPr>
                    <wps:wsp>
                      <wps:cNvPr id="18935" name="Shape 18935"/>
                      <wps:cNvSpPr/>
                      <wps:spPr>
                        <a:xfrm>
                          <a:off x="9778" y="164515"/>
                          <a:ext cx="526669" cy="13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69" h="133414">
                              <a:moveTo>
                                <a:pt x="0" y="0"/>
                              </a:moveTo>
                              <a:lnTo>
                                <a:pt x="526669" y="0"/>
                              </a:lnTo>
                              <a:lnTo>
                                <a:pt x="526669" y="133414"/>
                              </a:lnTo>
                              <a:lnTo>
                                <a:pt x="0" y="1334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239" name="Picture 182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447" cy="295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C2BDC3" id="Group 18237" o:spid="_x0000_s1026" style="position:absolute;margin-left:553.1pt;margin-top:788.05pt;width:42.25pt;height:23.45pt;z-index:251699209;mso-position-horizontal-relative:page;mso-position-vertical-relative:page" coordsize="5364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">
              <v:shape id="Shape 18935" o:spid="_x0000_s1027" style="position:absolute;left:97;top:1645;width:5267;height:1334;visibility:visible;mso-wrap-style:square;v-text-anchor:top" coordsize="526669,13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" path="m,l526669,r,133414l,133414,,e" fillcolor="#8c00ff" stroked="f" strokeweight="0">
                <v:stroke miterlimit="83231f" joinstyle="miter"/>
                <v:path arrowok="t" textboxrect="0,0,526669,1334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39" o:spid="_x0000_s1028" type="#_x0000_t75" style="position:absolute;width:5364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">
                <v:imagedata r:id="rId3" o:title="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39B0F" w14:textId="77777777" w:rsidR="00F9495E" w:rsidRDefault="00F9495E">
    <w:pPr>
      <w:spacing w:after="0"/>
      <w:ind w:left="-1133" w:right="7785"/>
    </w:pPr>
    <w:r>
      <w:rPr>
        <w:noProof/>
      </w:rPr>
      <w:drawing>
        <wp:anchor distT="0" distB="0" distL="114300" distR="114300" simplePos="0" relativeHeight="251700233" behindDoc="0" locked="0" layoutInCell="1" allowOverlap="0" wp14:anchorId="087F6ADD" wp14:editId="1B335111">
          <wp:simplePos x="0" y="0"/>
          <wp:positionH relativeFrom="page">
            <wp:posOffset>914400</wp:posOffset>
          </wp:positionH>
          <wp:positionV relativeFrom="page">
            <wp:posOffset>9812642</wp:posOffset>
          </wp:positionV>
          <wp:extent cx="1162685" cy="421005"/>
          <wp:effectExtent l="0" t="0" r="0" b="0"/>
          <wp:wrapSquare wrapText="bothSides"/>
          <wp:docPr id="3" name="Picture 6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" name="Picture 6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68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1257" behindDoc="0" locked="0" layoutInCell="1" allowOverlap="1" wp14:anchorId="1AB9B62C" wp14:editId="618E63EA">
              <wp:simplePos x="0" y="0"/>
              <wp:positionH relativeFrom="page">
                <wp:posOffset>7024116</wp:posOffset>
              </wp:positionH>
              <wp:positionV relativeFrom="page">
                <wp:posOffset>10008108</wp:posOffset>
              </wp:positionV>
              <wp:extent cx="536447" cy="297928"/>
              <wp:effectExtent l="0" t="0" r="0" b="0"/>
              <wp:wrapSquare wrapText="bothSides"/>
              <wp:docPr id="18218" name="Group 18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447" cy="297928"/>
                        <a:chOff x="0" y="0"/>
                        <a:chExt cx="536447" cy="297928"/>
                      </a:xfrm>
                    </wpg:grpSpPr>
                    <wps:wsp>
                      <wps:cNvPr id="18933" name="Shape 18933"/>
                      <wps:cNvSpPr/>
                      <wps:spPr>
                        <a:xfrm>
                          <a:off x="9778" y="164515"/>
                          <a:ext cx="526669" cy="13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69" h="133414">
                              <a:moveTo>
                                <a:pt x="0" y="0"/>
                              </a:moveTo>
                              <a:lnTo>
                                <a:pt x="526669" y="0"/>
                              </a:lnTo>
                              <a:lnTo>
                                <a:pt x="526669" y="133414"/>
                              </a:lnTo>
                              <a:lnTo>
                                <a:pt x="0" y="1334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220" name="Picture 182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447" cy="295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2F3358" id="Group 18218" o:spid="_x0000_s1026" style="position:absolute;margin-left:553.1pt;margin-top:788.05pt;width:42.25pt;height:23.45pt;z-index:251701257;mso-position-horizontal-relative:page;mso-position-vertical-relative:page" coordsize="5364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">
              <v:shape id="Shape 18933" o:spid="_x0000_s1027" style="position:absolute;left:97;top:1645;width:5267;height:1334;visibility:visible;mso-wrap-style:square;v-text-anchor:top" coordsize="526669,13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" path="m,l526669,r,133414l,133414,,e" fillcolor="#8c00ff" stroked="f" strokeweight="0">
                <v:stroke miterlimit="83231f" joinstyle="miter"/>
                <v:path arrowok="t" textboxrect="0,0,526669,1334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20" o:spid="_x0000_s1028" type="#_x0000_t75" style="position:absolute;width:5364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">
                <v:imagedata r:id="rId3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009"/>
      <w:gridCol w:w="3009"/>
      <w:gridCol w:w="360"/>
      <w:gridCol w:w="3009"/>
      <w:gridCol w:w="3009"/>
    </w:tblGrid>
    <w:tr w:rsidR="00F9495E" w14:paraId="19B2616F" w14:textId="77777777">
      <w:trPr>
        <w:gridAfter w:val="6"/>
        <w:wAfter w:w="6480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490B7B7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88C82C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1822AD8" w14:textId="77777777" w:rsidR="00F9495E" w:rsidRDefault="00F9495E"/>
      </w:tc>
    </w:tr>
    <w:tr w:rsidR="00F9495E" w14:paraId="537F479B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6B50A54E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FE2943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25C53E7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B0B838F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3C2D91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50F5DE4" w14:textId="77777777" w:rsidR="00F9495E" w:rsidRDefault="00F9495E"/>
      </w:tc>
      <w:tc>
        <w:tcPr>
          <w:tcW w:w="360" w:type="dxa"/>
        </w:tcPr>
        <w:p w14:paraId="0991A429" w14:textId="77777777" w:rsidR="00F9495E" w:rsidRDefault="00F9495E"/>
      </w:tc>
      <w:tc>
        <w:tcPr>
          <w:tcW w:w="360" w:type="dxa"/>
        </w:tcPr>
        <w:p w14:paraId="33537271" w14:textId="77777777" w:rsidR="00F9495E" w:rsidRDefault="00F9495E"/>
      </w:tc>
      <w:tc>
        <w:tcPr>
          <w:tcW w:w="360" w:type="dxa"/>
        </w:tcPr>
        <w:p w14:paraId="235A1FB6" w14:textId="77777777" w:rsidR="00F9495E" w:rsidRDefault="00F9495E"/>
      </w:tc>
    </w:tr>
    <w:tr w:rsidR="00F9495E" w14:paraId="52CA642C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54EAF1E1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44E2625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51A3860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9F19A0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4AF18F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C5DC9CB" w14:textId="77777777" w:rsidR="00F9495E" w:rsidRDefault="00F9495E"/>
      </w:tc>
      <w:tc>
        <w:tcPr>
          <w:tcW w:w="360" w:type="dxa"/>
        </w:tcPr>
        <w:p w14:paraId="607B2C7B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06641D3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DF81F02" w14:textId="77777777" w:rsidR="00F9495E" w:rsidRDefault="00F9495E"/>
      </w:tc>
    </w:tr>
    <w:tr w:rsidR="00F9495E" w14:paraId="139F80D3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3971BAA9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B12B498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7A704D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D714282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D115B0D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DDEFC27" w14:textId="77777777" w:rsidR="00F9495E" w:rsidRDefault="00F9495E"/>
      </w:tc>
      <w:tc>
        <w:tcPr>
          <w:tcW w:w="360" w:type="dxa"/>
        </w:tcPr>
        <w:p w14:paraId="3AEAEA3A" w14:textId="77777777" w:rsidR="00F9495E" w:rsidRDefault="00F9495E"/>
      </w:tc>
      <w:tc>
        <w:tcPr>
          <w:tcW w:w="360" w:type="dxa"/>
        </w:tcPr>
        <w:p w14:paraId="6128966C" w14:textId="77777777" w:rsidR="00F9495E" w:rsidRDefault="00F9495E"/>
      </w:tc>
      <w:tc>
        <w:tcPr>
          <w:tcW w:w="360" w:type="dxa"/>
        </w:tcPr>
        <w:p w14:paraId="6D1FA7E4" w14:textId="77777777" w:rsidR="00F9495E" w:rsidRDefault="00F9495E"/>
      </w:tc>
    </w:tr>
    <w:tr w:rsidR="00F9495E" w14:paraId="523D7444" w14:textId="77777777">
      <w:trPr>
        <w:gridAfter w:val="3"/>
        <w:wAfter w:w="370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6EF9AB73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B33421A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87BCBDD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23D7441" w14:textId="77777777" w:rsidR="00F9495E" w:rsidRDefault="00F9495E"/>
      </w:tc>
      <w:tc>
        <w:tcPr>
          <w:tcW w:w="360" w:type="dxa"/>
        </w:tcPr>
        <w:p w14:paraId="523D7442" w14:textId="77777777" w:rsidR="00F9495E" w:rsidRDefault="00F9495E"/>
      </w:tc>
      <w:tc>
        <w:tcPr>
          <w:tcW w:w="360" w:type="dxa"/>
        </w:tcPr>
        <w:p w14:paraId="523D7443" w14:textId="77777777" w:rsidR="00F9495E" w:rsidRDefault="00F9495E"/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7446" w14:textId="77777777" w:rsidR="00F9495E" w:rsidRDefault="00F9495E">
    <w:r>
      <w:c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009"/>
      <w:gridCol w:w="3009"/>
      <w:gridCol w:w="3009"/>
      <w:gridCol w:w="3009"/>
      <w:gridCol w:w="3009"/>
    </w:tblGrid>
    <w:tr w:rsidR="00F9495E" w14:paraId="3015E4EB" w14:textId="77777777">
      <w:trPr>
        <w:gridAfter w:val="8"/>
        <w:wAfter w:w="7818" w:type="dxa"/>
      </w:trPr>
      <w:tc>
        <w:tcPr>
          <w:tcW w:w="3009" w:type="dxa"/>
          <w:tcBorders>
            <w:bottom w:val="single" w:sz="4" w:space="0" w:color="000000"/>
          </w:tcBorders>
        </w:tcPr>
        <w:p w14:paraId="628F5753" w14:textId="77777777" w:rsidR="00F9495E" w:rsidRDefault="00F9495E"/>
      </w:tc>
    </w:tr>
    <w:tr w:rsidR="00F9495E" w14:paraId="3F9DB7D4" w14:textId="77777777">
      <w:tc>
        <w:tcPr>
          <w:tcW w:w="3009" w:type="dxa"/>
          <w:tcBorders>
            <w:bottom w:val="single" w:sz="4" w:space="0" w:color="000000"/>
          </w:tcBorders>
        </w:tcPr>
        <w:p w14:paraId="52FBD613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2250746A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38ED45D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9759CB3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</w:tcPr>
        <w:p w14:paraId="5009393F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CE604E6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F56AB51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AF7325E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8542860" w14:textId="77777777" w:rsidR="00F9495E" w:rsidRDefault="00F9495E"/>
      </w:tc>
    </w:tr>
    <w:tr w:rsidR="00F9495E" w14:paraId="2880215B" w14:textId="77777777">
      <w:tc>
        <w:tcPr>
          <w:tcW w:w="3009" w:type="dxa"/>
          <w:tcBorders>
            <w:bottom w:val="single" w:sz="4" w:space="0" w:color="000000"/>
          </w:tcBorders>
        </w:tcPr>
        <w:p w14:paraId="20A20866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0328F65E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5580284C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096D5A3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0" w:type="auto"/>
        </w:tcPr>
        <w:p w14:paraId="258E9985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6AA44BD8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BFE9714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30F6AC8A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5B42B0A9" w14:textId="77777777" w:rsidR="00F9495E" w:rsidRDefault="00F9495E"/>
      </w:tc>
    </w:tr>
    <w:tr w:rsidR="00F9495E" w14:paraId="44CBB880" w14:textId="77777777">
      <w:tc>
        <w:tcPr>
          <w:tcW w:w="3009" w:type="dxa"/>
          <w:tcBorders>
            <w:bottom w:val="single" w:sz="4" w:space="0" w:color="000000"/>
          </w:tcBorders>
        </w:tcPr>
        <w:p w14:paraId="568C715B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64E58CF8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555DE8EC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EBD95FB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</w:tcPr>
        <w:p w14:paraId="1A2F7569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9B7EB9A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FD63E1A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919260A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17D95B3" w14:textId="77777777" w:rsidR="00F9495E" w:rsidRDefault="00F9495E"/>
      </w:tc>
    </w:tr>
    <w:tr w:rsidR="00F9495E" w14:paraId="5671CEA8" w14:textId="77777777">
      <w:trPr>
        <w:gridAfter w:val="1"/>
        <w:wAfter w:w="360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79E4D8A7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B587CC5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47E64FE6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99411F4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081B0F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23D744C" w14:textId="77777777" w:rsidR="00F9495E" w:rsidRDefault="00F9495E"/>
      </w:tc>
      <w:tc>
        <w:tcPr>
          <w:tcW w:w="360" w:type="dxa"/>
        </w:tcPr>
        <w:p w14:paraId="523D744D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</w:tcPr>
        <w:p w14:paraId="523D744E" w14:textId="77777777" w:rsidR="00F9495E" w:rsidRDefault="00F9495E"/>
      </w:tc>
    </w:tr>
  </w:tbl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5C60" w14:textId="755A5910" w:rsidR="00F9495E" w:rsidRDefault="00F9495E" w:rsidP="00086F27">
    <w:pPr>
      <w:pStyle w:val="ae"/>
    </w:pPr>
    <w:r w:rsidRPr="00BA44DE"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85897" behindDoc="0" locked="0" layoutInCell="1" allowOverlap="1" wp14:anchorId="1F0DD500" wp14:editId="2F405C82">
              <wp:simplePos x="0" y="0"/>
              <wp:positionH relativeFrom="column">
                <wp:posOffset>6459855</wp:posOffset>
              </wp:positionH>
              <wp:positionV relativeFrom="paragraph">
                <wp:posOffset>102284</wp:posOffset>
              </wp:positionV>
              <wp:extent cx="757555" cy="297180"/>
              <wp:effectExtent l="0" t="0" r="0" b="7620"/>
              <wp:wrapNone/>
              <wp:docPr id="11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34FF92" w14:textId="77777777" w:rsidR="00F9495E" w:rsidRPr="008D3025" w:rsidRDefault="00F9495E" w:rsidP="00086F27">
                          <w:pPr>
                            <w:pStyle w:val="ae"/>
                            <w:rPr>
                              <w:bCs/>
                              <w:iCs/>
                              <w:color w:val="FFFFFF" w:themeColor="background1"/>
                              <w:lang w:val="en-US"/>
                            </w:rPr>
                          </w:pPr>
                          <w:r w:rsidRPr="008D3025">
                            <w:fldChar w:fldCharType="begin"/>
                          </w:r>
                          <w:r w:rsidRPr="008D3025">
                            <w:instrText>PAGE    \* MERGEFORMAT</w:instrText>
                          </w:r>
                          <w:r w:rsidRPr="008D3025">
                            <w:fldChar w:fldCharType="separate"/>
                          </w:r>
                          <w:r w:rsidRPr="009E2DD4">
                            <w:rPr>
                              <w:bCs/>
                              <w:iCs/>
                              <w:noProof/>
                              <w:color w:val="FFFFFF" w:themeColor="background1"/>
                            </w:rPr>
                            <w:t>20</w:t>
                          </w:r>
                          <w:r w:rsidRPr="008D3025">
                            <w:rPr>
                              <w:bCs/>
                              <w:i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864" tIns="0" rIns="54864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0DD500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628" type="#_x0000_t202" style="position:absolute;left:0;text-align:left;margin-left:508.65pt;margin-top:8.05pt;width:59.65pt;height:23.4pt;z-index:2516858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" filled="f" stroked="f">
              <v:textbox inset="4.32pt,0,4.32pt,0">
                <w:txbxContent>
                  <w:p w14:paraId="4634FF92" w14:textId="77777777" w:rsidR="00F9495E" w:rsidRPr="008D3025" w:rsidRDefault="00F9495E" w:rsidP="00086F27">
                    <w:pPr>
                      <w:pStyle w:val="ae"/>
                      <w:rPr>
                        <w:bCs/>
                        <w:iCs/>
                        <w:color w:val="FFFFFF" w:themeColor="background1"/>
                        <w:lang w:val="en-US"/>
                      </w:rPr>
                    </w:pPr>
                    <w:r w:rsidRPr="008D3025">
                      <w:fldChar w:fldCharType="begin"/>
                    </w:r>
                    <w:r w:rsidRPr="008D3025">
                      <w:instrText>PAGE    \* MERGEFORMAT</w:instrText>
                    </w:r>
                    <w:r w:rsidRPr="008D3025">
                      <w:fldChar w:fldCharType="separate"/>
                    </w:r>
                    <w:r w:rsidRPr="009E2DD4">
                      <w:rPr>
                        <w:bCs/>
                        <w:iCs/>
                        <w:noProof/>
                        <w:color w:val="FFFFFF" w:themeColor="background1"/>
                      </w:rPr>
                      <w:t>20</w:t>
                    </w:r>
                    <w:r w:rsidRPr="008D3025">
                      <w:rPr>
                        <w:bCs/>
                        <w:i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73" behindDoc="0" locked="0" layoutInCell="1" allowOverlap="1" wp14:anchorId="553A54AE" wp14:editId="5329B3F4">
              <wp:simplePos x="0" y="0"/>
              <wp:positionH relativeFrom="column">
                <wp:posOffset>6314559</wp:posOffset>
              </wp:positionH>
              <wp:positionV relativeFrom="paragraph">
                <wp:posOffset>223781</wp:posOffset>
              </wp:positionV>
              <wp:extent cx="597381" cy="133985"/>
              <wp:effectExtent l="0" t="0" r="0" b="0"/>
              <wp:wrapNone/>
              <wp:docPr id="116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381" cy="133985"/>
                      </a:xfrm>
                      <a:prstGeom prst="rect">
                        <a:avLst/>
                      </a:prstGeom>
                      <a:solidFill>
                        <a:srgbClr val="FF4A0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D9AF9A" id="Rectangle 53" o:spid="_x0000_s1026" style="position:absolute;margin-left:497.2pt;margin-top:17.6pt;width:47.05pt;height:10.55pt;z-index:2516848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" fillcolor="#ff4a01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6921" behindDoc="0" locked="0" layoutInCell="1" allowOverlap="1" wp14:anchorId="67AC4052" wp14:editId="01E9717C">
          <wp:simplePos x="0" y="0"/>
          <wp:positionH relativeFrom="column">
            <wp:posOffset>0</wp:posOffset>
          </wp:positionH>
          <wp:positionV relativeFrom="paragraph">
            <wp:posOffset>286385</wp:posOffset>
          </wp:positionV>
          <wp:extent cx="763270" cy="144780"/>
          <wp:effectExtent l="0" t="0" r="0" b="7620"/>
          <wp:wrapSquare wrapText="bothSides"/>
          <wp:docPr id="559" name="Рисунок 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3D7451" w14:textId="79EE4E0B" w:rsidR="00F9495E" w:rsidRDefault="00F9495E" w:rsidP="00086F27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7454" w14:textId="77777777" w:rsidR="00F9495E" w:rsidRDefault="00F9495E" w:rsidP="00290D85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3D74B2" wp14:editId="73B34D5A">
              <wp:simplePos x="0" y="0"/>
              <wp:positionH relativeFrom="rightMargin">
                <wp:posOffset>-1684655</wp:posOffset>
              </wp:positionH>
              <wp:positionV relativeFrom="bottomMargin">
                <wp:posOffset>194945</wp:posOffset>
              </wp:positionV>
              <wp:extent cx="758149" cy="299720"/>
              <wp:effectExtent l="0" t="0" r="0" b="5080"/>
              <wp:wrapNone/>
              <wp:docPr id="60" name="Группа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8149" cy="299720"/>
                        <a:chOff x="962" y="14417"/>
                        <a:chExt cx="448" cy="472"/>
                      </a:xfrm>
                    </wpg:grpSpPr>
                    <wps:wsp>
                      <wps:cNvPr id="61" name="Rectangle 53"/>
                      <wps:cNvSpPr>
                        <a:spLocks noChangeArrowheads="1"/>
                      </wps:cNvSpPr>
                      <wps:spPr bwMode="auto">
                        <a:xfrm>
                          <a:off x="968" y="14678"/>
                          <a:ext cx="353" cy="211"/>
                        </a:xfrm>
                        <a:prstGeom prst="rect">
                          <a:avLst/>
                        </a:prstGeom>
                        <a:solidFill>
                          <a:srgbClr val="8C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962" y="14417"/>
                          <a:ext cx="448" cy="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D74E2" w14:textId="77777777" w:rsidR="00F9495E" w:rsidRPr="008D3025" w:rsidRDefault="00F9495E" w:rsidP="00290D85">
                            <w:pPr>
                              <w:pStyle w:val="ae"/>
                              <w:jc w:val="left"/>
                              <w:rPr>
                                <w:rFonts w:cs="Segoe U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  <w14:cntxtAlts/>
                              </w:rPr>
                            </w:pP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fldChar w:fldCharType="begin"/>
                            </w: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instrText>PAGE    \* MERGEFORMAT</w:instrText>
                            </w: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fldChar w:fldCharType="separate"/>
                            </w:r>
                            <w:r w:rsidRPr="007F12B3">
                              <w:rPr>
                                <w:rFonts w:cs="Segoe UI"/>
                                <w:bCs/>
                                <w:iCs/>
                                <w:noProof/>
                                <w:color w:val="FFFFFF" w:themeColor="background1"/>
                                <w:sz w:val="16"/>
                                <w:szCs w:val="16"/>
                                <w14:cntxtAlts/>
                              </w:rPr>
                              <w:t>3</w:t>
                            </w:r>
                            <w:r w:rsidRPr="008D3025">
                              <w:rPr>
                                <w:rFonts w:cs="Segoe U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  <w14:cntxtAlt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54864" tIns="0" rIns="54864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3D74B2" id="Группа 60" o:spid="_x0000_s1629" style="position:absolute;left:0;text-align:left;margin-left:-132.65pt;margin-top:15.35pt;width:59.7pt;height:23.6pt;z-index:251658240;mso-position-horizontal-relative:right-margin-area;mso-position-vertical-relative:bottom-margin-area" coordorigin="962,14417" coordsize="448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">
              <v:rect id="Rectangle 53" o:spid="_x0000_s1630" style="position:absolute;left:968;top:14678;width:353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" fillcolor="#8c00f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631" type="#_x0000_t202" style="position:absolute;left:962;top:14417;width:448;height:4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" filled="f" stroked="f">
                <v:textbox inset="4.32pt,0,4.32pt,0">
                  <w:txbxContent>
                    <w:p w14:paraId="523D74E2" w14:textId="77777777" w:rsidR="00F9495E" w:rsidRPr="008D3025" w:rsidRDefault="00F9495E" w:rsidP="00290D85">
                      <w:pPr>
                        <w:pStyle w:val="ae"/>
                        <w:jc w:val="left"/>
                        <w:rPr>
                          <w:rFonts w:cs="Segoe UI"/>
                          <w:bCs/>
                          <w:iCs/>
                          <w:color w:val="FFFFFF" w:themeColor="background1"/>
                          <w:sz w:val="16"/>
                          <w:szCs w:val="16"/>
                          <w:lang w:val="en-US"/>
                          <w14:cntxtAlts/>
                        </w:rPr>
                      </w:pP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fldChar w:fldCharType="begin"/>
                      </w: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instrText>PAGE    \* MERGEFORMAT</w:instrText>
                      </w: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fldChar w:fldCharType="separate"/>
                      </w:r>
                      <w:r w:rsidRPr="007F12B3">
                        <w:rPr>
                          <w:rFonts w:cs="Segoe UI"/>
                          <w:bCs/>
                          <w:iCs/>
                          <w:noProof/>
                          <w:color w:val="FFFFFF" w:themeColor="background1"/>
                          <w:sz w:val="16"/>
                          <w:szCs w:val="16"/>
                          <w14:cntxtAlts/>
                        </w:rPr>
                        <w:t>3</w:t>
                      </w:r>
                      <w:r w:rsidRPr="008D3025">
                        <w:rPr>
                          <w:rFonts w:cs="Segoe UI"/>
                          <w:bCs/>
                          <w:iCs/>
                          <w:color w:val="FFFFFF" w:themeColor="background1"/>
                          <w:sz w:val="16"/>
                          <w:szCs w:val="16"/>
                          <w14:cntxtAlts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1" behindDoc="1" locked="0" layoutInCell="1" allowOverlap="1" wp14:anchorId="523D74B4" wp14:editId="40AB7573">
          <wp:simplePos x="0" y="0"/>
          <wp:positionH relativeFrom="margin">
            <wp:posOffset>2102</wp:posOffset>
          </wp:positionH>
          <wp:positionV relativeFrom="paragraph">
            <wp:posOffset>137160</wp:posOffset>
          </wp:positionV>
          <wp:extent cx="1163955" cy="419735"/>
          <wp:effectExtent l="0" t="0" r="0" b="0"/>
          <wp:wrapNone/>
          <wp:docPr id="560" name="Рисунок 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1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4DE">
      <w:t xml:space="preserve"> </w:t>
    </w:r>
  </w:p>
  <w:p w14:paraId="523D7455" w14:textId="77777777" w:rsidR="00F9495E" w:rsidRDefault="00F9495E">
    <w:pPr>
      <w:tabs>
        <w:tab w:val="left" w:pos="3029"/>
        <w:tab w:val="left" w:pos="6038"/>
      </w:tabs>
      <w:ind w:left="2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8"/>
      <w:tblW w:w="5000" w:type="pct"/>
      <w:tblLook w:val="04A0" w:firstRow="1" w:lastRow="0" w:firstColumn="1" w:lastColumn="0" w:noHBand="0" w:noVBand="1"/>
    </w:tblPr>
    <w:tblGrid>
      <w:gridCol w:w="3006"/>
      <w:gridCol w:w="3005"/>
      <w:gridCol w:w="3005"/>
    </w:tblGrid>
    <w:tr w:rsidR="00F9495E" w14:paraId="030704DD" w14:textId="77777777" w:rsidTr="00CF15E7">
      <w:tc>
        <w:tcPr>
          <w:tcW w:w="727" w:type="dxa"/>
        </w:tcPr>
        <w:p w14:paraId="3E058739" w14:textId="77777777" w:rsidR="00F9495E" w:rsidRDefault="00F9495E"/>
      </w:tc>
      <w:tc>
        <w:tcPr>
          <w:tcW w:w="727" w:type="dxa"/>
        </w:tcPr>
        <w:p w14:paraId="75217B02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727" w:type="dxa"/>
        </w:tcPr>
        <w:p w14:paraId="2078EBBF" w14:textId="77777777" w:rsidR="00F9495E" w:rsidRDefault="00F9495E"/>
      </w:tc>
    </w:tr>
  </w:tbl>
  <w:tbl>
    <w:tblPr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009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</w:tblGrid>
    <w:tr w:rsidR="00F9495E" w14:paraId="523D745E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16994F77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28A460D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DAE0E9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97223E5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AD80A1E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3D08F98A" w14:textId="77777777" w:rsidR="00F9495E" w:rsidRDefault="00F9495E"/>
      </w:tc>
      <w:tc>
        <w:tcPr>
          <w:tcW w:w="360" w:type="dxa"/>
        </w:tcPr>
        <w:p w14:paraId="1C59F867" w14:textId="77777777" w:rsidR="00F9495E" w:rsidRDefault="00F9495E"/>
      </w:tc>
      <w:tc>
        <w:tcPr>
          <w:tcW w:w="360" w:type="dxa"/>
        </w:tcPr>
        <w:p w14:paraId="429B5605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</w:tcPr>
        <w:p w14:paraId="5C3FC60C" w14:textId="77777777" w:rsidR="00F9495E" w:rsidRDefault="00F9495E"/>
      </w:tc>
      <w:tc>
        <w:tcPr>
          <w:tcW w:w="360" w:type="dxa"/>
        </w:tcPr>
        <w:p w14:paraId="159D9819" w14:textId="77777777" w:rsidR="00F9495E" w:rsidRDefault="00F9495E"/>
      </w:tc>
      <w:tc>
        <w:tcPr>
          <w:tcW w:w="360" w:type="dxa"/>
        </w:tcPr>
        <w:p w14:paraId="59E0B379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</w:tcPr>
        <w:p w14:paraId="1C52123C" w14:textId="77777777" w:rsidR="00F9495E" w:rsidRDefault="00F9495E"/>
      </w:tc>
      <w:tc>
        <w:tcPr>
          <w:tcW w:w="360" w:type="dxa"/>
        </w:tcPr>
        <w:p w14:paraId="39C9FC9A" w14:textId="77777777" w:rsidR="00F9495E" w:rsidRDefault="00F9495E"/>
      </w:tc>
      <w:tc>
        <w:tcPr>
          <w:tcW w:w="0" w:type="auto"/>
        </w:tcPr>
        <w:p w14:paraId="14EC6FD2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D8A96E4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8CB8D3B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13F5F990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E73B6B8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F970279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2F46A683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46EBF2A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B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C" w14:textId="77777777" w:rsidR="00F9495E" w:rsidRDefault="00F9495E">
          <w:pPr>
            <w:jc w:val="center"/>
          </w:pPr>
          <w:r>
            <w:rPr>
              <w:color w:val="000000"/>
            </w:rPr>
            <w:pgNum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D" w14:textId="77777777" w:rsidR="00F9495E" w:rsidRDefault="00F9495E"/>
      </w:tc>
    </w:tr>
  </w:tbl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9504981"/>
      <w:docPartObj>
        <w:docPartGallery w:val="Page Numbers (Bottom of Page)"/>
        <w:docPartUnique/>
      </w:docPartObj>
    </w:sdtPr>
    <w:sdtContent>
      <w:p w14:paraId="7C0E60E0" w14:textId="42E46989" w:rsidR="00F9495E" w:rsidRDefault="00F9495E" w:rsidP="00086F27">
        <w:pPr>
          <w:pStyle w:val="a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9993" behindDoc="0" locked="0" layoutInCell="1" allowOverlap="1" wp14:anchorId="70C56EBD" wp14:editId="2CDB5450">
                  <wp:simplePos x="0" y="0"/>
                  <wp:positionH relativeFrom="column">
                    <wp:posOffset>6459855</wp:posOffset>
                  </wp:positionH>
                  <wp:positionV relativeFrom="paragraph">
                    <wp:posOffset>102284</wp:posOffset>
                  </wp:positionV>
                  <wp:extent cx="757555" cy="297180"/>
                  <wp:effectExtent l="0" t="0" r="0" b="7620"/>
                  <wp:wrapNone/>
                  <wp:docPr id="397" name="Text Box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7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AE6E0" w14:textId="77777777" w:rsidR="00F9495E" w:rsidRPr="008D3025" w:rsidRDefault="00F9495E" w:rsidP="00086F27">
                              <w:pPr>
                                <w:pStyle w:val="ae"/>
                                <w:rPr>
                                  <w:bCs/>
                                  <w:iCs/>
                                  <w:color w:val="FFFFFF" w:themeColor="background1"/>
                                  <w:lang w:val="en-US"/>
                                </w:rPr>
                              </w:pPr>
                              <w:r w:rsidRPr="008D3025">
                                <w:fldChar w:fldCharType="begin"/>
                              </w:r>
                              <w:r w:rsidRPr="008D3025">
                                <w:instrText>PAGE    \* MERGEFORMAT</w:instrText>
                              </w:r>
                              <w:r w:rsidRPr="008D3025">
                                <w:fldChar w:fldCharType="separate"/>
                              </w:r>
                              <w:r w:rsidRPr="009E2DD4">
                                <w:rPr>
                                  <w:bCs/>
                                  <w:iCs/>
                                  <w:noProof/>
                                  <w:color w:val="FFFFFF" w:themeColor="background1"/>
                                </w:rPr>
                                <w:t>20</w:t>
                              </w:r>
                              <w:r w:rsidRPr="008D3025">
                                <w:rPr>
                                  <w:bCs/>
                                  <w:i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54864" tIns="0" rIns="54864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0C56EBD" id="_x0000_t202" coordsize="21600,21600" o:spt="202" path="m,l,21600r21600,l21600,xe">
                  <v:stroke joinstyle="miter"/>
                  <v:path gradientshapeok="t" o:connecttype="rect"/>
                </v:shapetype>
                <v:shape id="_x0000_s1633" type="#_x0000_t202" style="position:absolute;left:0;text-align:left;margin-left:508.65pt;margin-top:8.05pt;width:59.65pt;height:23.4pt;z-index:251689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" filled="f" stroked="f">
                  <v:textbox inset="4.32pt,0,4.32pt,0">
                    <w:txbxContent>
                      <w:p w14:paraId="575AE6E0" w14:textId="77777777" w:rsidR="00F9495E" w:rsidRPr="008D3025" w:rsidRDefault="00F9495E" w:rsidP="00086F27">
                        <w:pPr>
                          <w:pStyle w:val="ae"/>
                          <w:rPr>
                            <w:bCs/>
                            <w:iCs/>
                            <w:color w:val="FFFFFF" w:themeColor="background1"/>
                            <w:lang w:val="en-US"/>
                          </w:rPr>
                        </w:pPr>
                        <w:r w:rsidRPr="008D3025">
                          <w:fldChar w:fldCharType="begin"/>
                        </w:r>
                        <w:r w:rsidRPr="008D3025">
                          <w:instrText>PAGE    \* MERGEFORMAT</w:instrText>
                        </w:r>
                        <w:r w:rsidRPr="008D3025">
                          <w:fldChar w:fldCharType="separate"/>
                        </w:r>
                        <w:r w:rsidRPr="009E2DD4">
                          <w:rPr>
                            <w:bCs/>
                            <w:iCs/>
                            <w:noProof/>
                            <w:color w:val="FFFFFF" w:themeColor="background1"/>
                          </w:rPr>
                          <w:t>20</w:t>
                        </w:r>
                        <w:r w:rsidRPr="008D3025">
                          <w:rPr>
                            <w:bCs/>
                            <w:i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8969" behindDoc="0" locked="0" layoutInCell="1" allowOverlap="1" wp14:anchorId="79BBA1DC" wp14:editId="753E3B81">
                  <wp:simplePos x="0" y="0"/>
                  <wp:positionH relativeFrom="column">
                    <wp:posOffset>6314559</wp:posOffset>
                  </wp:positionH>
                  <wp:positionV relativeFrom="paragraph">
                    <wp:posOffset>223781</wp:posOffset>
                  </wp:positionV>
                  <wp:extent cx="597381" cy="133985"/>
                  <wp:effectExtent l="0" t="0" r="0" b="0"/>
                  <wp:wrapNone/>
                  <wp:docPr id="398" name="Rectangl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7381" cy="133985"/>
                          </a:xfrm>
                          <a:prstGeom prst="rect">
                            <a:avLst/>
                          </a:prstGeom>
                          <a:solidFill>
                            <a:srgbClr val="FF4A0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8E63328" id="Rectangle 53" o:spid="_x0000_s1026" style="position:absolute;margin-left:497.2pt;margin-top:17.6pt;width:47.05pt;height:10.55pt;z-index:251688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" fillcolor="#ff4a01" stroked="f"/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91017" behindDoc="0" locked="0" layoutInCell="1" allowOverlap="1" wp14:anchorId="02EEEA8D" wp14:editId="6F7DB7C6">
              <wp:simplePos x="0" y="0"/>
              <wp:positionH relativeFrom="column">
                <wp:posOffset>0</wp:posOffset>
              </wp:positionH>
              <wp:positionV relativeFrom="paragraph">
                <wp:posOffset>286385</wp:posOffset>
              </wp:positionV>
              <wp:extent cx="763270" cy="144780"/>
              <wp:effectExtent l="0" t="0" r="0" b="7620"/>
              <wp:wrapSquare wrapText="bothSides"/>
              <wp:docPr id="143" name="Рисунок 1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32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7462" w14:textId="77777777" w:rsidR="00F9495E" w:rsidRDefault="00F9495E" w:rsidP="00290D85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23D74BB" wp14:editId="45002722">
              <wp:simplePos x="0" y="0"/>
              <wp:positionH relativeFrom="rightMargin">
                <wp:posOffset>-1684655</wp:posOffset>
              </wp:positionH>
              <wp:positionV relativeFrom="bottomMargin">
                <wp:posOffset>194945</wp:posOffset>
              </wp:positionV>
              <wp:extent cx="758149" cy="299720"/>
              <wp:effectExtent l="0" t="0" r="0" b="5080"/>
              <wp:wrapNone/>
              <wp:docPr id="195" name="Группа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8149" cy="299720"/>
                        <a:chOff x="962" y="14417"/>
                        <a:chExt cx="448" cy="472"/>
                      </a:xfrm>
                    </wpg:grpSpPr>
                    <wps:wsp>
                      <wps:cNvPr id="196" name="Rectangle 53"/>
                      <wps:cNvSpPr>
                        <a:spLocks noChangeArrowheads="1"/>
                      </wps:cNvSpPr>
                      <wps:spPr bwMode="auto">
                        <a:xfrm>
                          <a:off x="968" y="14678"/>
                          <a:ext cx="353" cy="211"/>
                        </a:xfrm>
                        <a:prstGeom prst="rect">
                          <a:avLst/>
                        </a:prstGeom>
                        <a:solidFill>
                          <a:srgbClr val="8C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962" y="14417"/>
                          <a:ext cx="448" cy="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D74E4" w14:textId="77777777" w:rsidR="00F9495E" w:rsidRPr="008D3025" w:rsidRDefault="00F9495E" w:rsidP="00290D85">
                            <w:pPr>
                              <w:pStyle w:val="ae"/>
                              <w:jc w:val="left"/>
                              <w:rPr>
                                <w:rFonts w:cs="Segoe U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  <w14:cntxtAlts/>
                              </w:rPr>
                            </w:pP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fldChar w:fldCharType="begin"/>
                            </w: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instrText>PAGE    \* MERGEFORMAT</w:instrText>
                            </w:r>
                            <w:r w:rsidRPr="008D3025">
                              <w:rPr>
                                <w:rFonts w:cs="Segoe UI"/>
                                <w:sz w:val="16"/>
                                <w:szCs w:val="16"/>
                                <w14:cntxtAlts/>
                              </w:rPr>
                              <w:fldChar w:fldCharType="separate"/>
                            </w:r>
                            <w:r w:rsidRPr="007F12B3">
                              <w:rPr>
                                <w:rFonts w:cs="Segoe UI"/>
                                <w:bCs/>
                                <w:iCs/>
                                <w:noProof/>
                                <w:color w:val="FFFFFF" w:themeColor="background1"/>
                                <w:sz w:val="16"/>
                                <w:szCs w:val="16"/>
                                <w14:cntxtAlts/>
                              </w:rPr>
                              <w:t>3</w:t>
                            </w:r>
                            <w:r w:rsidRPr="008D3025">
                              <w:rPr>
                                <w:rFonts w:cs="Segoe U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  <w14:cntxtAlt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54864" tIns="0" rIns="54864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3D74BB" id="Группа 195" o:spid="_x0000_s1634" style="position:absolute;left:0;text-align:left;margin-left:-132.65pt;margin-top:15.35pt;width:59.7pt;height:23.6pt;z-index:251658246;mso-position-horizontal-relative:right-margin-area;mso-position-vertical-relative:bottom-margin-area" coordorigin="962,14417" coordsize="448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">
              <v:rect id="Rectangle 53" o:spid="_x0000_s1635" style="position:absolute;left:968;top:14678;width:353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" fillcolor="#8c00f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636" type="#_x0000_t202" style="position:absolute;left:962;top:14417;width:448;height:4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" filled="f" stroked="f">
                <v:textbox inset="4.32pt,0,4.32pt,0">
                  <w:txbxContent>
                    <w:p w14:paraId="523D74E4" w14:textId="77777777" w:rsidR="00F9495E" w:rsidRPr="008D3025" w:rsidRDefault="00F9495E" w:rsidP="00290D85">
                      <w:pPr>
                        <w:pStyle w:val="ae"/>
                        <w:jc w:val="left"/>
                        <w:rPr>
                          <w:rFonts w:cs="Segoe UI"/>
                          <w:bCs/>
                          <w:iCs/>
                          <w:color w:val="FFFFFF" w:themeColor="background1"/>
                          <w:sz w:val="16"/>
                          <w:szCs w:val="16"/>
                          <w:lang w:val="en-US"/>
                          <w14:cntxtAlts/>
                        </w:rPr>
                      </w:pP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fldChar w:fldCharType="begin"/>
                      </w: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instrText>PAGE    \* MERGEFORMAT</w:instrText>
                      </w:r>
                      <w:r w:rsidRPr="008D3025">
                        <w:rPr>
                          <w:rFonts w:cs="Segoe UI"/>
                          <w:sz w:val="16"/>
                          <w:szCs w:val="16"/>
                          <w14:cntxtAlts/>
                        </w:rPr>
                        <w:fldChar w:fldCharType="separate"/>
                      </w:r>
                      <w:r w:rsidRPr="007F12B3">
                        <w:rPr>
                          <w:rFonts w:cs="Segoe UI"/>
                          <w:bCs/>
                          <w:iCs/>
                          <w:noProof/>
                          <w:color w:val="FFFFFF" w:themeColor="background1"/>
                          <w:sz w:val="16"/>
                          <w:szCs w:val="16"/>
                          <w14:cntxtAlts/>
                        </w:rPr>
                        <w:t>3</w:t>
                      </w:r>
                      <w:r w:rsidRPr="008D3025">
                        <w:rPr>
                          <w:rFonts w:cs="Segoe UI"/>
                          <w:bCs/>
                          <w:iCs/>
                          <w:color w:val="FFFFFF" w:themeColor="background1"/>
                          <w:sz w:val="16"/>
                          <w:szCs w:val="16"/>
                          <w14:cntxtAlts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7" behindDoc="1" locked="0" layoutInCell="1" allowOverlap="1" wp14:anchorId="523D74BD" wp14:editId="31EA1519">
          <wp:simplePos x="0" y="0"/>
          <wp:positionH relativeFrom="margin">
            <wp:posOffset>2102</wp:posOffset>
          </wp:positionH>
          <wp:positionV relativeFrom="paragraph">
            <wp:posOffset>137160</wp:posOffset>
          </wp:positionV>
          <wp:extent cx="1163955" cy="419735"/>
          <wp:effectExtent l="0" t="0" r="0" b="0"/>
          <wp:wrapNone/>
          <wp:docPr id="146" name="Рисунок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1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4DE">
      <w:t xml:space="preserve"> </w:t>
    </w:r>
  </w:p>
  <w:p w14:paraId="523D7463" w14:textId="77777777" w:rsidR="00F9495E" w:rsidRDefault="00F9495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723BD" w14:textId="77777777" w:rsidR="000033FC" w:rsidRDefault="000033FC" w:rsidP="00591528">
      <w:pPr>
        <w:spacing w:after="0" w:line="240" w:lineRule="auto"/>
      </w:pPr>
      <w:r>
        <w:separator/>
      </w:r>
    </w:p>
  </w:footnote>
  <w:footnote w:type="continuationSeparator" w:id="0">
    <w:p w14:paraId="3C2DE43D" w14:textId="77777777" w:rsidR="000033FC" w:rsidRDefault="000033FC" w:rsidP="00591528">
      <w:pPr>
        <w:spacing w:after="0" w:line="240" w:lineRule="auto"/>
      </w:pPr>
      <w:r>
        <w:continuationSeparator/>
      </w:r>
    </w:p>
  </w:footnote>
  <w:footnote w:type="continuationNotice" w:id="1">
    <w:p w14:paraId="72A440F9" w14:textId="77777777" w:rsidR="000033FC" w:rsidRDefault="000033F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5" w:type="dxa"/>
      <w:tblInd w:w="10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90"/>
      <w:gridCol w:w="390"/>
      <w:gridCol w:w="390"/>
      <w:gridCol w:w="390"/>
      <w:gridCol w:w="1436"/>
      <w:gridCol w:w="1436"/>
      <w:gridCol w:w="1437"/>
      <w:gridCol w:w="1437"/>
      <w:gridCol w:w="191"/>
      <w:gridCol w:w="191"/>
      <w:gridCol w:w="191"/>
      <w:gridCol w:w="191"/>
      <w:gridCol w:w="191"/>
      <w:gridCol w:w="191"/>
      <w:gridCol w:w="191"/>
      <w:gridCol w:w="191"/>
      <w:gridCol w:w="191"/>
      <w:gridCol w:w="360"/>
      <w:gridCol w:w="3240"/>
      <w:gridCol w:w="324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</w:tblGrid>
    <w:tr w:rsidR="00F9495E" w14:paraId="68D6C8FA" w14:textId="77777777" w:rsidTr="002560D6">
      <w:trPr>
        <w:gridAfter w:val="25"/>
        <w:wAfter w:w="2880" w:type="dxa"/>
      </w:trPr>
      <w:tc>
        <w:tcPr>
          <w:tcW w:w="9025" w:type="dxa"/>
          <w:gridSpan w:val="9"/>
        </w:tcPr>
        <w:p w14:paraId="6F13E220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65" name="Рисунок 65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495E" w14:paraId="2EFFA9B3" w14:textId="77777777" w:rsidTr="002560D6">
      <w:tc>
        <w:tcPr>
          <w:tcW w:w="9025" w:type="dxa"/>
          <w:gridSpan w:val="9"/>
        </w:tcPr>
        <w:p w14:paraId="12E919A1" w14:textId="77777777" w:rsidR="00F9495E" w:rsidRDefault="00F9495E"/>
      </w:tc>
      <w:tc>
        <w:tcPr>
          <w:tcW w:w="9025" w:type="dxa"/>
          <w:gridSpan w:val="9"/>
        </w:tcPr>
        <w:p w14:paraId="1389042B" w14:textId="77777777" w:rsidR="00F9495E" w:rsidRDefault="00F9495E"/>
      </w:tc>
      <w:tc>
        <w:tcPr>
          <w:tcW w:w="9025" w:type="dxa"/>
        </w:tcPr>
        <w:p w14:paraId="0A718E76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68" name="Рисунок 68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25" w:type="dxa"/>
        </w:tcPr>
        <w:p w14:paraId="4172F81E" w14:textId="77777777" w:rsidR="00F9495E" w:rsidRDefault="00F9495E"/>
      </w:tc>
      <w:tc>
        <w:tcPr>
          <w:tcW w:w="0" w:type="auto"/>
        </w:tcPr>
        <w:p w14:paraId="72A57A07" w14:textId="77777777" w:rsidR="00F9495E" w:rsidRDefault="00F9495E"/>
      </w:tc>
      <w:tc>
        <w:tcPr>
          <w:tcW w:w="0" w:type="auto"/>
        </w:tcPr>
        <w:p w14:paraId="5147444B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0" name="Рисунок 70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3613E4DD" w14:textId="77777777" w:rsidR="00F9495E" w:rsidRDefault="00F9495E"/>
      </w:tc>
      <w:tc>
        <w:tcPr>
          <w:tcW w:w="0" w:type="auto"/>
        </w:tcPr>
        <w:p w14:paraId="343FB02D" w14:textId="77777777" w:rsidR="00F9495E" w:rsidRDefault="00F9495E"/>
      </w:tc>
      <w:tc>
        <w:tcPr>
          <w:tcW w:w="0" w:type="auto"/>
        </w:tcPr>
        <w:p w14:paraId="0A56898A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1" name="Рисунок 71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34E728C8" w14:textId="77777777" w:rsidR="00F9495E" w:rsidRDefault="00F9495E"/>
      </w:tc>
      <w:tc>
        <w:tcPr>
          <w:tcW w:w="0" w:type="auto"/>
        </w:tcPr>
        <w:p w14:paraId="23145C98" w14:textId="77777777" w:rsidR="00F9495E" w:rsidRDefault="00F9495E"/>
      </w:tc>
      <w:tc>
        <w:tcPr>
          <w:tcW w:w="0" w:type="auto"/>
        </w:tcPr>
        <w:p w14:paraId="5F310830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2" name="Рисунок 72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7713F286" w14:textId="77777777" w:rsidR="00F9495E" w:rsidRDefault="00F9495E"/>
      </w:tc>
      <w:tc>
        <w:tcPr>
          <w:tcW w:w="0" w:type="auto"/>
        </w:tcPr>
        <w:p w14:paraId="534BFDC2" w14:textId="77777777" w:rsidR="00F9495E" w:rsidRDefault="00F9495E"/>
      </w:tc>
      <w:tc>
        <w:tcPr>
          <w:tcW w:w="0" w:type="auto"/>
        </w:tcPr>
        <w:p w14:paraId="2552D7B7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3" name="Рисунок 73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762A51F5" w14:textId="77777777" w:rsidR="00F9495E" w:rsidRDefault="00F9495E"/>
      </w:tc>
      <w:tc>
        <w:tcPr>
          <w:tcW w:w="0" w:type="auto"/>
        </w:tcPr>
        <w:p w14:paraId="509712F9" w14:textId="77777777" w:rsidR="00F9495E" w:rsidRDefault="00F9495E"/>
      </w:tc>
      <w:tc>
        <w:tcPr>
          <w:tcW w:w="0" w:type="auto"/>
        </w:tcPr>
        <w:p w14:paraId="02BEC685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4" name="Рисунок 74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495E" w14:paraId="3BE6D862" w14:textId="77777777" w:rsidTr="002560D6">
      <w:trPr>
        <w:gridAfter w:val="17"/>
        <w:wAfter w:w="11880" w:type="dxa"/>
      </w:trPr>
      <w:tc>
        <w:tcPr>
          <w:tcW w:w="785" w:type="dxa"/>
        </w:tcPr>
        <w:p w14:paraId="6BD29CAD" w14:textId="77777777" w:rsidR="00F9495E" w:rsidRDefault="00F9495E"/>
      </w:tc>
      <w:tc>
        <w:tcPr>
          <w:tcW w:w="785" w:type="dxa"/>
        </w:tcPr>
        <w:p w14:paraId="09D19A2E" w14:textId="77777777" w:rsidR="00F9495E" w:rsidRDefault="00F9495E"/>
      </w:tc>
      <w:tc>
        <w:tcPr>
          <w:tcW w:w="785" w:type="dxa"/>
        </w:tcPr>
        <w:p w14:paraId="49148E88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5" name="Рисунок 75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5" w:type="dxa"/>
        </w:tcPr>
        <w:p w14:paraId="34ACDD9C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66BE7A38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4639A4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6" name="Рисунок 76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6C233B49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EA64C05" w14:textId="77777777" w:rsidR="00F9495E" w:rsidRDefault="00F9495E"/>
      </w:tc>
      <w:tc>
        <w:tcPr>
          <w:tcW w:w="360" w:type="dxa"/>
        </w:tcPr>
        <w:p w14:paraId="5101DB95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7" name="Рисунок 77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</w:tcPr>
        <w:p w14:paraId="4F51B4E0" w14:textId="77777777" w:rsidR="00F9495E" w:rsidRDefault="00F9495E"/>
      </w:tc>
      <w:tc>
        <w:tcPr>
          <w:tcW w:w="360" w:type="dxa"/>
        </w:tcPr>
        <w:p w14:paraId="0C94D5BC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821A926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78" name="Рисунок 78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E62BB26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7CB257F3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5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8" wp14:editId="523D74A9">
                <wp:extent cx="7257415" cy="364490"/>
                <wp:effectExtent l="0" t="0" r="0" b="0"/>
                <wp:docPr id="80" name="Рисунок 80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6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7" w14:textId="77777777" w:rsidR="00F9495E" w:rsidRDefault="00F9495E"/>
      </w:tc>
    </w:tr>
  </w:tbl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FAFF2" w14:textId="77777777" w:rsidR="00F9495E" w:rsidRDefault="00F9495E">
    <w:pPr>
      <w:spacing w:after="0"/>
      <w:ind w:left="-1133" w:right="11056"/>
    </w:pPr>
    <w:r>
      <w:rPr>
        <w:noProof/>
      </w:rPr>
      <mc:AlternateContent>
        <mc:Choice Requires="wpg">
          <w:drawing>
            <wp:anchor distT="0" distB="0" distL="114300" distR="114300" simplePos="0" relativeHeight="251693065" behindDoc="0" locked="0" layoutInCell="1" allowOverlap="1" wp14:anchorId="1ABB1B68" wp14:editId="1717120B">
              <wp:simplePos x="0" y="0"/>
              <wp:positionH relativeFrom="page">
                <wp:posOffset>0</wp:posOffset>
              </wp:positionH>
              <wp:positionV relativeFrom="page">
                <wp:posOffset>354330</wp:posOffset>
              </wp:positionV>
              <wp:extent cx="3218307" cy="133985"/>
              <wp:effectExtent l="0" t="0" r="0" b="0"/>
              <wp:wrapSquare wrapText="bothSides"/>
              <wp:docPr id="18244" name="Group 18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8307" cy="133985"/>
                        <a:chOff x="0" y="0"/>
                        <a:chExt cx="3218307" cy="133985"/>
                      </a:xfrm>
                    </wpg:grpSpPr>
                    <pic:pic xmlns:pic="http://schemas.openxmlformats.org/drawingml/2006/picture">
                      <pic:nvPicPr>
                        <pic:cNvPr id="18245" name="Picture 18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29996" y="761"/>
                          <a:ext cx="1418082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46" name="Picture 182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80514" y="761"/>
                          <a:ext cx="524637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47" name="Picture 1824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547239" y="761"/>
                          <a:ext cx="418795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48" name="Picture 1824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923667" y="761"/>
                          <a:ext cx="294640" cy="1310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31" name="Shape 18931"/>
                      <wps:cNvSpPr/>
                      <wps:spPr>
                        <a:xfrm>
                          <a:off x="0" y="0"/>
                          <a:ext cx="583565" cy="133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565" h="133985">
                              <a:moveTo>
                                <a:pt x="0" y="0"/>
                              </a:moveTo>
                              <a:lnTo>
                                <a:pt x="583565" y="0"/>
                              </a:lnTo>
                              <a:lnTo>
                                <a:pt x="583565" y="133985"/>
                              </a:lnTo>
                              <a:lnTo>
                                <a:pt x="0" y="1339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4E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2BEC88" id="Group 18244" o:spid="_x0000_s1026" style="position:absolute;margin-left:0;margin-top:27.9pt;width:253.4pt;height:10.55pt;z-index:251693065;mso-position-horizontal-relative:page;mso-position-vertical-relative:page" coordsize="32183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45" o:spid="_x0000_s1027" type="#_x0000_t75" style="position:absolute;left:7299;top:7;width:1418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">
                <v:imagedata r:id="rId5" o:title=""/>
              </v:shape>
              <v:shape id="Picture 18246" o:spid="_x0000_s1028" type="#_x0000_t75" style="position:absolute;left:20805;top:7;width:524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">
                <v:imagedata r:id="rId6" o:title=""/>
              </v:shape>
              <v:shape id="Picture 18247" o:spid="_x0000_s1029" type="#_x0000_t75" style="position:absolute;left:25472;top:7;width:4188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">
                <v:imagedata r:id="rId7" o:title=""/>
              </v:shape>
              <v:shape id="Picture 18248" o:spid="_x0000_s1030" type="#_x0000_t75" style="position:absolute;left:29236;top:7;width:294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">
                <v:imagedata r:id="rId8" o:title=""/>
              </v:shape>
              <v:shape id="Shape 18931" o:spid="_x0000_s1031" style="position:absolute;width:5835;height:1339;visibility:visible;mso-wrap-style:square;v-text-anchor:top" coordsize="58356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" path="m,l583565,r,133985l,133985,,e" fillcolor="#ff4e13" stroked="f" strokeweight="0">
                <v:stroke miterlimit="83231f" joinstyle="miter"/>
                <v:path arrowok="t" textboxrect="0,0,583565,133985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F76E5" w14:textId="77777777" w:rsidR="00F9495E" w:rsidRDefault="00F9495E">
    <w:pPr>
      <w:spacing w:after="0"/>
      <w:ind w:left="-1133" w:right="11056"/>
    </w:pPr>
    <w:r>
      <w:rPr>
        <w:noProof/>
      </w:rPr>
      <mc:AlternateContent>
        <mc:Choice Requires="wpg">
          <w:drawing>
            <wp:anchor distT="0" distB="0" distL="114300" distR="114300" simplePos="0" relativeHeight="251694089" behindDoc="0" locked="0" layoutInCell="1" allowOverlap="1" wp14:anchorId="6B1BEF62" wp14:editId="29BB7611">
              <wp:simplePos x="0" y="0"/>
              <wp:positionH relativeFrom="page">
                <wp:posOffset>0</wp:posOffset>
              </wp:positionH>
              <wp:positionV relativeFrom="page">
                <wp:posOffset>354330</wp:posOffset>
              </wp:positionV>
              <wp:extent cx="3218307" cy="133985"/>
              <wp:effectExtent l="0" t="0" r="0" b="0"/>
              <wp:wrapSquare wrapText="bothSides"/>
              <wp:docPr id="18225" name="Group 18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8307" cy="133985"/>
                        <a:chOff x="0" y="0"/>
                        <a:chExt cx="3218307" cy="133985"/>
                      </a:xfrm>
                    </wpg:grpSpPr>
                    <pic:pic xmlns:pic="http://schemas.openxmlformats.org/drawingml/2006/picture">
                      <pic:nvPicPr>
                        <pic:cNvPr id="18226" name="Picture 182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29996" y="761"/>
                          <a:ext cx="1418082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27" name="Picture 182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80514" y="761"/>
                          <a:ext cx="524637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28" name="Picture 1822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547239" y="761"/>
                          <a:ext cx="418795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29" name="Picture 1822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923667" y="761"/>
                          <a:ext cx="294640" cy="1310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29" name="Shape 18929"/>
                      <wps:cNvSpPr/>
                      <wps:spPr>
                        <a:xfrm>
                          <a:off x="0" y="0"/>
                          <a:ext cx="583565" cy="133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565" h="133985">
                              <a:moveTo>
                                <a:pt x="0" y="0"/>
                              </a:moveTo>
                              <a:lnTo>
                                <a:pt x="583565" y="0"/>
                              </a:lnTo>
                              <a:lnTo>
                                <a:pt x="583565" y="133985"/>
                              </a:lnTo>
                              <a:lnTo>
                                <a:pt x="0" y="1339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4E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677DA3" id="Group 18225" o:spid="_x0000_s1026" style="position:absolute;margin-left:0;margin-top:27.9pt;width:253.4pt;height:10.55pt;z-index:251694089;mso-position-horizontal-relative:page;mso-position-vertical-relative:page" coordsize="32183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26" o:spid="_x0000_s1027" type="#_x0000_t75" style="position:absolute;left:7299;top:7;width:1418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">
                <v:imagedata r:id="rId5" o:title=""/>
              </v:shape>
              <v:shape id="Picture 18227" o:spid="_x0000_s1028" type="#_x0000_t75" style="position:absolute;left:20805;top:7;width:524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">
                <v:imagedata r:id="rId6" o:title=""/>
              </v:shape>
              <v:shape id="Picture 18228" o:spid="_x0000_s1029" type="#_x0000_t75" style="position:absolute;left:25472;top:7;width:4188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">
                <v:imagedata r:id="rId7" o:title=""/>
              </v:shape>
              <v:shape id="Picture 18229" o:spid="_x0000_s1030" type="#_x0000_t75" style="position:absolute;left:29236;top:7;width:294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">
                <v:imagedata r:id="rId8" o:title=""/>
              </v:shape>
              <v:shape id="Shape 18929" o:spid="_x0000_s1031" style="position:absolute;width:5835;height:1339;visibility:visible;mso-wrap-style:square;v-text-anchor:top" coordsize="58356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" path="m,l583565,r,133985l,133985,,e" fillcolor="#ff4e13" stroked="f" strokeweight="0">
                <v:stroke miterlimit="83231f" joinstyle="miter"/>
                <v:path arrowok="t" textboxrect="0,0,583565,133985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1CBA0" w14:textId="77777777" w:rsidR="00F9495E" w:rsidRDefault="00F9495E">
    <w:pPr>
      <w:spacing w:after="0"/>
      <w:ind w:left="-1133" w:right="11056"/>
    </w:pPr>
    <w:r>
      <w:rPr>
        <w:noProof/>
      </w:rPr>
      <mc:AlternateContent>
        <mc:Choice Requires="wpg">
          <w:drawing>
            <wp:anchor distT="0" distB="0" distL="114300" distR="114300" simplePos="0" relativeHeight="251695113" behindDoc="0" locked="0" layoutInCell="1" allowOverlap="1" wp14:anchorId="0C7EE326" wp14:editId="7ADCED10">
              <wp:simplePos x="0" y="0"/>
              <wp:positionH relativeFrom="page">
                <wp:posOffset>0</wp:posOffset>
              </wp:positionH>
              <wp:positionV relativeFrom="page">
                <wp:posOffset>354330</wp:posOffset>
              </wp:positionV>
              <wp:extent cx="3218307" cy="133985"/>
              <wp:effectExtent l="0" t="0" r="0" b="0"/>
              <wp:wrapSquare wrapText="bothSides"/>
              <wp:docPr id="18206" name="Group 18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8307" cy="133985"/>
                        <a:chOff x="0" y="0"/>
                        <a:chExt cx="3218307" cy="133985"/>
                      </a:xfrm>
                    </wpg:grpSpPr>
                    <pic:pic xmlns:pic="http://schemas.openxmlformats.org/drawingml/2006/picture">
                      <pic:nvPicPr>
                        <pic:cNvPr id="18207" name="Picture 182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29996" y="761"/>
                          <a:ext cx="1418082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08" name="Picture 182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80514" y="761"/>
                          <a:ext cx="524637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09" name="Picture 1820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547239" y="761"/>
                          <a:ext cx="418795" cy="131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10" name="Picture 1821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923667" y="761"/>
                          <a:ext cx="294640" cy="1310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27" name="Shape 18927"/>
                      <wps:cNvSpPr/>
                      <wps:spPr>
                        <a:xfrm>
                          <a:off x="0" y="0"/>
                          <a:ext cx="583565" cy="133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565" h="133985">
                              <a:moveTo>
                                <a:pt x="0" y="0"/>
                              </a:moveTo>
                              <a:lnTo>
                                <a:pt x="583565" y="0"/>
                              </a:lnTo>
                              <a:lnTo>
                                <a:pt x="583565" y="133985"/>
                              </a:lnTo>
                              <a:lnTo>
                                <a:pt x="0" y="1339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4E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8956EC" id="Group 18206" o:spid="_x0000_s1026" style="position:absolute;margin-left:0;margin-top:27.9pt;width:253.4pt;height:10.55pt;z-index:251695113;mso-position-horizontal-relative:page;mso-position-vertical-relative:page" coordsize="32183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207" o:spid="_x0000_s1027" type="#_x0000_t75" style="position:absolute;left:7299;top:7;width:1418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">
                <v:imagedata r:id="rId5" o:title=""/>
              </v:shape>
              <v:shape id="Picture 18208" o:spid="_x0000_s1028" type="#_x0000_t75" style="position:absolute;left:20805;top:7;width:524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">
                <v:imagedata r:id="rId6" o:title=""/>
              </v:shape>
              <v:shape id="Picture 18209" o:spid="_x0000_s1029" type="#_x0000_t75" style="position:absolute;left:25472;top:7;width:4188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">
                <v:imagedata r:id="rId7" o:title=""/>
              </v:shape>
              <v:shape id="Picture 18210" o:spid="_x0000_s1030" type="#_x0000_t75" style="position:absolute;left:29236;top:7;width:294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">
                <v:imagedata r:id="rId8" o:title=""/>
              </v:shape>
              <v:shape id="Shape 18927" o:spid="_x0000_s1031" style="position:absolute;width:5835;height:1339;visibility:visible;mso-wrap-style:square;v-text-anchor:top" coordsize="58356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" path="m,l583565,r,133985l,133985,,e" fillcolor="#ff4e13" stroked="f" strokeweight="0">
                <v:stroke miterlimit="83231f" joinstyle="miter"/>
                <v:path arrowok="t" textboxrect="0,0,583565,133985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5" w:type="dxa"/>
      <w:tblInd w:w="10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63"/>
      <w:gridCol w:w="263"/>
      <w:gridCol w:w="263"/>
      <w:gridCol w:w="263"/>
      <w:gridCol w:w="927"/>
      <w:gridCol w:w="927"/>
      <w:gridCol w:w="927"/>
      <w:gridCol w:w="927"/>
      <w:gridCol w:w="927"/>
      <w:gridCol w:w="927"/>
      <w:gridCol w:w="135"/>
      <w:gridCol w:w="135"/>
      <w:gridCol w:w="135"/>
      <w:gridCol w:w="135"/>
      <w:gridCol w:w="135"/>
      <w:gridCol w:w="135"/>
      <w:gridCol w:w="135"/>
      <w:gridCol w:w="135"/>
      <w:gridCol w:w="13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65"/>
      <w:gridCol w:w="221"/>
    </w:tblGrid>
    <w:tr w:rsidR="00F9495E" w14:paraId="0F42F072" w14:textId="77777777" w:rsidTr="002560D6">
      <w:trPr>
        <w:gridAfter w:val="17"/>
        <w:wAfter w:w="2880" w:type="dxa"/>
      </w:trPr>
      <w:tc>
        <w:tcPr>
          <w:tcW w:w="9025" w:type="dxa"/>
          <w:gridSpan w:val="18"/>
        </w:tcPr>
        <w:p w14:paraId="4EBFB4BF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90" name="Рисунок 90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495E" w14:paraId="187B1084" w14:textId="77777777" w:rsidTr="002560D6">
      <w:tc>
        <w:tcPr>
          <w:tcW w:w="785" w:type="dxa"/>
        </w:tcPr>
        <w:p w14:paraId="2B85D882" w14:textId="77777777" w:rsidR="00F9495E" w:rsidRDefault="00F9495E"/>
      </w:tc>
      <w:tc>
        <w:tcPr>
          <w:tcW w:w="785" w:type="dxa"/>
        </w:tcPr>
        <w:p w14:paraId="48CFB3E4" w14:textId="77777777" w:rsidR="00F9495E" w:rsidRDefault="00F9495E"/>
      </w:tc>
      <w:tc>
        <w:tcPr>
          <w:tcW w:w="785" w:type="dxa"/>
        </w:tcPr>
        <w:p w14:paraId="6335024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91" name="Рисунок 91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5" w:type="dxa"/>
        </w:tcPr>
        <w:p w14:paraId="03A620F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174B40CE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D01E498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92" name="Рисунок 92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0CAB792F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954AB03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03148A4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98" name="Рисунок 98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6DBC780B" w14:textId="77777777" w:rsidR="00F9495E" w:rsidRDefault="00F9495E"/>
      </w:tc>
      <w:tc>
        <w:tcPr>
          <w:tcW w:w="360" w:type="dxa"/>
        </w:tcPr>
        <w:p w14:paraId="72562E3C" w14:textId="77777777" w:rsidR="00F9495E" w:rsidRDefault="00F9495E"/>
      </w:tc>
      <w:tc>
        <w:tcPr>
          <w:tcW w:w="360" w:type="dxa"/>
        </w:tcPr>
        <w:p w14:paraId="6F38B7E5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03" name="Рисунок 103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</w:tcPr>
        <w:p w14:paraId="6DF3AF05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388E4322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4B253FB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06" name="Рисунок 106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84C9BDA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7E03C199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6CBF0FE4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07" name="Рисунок 107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78D180E1" w14:textId="77777777" w:rsidR="00F9495E" w:rsidRDefault="00F9495E"/>
      </w:tc>
      <w:tc>
        <w:tcPr>
          <w:tcW w:w="125" w:type="dxa"/>
        </w:tcPr>
        <w:p w14:paraId="184A3D0A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73146180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08" name="Рисунок 108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6FED6688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1835324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26193690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09" name="Рисунок 109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304F0BC8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6383B1FC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4D85767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10" name="Рисунок 110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3A9DD68C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43C8150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60E4F97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11" name="Рисунок 111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B44261F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10775AD1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9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A" wp14:editId="523D74AB">
                <wp:extent cx="7257415" cy="364490"/>
                <wp:effectExtent l="0" t="0" r="0" b="0"/>
                <wp:docPr id="112" name="Рисунок 112" descr="wordml://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wordml://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A" w14:textId="77777777" w:rsidR="00F9495E" w:rsidRDefault="00F9495E"/>
      </w:tc>
      <w:tc>
        <w:tcPr>
          <w:tcW w:w="125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3B" w14:textId="77777777" w:rsidR="00F9495E" w:rsidRDefault="00F9495E"/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7445" w14:textId="77777777" w:rsidR="00F9495E" w:rsidRDefault="00F9495E">
    <w:r>
      <w:cr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009"/>
      <w:gridCol w:w="3009"/>
      <w:gridCol w:w="3009"/>
      <w:gridCol w:w="3009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</w:tblGrid>
    <w:tr w:rsidR="00F9495E" w14:paraId="42601460" w14:textId="77777777">
      <w:trPr>
        <w:gridAfter w:val="17"/>
        <w:wAfter w:w="370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35135992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47" name="Рисунок 547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495E" w14:paraId="6DAC4075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7AFA74A6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559F2F9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6CB1F3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48" name="Рисунок 548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97A267A" w14:textId="77777777" w:rsidR="00F9495E" w:rsidRDefault="00F9495E"/>
      </w:tc>
      <w:tc>
        <w:tcPr>
          <w:tcW w:w="0" w:type="auto"/>
        </w:tcPr>
        <w:p w14:paraId="2E22DC7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A702895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49" name="Рисунок 549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BD198D3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2E08F14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BDD9D1F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0" name="Рисунок 550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FE1AA91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F597AA2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6C2595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1" name="Рисунок 551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8EB2DB0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114477CE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0AB4DC87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2" name="Рисунок 552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577CCD7B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9E3C87D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E7C5CBA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3" name="Рисунок 553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495E" w14:paraId="2E49F1BB" w14:textId="77777777">
      <w:trPr>
        <w:gridAfter w:val="1"/>
        <w:wAfter w:w="360" w:type="dxa"/>
      </w:trPr>
      <w:tc>
        <w:tcPr>
          <w:tcW w:w="3009" w:type="dxa"/>
          <w:tcBorders>
            <w:bottom w:val="single" w:sz="4" w:space="0" w:color="000000"/>
          </w:tcBorders>
        </w:tcPr>
        <w:p w14:paraId="33FE2F73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396F2D90" w14:textId="77777777" w:rsidR="00F9495E" w:rsidRDefault="00F9495E"/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7933BE88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4" name="Рисунок 554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512163B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08FB2426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5A66FEB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5" name="Рисунок 555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7D2040FE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596A3A12" w14:textId="77777777" w:rsidR="00F9495E" w:rsidRDefault="00F9495E"/>
      </w:tc>
      <w:tc>
        <w:tcPr>
          <w:tcW w:w="360" w:type="dxa"/>
        </w:tcPr>
        <w:p w14:paraId="7278BCED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6" name="Рисунок 556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</w:tcPr>
        <w:p w14:paraId="1CF4CDE8" w14:textId="77777777" w:rsidR="00F9495E" w:rsidRDefault="00F9495E"/>
      </w:tc>
      <w:tc>
        <w:tcPr>
          <w:tcW w:w="360" w:type="dxa"/>
        </w:tcPr>
        <w:p w14:paraId="768BEFDB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048D732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7" name="Рисунок 557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5746105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1CBADE13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47" w14:textId="77777777" w:rsidR="00F9495E" w:rsidRDefault="00F9495E">
          <w:r w:rsidRPr="00A071F6">
            <w:rPr>
              <w:noProof/>
              <w:color w:val="000000"/>
            </w:rPr>
            <w:drawing>
              <wp:inline distT="0" distB="0" distL="0" distR="0" wp14:anchorId="523D74AC" wp14:editId="523D74AD">
                <wp:extent cx="7257415" cy="364490"/>
                <wp:effectExtent l="0" t="0" r="0" b="0"/>
                <wp:docPr id="558" name="Рисунок 558" descr="wordml://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wordml://11.pn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74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48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49" w14:textId="77777777" w:rsidR="00F9495E" w:rsidRDefault="00F9495E"/>
      </w:tc>
    </w:tr>
  </w:tbl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901AF" w14:textId="77777777" w:rsidR="00F9495E" w:rsidRDefault="00F9495E" w:rsidP="006546D2">
    <w:pPr>
      <w:pStyle w:val="ac"/>
    </w:pPr>
    <w:r>
      <mc:AlternateContent>
        <mc:Choice Requires="wps">
          <w:drawing>
            <wp:anchor distT="45720" distB="45720" distL="114300" distR="114300" simplePos="0" relativeHeight="251670537" behindDoc="0" locked="0" layoutInCell="1" allowOverlap="1" wp14:anchorId="4B723CCA" wp14:editId="440B6E55">
              <wp:simplePos x="0" y="0"/>
              <wp:positionH relativeFrom="margin">
                <wp:posOffset>5715</wp:posOffset>
              </wp:positionH>
              <wp:positionV relativeFrom="paragraph">
                <wp:posOffset>-145468</wp:posOffset>
              </wp:positionV>
              <wp:extent cx="3081655" cy="196215"/>
              <wp:effectExtent l="0" t="0" r="4445" b="13335"/>
              <wp:wrapSquare wrapText="bothSides"/>
              <wp:docPr id="2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96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36F535" w14:textId="6F3D3F2E" w:rsidR="00F9495E" w:rsidRPr="008B4060" w:rsidRDefault="00F9495E" w:rsidP="00544ACC">
                          <w:pPr>
                            <w:pStyle w:val="afffff0"/>
                            <w:jc w:val="both"/>
                            <w:rPr>
                              <w:color w:val="FF4E13"/>
                            </w:rPr>
                          </w:pPr>
                          <w:r>
                            <w:rPr>
                              <w:color w:val="FF4E13"/>
                            </w:rPr>
                            <w:t xml:space="preserve">Руководство по установке </w:t>
                          </w:r>
                          <w:r>
                            <w:rPr>
                              <w:color w:val="FF4E13"/>
                              <w:lang w:val="en-US"/>
                            </w:rPr>
                            <w:t>Solar</w:t>
                          </w:r>
                          <w:r w:rsidRPr="008B4060">
                            <w:rPr>
                              <w:color w:val="FF4E13"/>
                            </w:rPr>
                            <w:t xml:space="preserve"> </w:t>
                          </w:r>
                          <w:r>
                            <w:rPr>
                              <w:color w:val="FF4E13"/>
                              <w:lang w:val="en-US"/>
                            </w:rPr>
                            <w:t>DAG</w:t>
                          </w:r>
                        </w:p>
                        <w:p w14:paraId="4569BC48" w14:textId="77777777" w:rsidR="00F9495E" w:rsidRPr="008B4060" w:rsidRDefault="00F9495E" w:rsidP="006546D2">
                          <w:pPr>
                            <w:pStyle w:val="afffff0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23CC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627" type="#_x0000_t202" style="position:absolute;margin-left:.45pt;margin-top:-11.45pt;width:242.65pt;height:15.45pt;z-index:2516705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" filled="f" stroked="f">
              <v:textbox inset="0,0,0,0">
                <w:txbxContent>
                  <w:p w14:paraId="4636F535" w14:textId="6F3D3F2E" w:rsidR="00F9495E" w:rsidRPr="008B4060" w:rsidRDefault="00F9495E" w:rsidP="00544ACC">
                    <w:pPr>
                      <w:pStyle w:val="afffff0"/>
                      <w:jc w:val="both"/>
                      <w:rPr>
                        <w:color w:val="FF4E13"/>
                      </w:rPr>
                    </w:pPr>
                    <w:r>
                      <w:rPr>
                        <w:color w:val="FF4E13"/>
                      </w:rPr>
                      <w:t xml:space="preserve">Руководство по установке </w:t>
                    </w:r>
                    <w:r>
                      <w:rPr>
                        <w:color w:val="FF4E13"/>
                        <w:lang w:val="en-US"/>
                      </w:rPr>
                      <w:t>Solar</w:t>
                    </w:r>
                    <w:r w:rsidRPr="008B4060">
                      <w:rPr>
                        <w:color w:val="FF4E13"/>
                      </w:rPr>
                      <w:t xml:space="preserve"> </w:t>
                    </w:r>
                    <w:r>
                      <w:rPr>
                        <w:color w:val="FF4E13"/>
                        <w:lang w:val="en-US"/>
                      </w:rPr>
                      <w:t>DAG</w:t>
                    </w:r>
                  </w:p>
                  <w:p w14:paraId="4569BC48" w14:textId="77777777" w:rsidR="00F9495E" w:rsidRPr="008B4060" w:rsidRDefault="00F9495E" w:rsidP="006546D2">
                    <w:pPr>
                      <w:pStyle w:val="afffff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491920">
      <mc:AlternateContent>
        <mc:Choice Requires="wps">
          <w:drawing>
            <wp:anchor distT="0" distB="0" distL="114300" distR="114300" simplePos="0" relativeHeight="251671561" behindDoc="0" locked="0" layoutInCell="1" allowOverlap="1" wp14:anchorId="3540136F" wp14:editId="05948F0B">
              <wp:simplePos x="0" y="0"/>
              <wp:positionH relativeFrom="page">
                <wp:align>left</wp:align>
              </wp:positionH>
              <wp:positionV relativeFrom="paragraph">
                <wp:posOffset>-102993</wp:posOffset>
              </wp:positionV>
              <wp:extent cx="583593" cy="133985"/>
              <wp:effectExtent l="0" t="0" r="6985" b="0"/>
              <wp:wrapNone/>
              <wp:docPr id="259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3593" cy="133985"/>
                      </a:xfrm>
                      <a:prstGeom prst="rect">
                        <a:avLst/>
                      </a:prstGeom>
                      <a:solidFill>
                        <a:srgbClr val="FF4E1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B5E5B" id="Rectangle 53" o:spid="_x0000_s1026" style="position:absolute;margin-left:0;margin-top:-8.1pt;width:45.95pt;height:10.55pt;z-index:25167156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" fillcolor="#ff4e13" stroked="f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6028"/>
    </w:tblGrid>
    <w:tr w:rsidR="00F9495E" w14:paraId="4FDD1E1E" w14:textId="77777777">
      <w:trPr>
        <w:gridAfter w:val="1"/>
        <w:wAfter w:w="6028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0245EE8C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579F5479" w14:textId="77777777">
      <w:trPr>
        <w:gridAfter w:val="1"/>
        <w:wAfter w:w="6028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70D933A6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25DCA787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167898D3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2B8B9B97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1978B57E" w14:textId="77777777">
      <w:trPr>
        <w:gridAfter w:val="1"/>
        <w:wAfter w:w="6028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1D13BE50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40975BC9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46D75F9D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44D5291F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32776D6D" w14:textId="77777777">
      <w:trPr>
        <w:gridAfter w:val="1"/>
        <w:wAfter w:w="6028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09A8F97A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6F05A572" w14:textId="77777777">
      <w:tc>
        <w:tcPr>
          <w:tcW w:w="3009" w:type="dxa"/>
          <w:tcBorders>
            <w:top w:val="single" w:sz="4" w:space="0" w:color="000000"/>
          </w:tcBorders>
          <w:vAlign w:val="bottom"/>
        </w:tcPr>
        <w:p w14:paraId="2AADB99A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  <w:tc>
        <w:tcPr>
          <w:tcW w:w="3009" w:type="dxa"/>
          <w:tcBorders>
            <w:top w:val="single" w:sz="4" w:space="0" w:color="000000"/>
          </w:tcBorders>
          <w:vAlign w:val="bottom"/>
        </w:tcPr>
        <w:p w14:paraId="6CB78661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46A8EBA4" w14:textId="77777777">
      <w:trPr>
        <w:gridAfter w:val="1"/>
        <w:wAfter w:w="6028" w:type="dxa"/>
      </w:trPr>
      <w:tc>
        <w:tcPr>
          <w:tcW w:w="3009" w:type="dxa"/>
          <w:tcBorders>
            <w:top w:val="single" w:sz="4" w:space="0" w:color="000000"/>
          </w:tcBorders>
          <w:vAlign w:val="bottom"/>
        </w:tcPr>
        <w:p w14:paraId="3A6E6F63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  <w:tr w:rsidR="00F9495E" w14:paraId="523D7453" w14:textId="77777777" w:rsidTr="00EC273D">
      <w:tc>
        <w:tcPr>
          <w:tcW w:w="9027" w:type="dxa"/>
          <w:gridSpan w:val="2"/>
          <w:tcBorders>
            <w:bottom w:val="single" w:sz="4" w:space="0" w:color="000000"/>
          </w:tcBorders>
        </w:tcPr>
        <w:p w14:paraId="523D7452" w14:textId="77777777" w:rsidR="00F9495E" w:rsidRDefault="00F9495E" w:rsidP="001C0102">
          <w:pPr>
            <w:pStyle w:val="afffff0"/>
          </w:pPr>
          <w:r>
            <w:t>Руководство пользователя</w:t>
          </w:r>
        </w:p>
      </w:tc>
    </w:tr>
  </w:tbl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8"/>
      <w:tblW w:w="5000" w:type="pct"/>
      <w:tblLook w:val="04A0" w:firstRow="1" w:lastRow="0" w:firstColumn="1" w:lastColumn="0" w:noHBand="0" w:noVBand="1"/>
    </w:tblPr>
    <w:tblGrid>
      <w:gridCol w:w="3229"/>
      <w:gridCol w:w="607"/>
      <w:gridCol w:w="1951"/>
      <w:gridCol w:w="3229"/>
    </w:tblGrid>
    <w:tr w:rsidR="00F9495E" w14:paraId="1C97EEEB" w14:textId="77777777" w:rsidTr="00CF15E7">
      <w:tc>
        <w:tcPr>
          <w:tcW w:w="727" w:type="dxa"/>
        </w:tcPr>
        <w:p w14:paraId="57AB17E5" w14:textId="77777777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8.65pt;height:148.65pt">
                <v:imagedata r:id="rId1"/>
              </v:shape>
            </w:pict>
          </w:r>
          <w:r>
            <w:rPr>
              <w:rFonts w:cstheme="minorBidi"/>
              <w:color w:val="000000"/>
              <w:sz w:val="22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  <w:tc>
        <w:tcPr>
          <w:tcW w:w="727" w:type="dxa"/>
        </w:tcPr>
        <w:p w14:paraId="59C09251" w14:textId="77777777" w:rsidR="00F9495E" w:rsidRDefault="00F9495E"/>
      </w:tc>
      <w:tc>
        <w:tcPr>
          <w:tcW w:w="2487" w:type="dxa"/>
        </w:tcPr>
        <w:p w14:paraId="4BBA1D5E" w14:textId="77777777" w:rsidR="00F9495E" w:rsidRDefault="00F9495E"/>
      </w:tc>
      <w:tc>
        <w:tcPr>
          <w:tcW w:w="727" w:type="dxa"/>
        </w:tcPr>
        <w:p w14:paraId="39B3EE6D" w14:textId="77777777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 id="_x0000_i1026" type="#_x0000_t75" style="width:148.65pt;height:148.65pt">
                <v:imagedata r:id="rId2"/>
              </v:shape>
            </w:pict>
          </w:r>
          <w:r>
            <w:rPr>
              <w:rFonts w:cstheme="minorBidi"/>
              <w:color w:val="000000"/>
              <w:sz w:val="22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</w:tr>
  </w:tbl>
  <w:tbl>
    <w:tblPr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09"/>
      <w:gridCol w:w="3009"/>
      <w:gridCol w:w="3009"/>
      <w:gridCol w:w="3009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  <w:gridCol w:w="360"/>
    </w:tblGrid>
    <w:tr w:rsidR="00F9495E" w14:paraId="523D7459" w14:textId="77777777">
      <w:tc>
        <w:tcPr>
          <w:tcW w:w="3009" w:type="dxa"/>
          <w:tcBorders>
            <w:bottom w:val="single" w:sz="4" w:space="0" w:color="000000"/>
          </w:tcBorders>
        </w:tcPr>
        <w:p w14:paraId="4F7BF6C1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61B63974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26C71433" w14:textId="77777777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 id="_x0000_i1027" type="#_x0000_t75" style="width:148.65pt;height:148.65pt">
                <v:imagedata r:id="rId3"/>
              </v:shape>
            </w:pic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  <w:tc>
        <w:tcPr>
          <w:tcW w:w="3009" w:type="dxa"/>
          <w:tcBorders>
            <w:bottom w:val="single" w:sz="4" w:space="0" w:color="000000"/>
          </w:tcBorders>
        </w:tcPr>
        <w:p w14:paraId="3E5EA213" w14:textId="77777777" w:rsidR="00F9495E" w:rsidRDefault="00F9495E"/>
      </w:tc>
      <w:tc>
        <w:tcPr>
          <w:tcW w:w="3009" w:type="dxa"/>
          <w:tcBorders>
            <w:bottom w:val="single" w:sz="4" w:space="0" w:color="000000"/>
          </w:tcBorders>
        </w:tcPr>
        <w:p w14:paraId="4F7C798F" w14:textId="77777777" w:rsidR="00F9495E" w:rsidRDefault="00F9495E"/>
      </w:tc>
      <w:tc>
        <w:tcPr>
          <w:tcW w:w="360" w:type="dxa"/>
        </w:tcPr>
        <w:p w14:paraId="755047CD" w14:textId="77777777" w:rsidR="00F9495E" w:rsidRDefault="00F9495E"/>
      </w:tc>
      <w:tc>
        <w:tcPr>
          <w:tcW w:w="360" w:type="dxa"/>
        </w:tcPr>
        <w:p w14:paraId="23DF700C" w14:textId="77777777" w:rsidR="00F9495E" w:rsidRDefault="00F9495E"/>
      </w:tc>
      <w:tc>
        <w:tcPr>
          <w:tcW w:w="360" w:type="dxa"/>
        </w:tcPr>
        <w:p w14:paraId="4DDA377A" w14:textId="77777777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 id="_x0000_i1028" type="#_x0000_t75" style="width:148.65pt;height:148.65pt">
                <v:imagedata r:id="rId4"/>
              </v:shape>
            </w:pic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  <w:tc>
        <w:tcPr>
          <w:tcW w:w="360" w:type="dxa"/>
        </w:tcPr>
        <w:p w14:paraId="478F2939" w14:textId="77777777" w:rsidR="00F9495E" w:rsidRDefault="00F9495E"/>
      </w:tc>
      <w:tc>
        <w:tcPr>
          <w:tcW w:w="360" w:type="dxa"/>
        </w:tcPr>
        <w:p w14:paraId="5A2D4ABE" w14:textId="77777777" w:rsidR="00F9495E" w:rsidRDefault="00F9495E"/>
      </w:tc>
      <w:tc>
        <w:tcPr>
          <w:tcW w:w="360" w:type="dxa"/>
        </w:tcPr>
        <w:p w14:paraId="65B61BF7" w14:textId="77777777" w:rsidR="00F9495E" w:rsidRDefault="00F9495E"/>
      </w:tc>
      <w:tc>
        <w:tcPr>
          <w:tcW w:w="0" w:type="auto"/>
        </w:tcPr>
        <w:p w14:paraId="165BB677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7739DA4" w14:textId="77777777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 id="_x0000_i1029" type="#_x0000_t75" style="width:148.65pt;height:148.65pt">
                <v:imagedata r:id="rId5"/>
              </v:shape>
            </w:pic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09736F14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2C790538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46CE8DAF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7D1E545A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6" w14:textId="4B70FB5E" w:rsidR="00F9495E" w:rsidRDefault="00F9495E">
          <w:r w:rsidRPr="00062126">
            <w:rPr>
              <w:color w:val="000000"/>
            </w:rPr>
            <w:fldChar w:fldCharType="begin"/>
          </w:r>
          <w:r w:rsidRPr="00062126">
            <w:rPr>
              <w:color w:val="000000"/>
            </w:rPr>
            <w:instrText xml:space="preserve"> INCLUDEPICTURE  \d "wordml://17.png" \* MERGEFORMATINET </w:instrText>
          </w:r>
          <w:r w:rsidRPr="00062126"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INCLUDEPICTURE  \d "wordml://17.png" \* MERGEFORMATINET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pict w14:anchorId="4D58183A">
              <v:shape id="_x0000_i1030" type="#_x0000_t75" style="width:148.65pt;height:148.65pt">
                <v:imagedata r:id="rId6"/>
              </v:shape>
            </w:pic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end"/>
          </w:r>
          <w:r w:rsidRPr="00062126">
            <w:rPr>
              <w:color w:val="000000"/>
            </w:rPr>
            <w:fldChar w:fldCharType="end"/>
          </w:r>
        </w:p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7" w14:textId="77777777" w:rsidR="00F9495E" w:rsidRDefault="00F9495E"/>
      </w:tc>
      <w:tc>
        <w:tcPr>
          <w:tcW w:w="360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tl2br w:val="none" w:sz="0" w:space="0" w:color="000000"/>
            <w:tr2bl w:val="none" w:sz="0" w:space="0" w:color="000000"/>
          </w:tcBorders>
          <w:shd w:val="clear" w:color="000000" w:fill="000000"/>
        </w:tcPr>
        <w:p w14:paraId="523D7458" w14:textId="77777777" w:rsidR="00F9495E" w:rsidRDefault="00F9495E"/>
      </w:tc>
    </w:tr>
  </w:tbl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22DF3" w14:textId="77777777" w:rsidR="00F9495E" w:rsidRDefault="00F9495E" w:rsidP="00544ACC">
    <w:pPr>
      <w:pStyle w:val="ac"/>
    </w:pPr>
    <w:r>
      <mc:AlternateContent>
        <mc:Choice Requires="wps">
          <w:drawing>
            <wp:anchor distT="45720" distB="45720" distL="114300" distR="114300" simplePos="0" relativeHeight="251673609" behindDoc="0" locked="0" layoutInCell="1" allowOverlap="1" wp14:anchorId="17A992C7" wp14:editId="0CC5A202">
              <wp:simplePos x="0" y="0"/>
              <wp:positionH relativeFrom="margin">
                <wp:posOffset>5715</wp:posOffset>
              </wp:positionH>
              <wp:positionV relativeFrom="paragraph">
                <wp:posOffset>-145468</wp:posOffset>
              </wp:positionV>
              <wp:extent cx="3081655" cy="196215"/>
              <wp:effectExtent l="0" t="0" r="4445" b="13335"/>
              <wp:wrapSquare wrapText="bothSides"/>
              <wp:docPr id="20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96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9B671" w14:textId="076C6590" w:rsidR="00F9495E" w:rsidRPr="001477F9" w:rsidRDefault="00F9495E" w:rsidP="00096062">
                          <w:pPr>
                            <w:pStyle w:val="afffff0"/>
                            <w:jc w:val="both"/>
                            <w:rPr>
                              <w:color w:val="FF4E13"/>
                            </w:rPr>
                          </w:pPr>
                          <w:r>
                            <w:rPr>
                              <w:color w:val="FF4E13"/>
                            </w:rPr>
                            <w:t xml:space="preserve">Руководство по установке </w:t>
                          </w:r>
                          <w:r>
                            <w:rPr>
                              <w:color w:val="FF4E13"/>
                              <w:lang w:val="en-US"/>
                            </w:rPr>
                            <w:t>Solar</w:t>
                          </w:r>
                          <w:r w:rsidRPr="001477F9">
                            <w:rPr>
                              <w:color w:val="FF4E13"/>
                            </w:rPr>
                            <w:t xml:space="preserve"> </w:t>
                          </w:r>
                          <w:r>
                            <w:rPr>
                              <w:color w:val="FF4E13"/>
                              <w:lang w:val="en-US"/>
                            </w:rPr>
                            <w:t>DAG</w:t>
                          </w:r>
                        </w:p>
                        <w:p w14:paraId="4E415FB9" w14:textId="77777777" w:rsidR="00F9495E" w:rsidRPr="001477F9" w:rsidRDefault="00F9495E" w:rsidP="00544ACC">
                          <w:pPr>
                            <w:pStyle w:val="afffff0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A992C7" id="_x0000_t202" coordsize="21600,21600" o:spt="202" path="m,l,21600r21600,l21600,xe">
              <v:stroke joinstyle="miter"/>
              <v:path gradientshapeok="t" o:connecttype="rect"/>
            </v:shapetype>
            <v:shape id="_x0000_s1632" type="#_x0000_t202" style="position:absolute;margin-left:.45pt;margin-top:-11.45pt;width:242.65pt;height:15.45pt;z-index:2516736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" filled="f" stroked="f">
              <v:textbox inset="0,0,0,0">
                <w:txbxContent>
                  <w:p w14:paraId="3D79B671" w14:textId="076C6590" w:rsidR="00F9495E" w:rsidRPr="001477F9" w:rsidRDefault="00F9495E" w:rsidP="00096062">
                    <w:pPr>
                      <w:pStyle w:val="afffff0"/>
                      <w:jc w:val="both"/>
                      <w:rPr>
                        <w:color w:val="FF4E13"/>
                      </w:rPr>
                    </w:pPr>
                    <w:r>
                      <w:rPr>
                        <w:color w:val="FF4E13"/>
                      </w:rPr>
                      <w:t xml:space="preserve">Руководство по установке </w:t>
                    </w:r>
                    <w:r>
                      <w:rPr>
                        <w:color w:val="FF4E13"/>
                        <w:lang w:val="en-US"/>
                      </w:rPr>
                      <w:t>Solar</w:t>
                    </w:r>
                    <w:r w:rsidRPr="001477F9">
                      <w:rPr>
                        <w:color w:val="FF4E13"/>
                      </w:rPr>
                      <w:t xml:space="preserve"> </w:t>
                    </w:r>
                    <w:r>
                      <w:rPr>
                        <w:color w:val="FF4E13"/>
                        <w:lang w:val="en-US"/>
                      </w:rPr>
                      <w:t>DAG</w:t>
                    </w:r>
                  </w:p>
                  <w:p w14:paraId="4E415FB9" w14:textId="77777777" w:rsidR="00F9495E" w:rsidRPr="001477F9" w:rsidRDefault="00F9495E" w:rsidP="00544ACC">
                    <w:pPr>
                      <w:pStyle w:val="afffff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491920">
      <mc:AlternateContent>
        <mc:Choice Requires="wps">
          <w:drawing>
            <wp:anchor distT="0" distB="0" distL="114300" distR="114300" simplePos="0" relativeHeight="251674633" behindDoc="0" locked="0" layoutInCell="1" allowOverlap="1" wp14:anchorId="006CFA85" wp14:editId="14E4E96A">
              <wp:simplePos x="0" y="0"/>
              <wp:positionH relativeFrom="page">
                <wp:align>left</wp:align>
              </wp:positionH>
              <wp:positionV relativeFrom="paragraph">
                <wp:posOffset>-102993</wp:posOffset>
              </wp:positionV>
              <wp:extent cx="583593" cy="133985"/>
              <wp:effectExtent l="0" t="0" r="6985" b="0"/>
              <wp:wrapNone/>
              <wp:docPr id="207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3593" cy="133985"/>
                      </a:xfrm>
                      <a:prstGeom prst="rect">
                        <a:avLst/>
                      </a:prstGeom>
                      <a:solidFill>
                        <a:srgbClr val="FF4E1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5FF060" id="Rectangle 53" o:spid="_x0000_s1026" style="position:absolute;margin-left:0;margin-top:-8.1pt;width:45.95pt;height:10.55pt;z-index:2516746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" fillcolor="#ff4e13" stroked="f">
              <w10:wrap anchorx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7461" w14:textId="7EBCCDCB" w:rsidR="00F9495E" w:rsidRPr="00AF1AC4" w:rsidRDefault="00F9495E" w:rsidP="00AF1AC4">
    <w:pPr>
      <w:pBdr>
        <w:bottom w:val="single" w:sz="4" w:space="1" w:color="auto"/>
      </w:pBdr>
      <w:jc w:val="right"/>
      <w:rPr>
        <w:lang w:val="en-US"/>
      </w:rPr>
    </w:pPr>
    <w:r w:rsidRPr="00AF1AC4">
      <w:t>Руководство пользователя</w:t>
    </w:r>
    <w:r w:rsidRPr="00AF1AC4">
      <w:rPr>
        <w:lang w:val="en-US"/>
      </w:rPr>
      <w:t xml:space="preserve"> Solar </w:t>
    </w:r>
    <w:proofErr w:type="spellStart"/>
    <w:r w:rsidRPr="00AF1AC4">
      <w:rPr>
        <w:lang w:val="en-US"/>
      </w:rPr>
      <w:t>inRights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1DD7"/>
    <w:multiLevelType w:val="hybridMultilevel"/>
    <w:tmpl w:val="0D84C5CA"/>
    <w:lvl w:ilvl="0" w:tplc="6CB61F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0022B"/>
    <w:multiLevelType w:val="hybridMultilevel"/>
    <w:tmpl w:val="E416C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74BA5"/>
    <w:multiLevelType w:val="hybridMultilevel"/>
    <w:tmpl w:val="E9DA01EA"/>
    <w:lvl w:ilvl="0" w:tplc="D19AC0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13384"/>
    <w:multiLevelType w:val="hybridMultilevel"/>
    <w:tmpl w:val="E51A9606"/>
    <w:lvl w:ilvl="0" w:tplc="ECB8F030">
      <w:start w:val="1"/>
      <w:numFmt w:val="bullet"/>
      <w:pStyle w:val="-2"/>
      <w:lvlText w:val="‒"/>
      <w:lvlJc w:val="left"/>
      <w:pPr>
        <w:ind w:left="1428" w:hanging="360"/>
      </w:pPr>
      <w:rPr>
        <w:rFonts w:ascii="Times New Roman" w:hAnsi="Times New Roman" w:cs="Times New Roman" w:hint="default"/>
        <w:color w:val="auto"/>
        <w:sz w:val="16"/>
      </w:rPr>
    </w:lvl>
    <w:lvl w:ilvl="1" w:tplc="4C3880BC">
      <w:start w:val="1"/>
      <w:numFmt w:val="bullet"/>
      <w:lvlText w:val="‒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C266C9"/>
    <w:multiLevelType w:val="multilevel"/>
    <w:tmpl w:val="1198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A347E"/>
    <w:multiLevelType w:val="hybridMultilevel"/>
    <w:tmpl w:val="69D6D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35B66"/>
    <w:multiLevelType w:val="hybridMultilevel"/>
    <w:tmpl w:val="258CC2E6"/>
    <w:lvl w:ilvl="0" w:tplc="9D96EC80">
      <w:start w:val="1"/>
      <w:numFmt w:val="decimal"/>
      <w:lvlText w:val="%1."/>
      <w:lvlJc w:val="left"/>
      <w:pPr>
        <w:ind w:left="644" w:hanging="360"/>
      </w:pPr>
      <w:rPr>
        <w:rFonts w:ascii="Rostelecom Basis" w:hAnsi="Rostelecom Basis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93542"/>
    <w:multiLevelType w:val="hybridMultilevel"/>
    <w:tmpl w:val="BD5042DE"/>
    <w:lvl w:ilvl="0" w:tplc="D03406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D1584"/>
    <w:multiLevelType w:val="hybridMultilevel"/>
    <w:tmpl w:val="5B7868F2"/>
    <w:lvl w:ilvl="0" w:tplc="6398567C">
      <w:start w:val="1"/>
      <w:numFmt w:val="bullet"/>
      <w:pStyle w:val="2"/>
      <w:lvlText w:val="o"/>
      <w:lvlJc w:val="left"/>
      <w:pPr>
        <w:ind w:left="107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4F1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7" w:hanging="360"/>
      </w:pPr>
      <w:rPr>
        <w:rFonts w:ascii="Wingdings" w:hAnsi="Wingdings" w:hint="default"/>
      </w:rPr>
    </w:lvl>
  </w:abstractNum>
  <w:abstractNum w:abstractNumId="9" w15:restartNumberingAfterBreak="0">
    <w:nsid w:val="1B7334CC"/>
    <w:multiLevelType w:val="hybridMultilevel"/>
    <w:tmpl w:val="5C301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D3BAB"/>
    <w:multiLevelType w:val="hybridMultilevel"/>
    <w:tmpl w:val="5682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B63F5"/>
    <w:multiLevelType w:val="hybridMultilevel"/>
    <w:tmpl w:val="D098F972"/>
    <w:lvl w:ilvl="0" w:tplc="5A1A31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22A2F"/>
    <w:multiLevelType w:val="hybridMultilevel"/>
    <w:tmpl w:val="274AB400"/>
    <w:lvl w:ilvl="0" w:tplc="A792361C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92E4B"/>
    <w:multiLevelType w:val="hybridMultilevel"/>
    <w:tmpl w:val="3688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A0DAF"/>
    <w:multiLevelType w:val="hybridMultilevel"/>
    <w:tmpl w:val="9E687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252EA"/>
    <w:multiLevelType w:val="hybridMultilevel"/>
    <w:tmpl w:val="2C7606D0"/>
    <w:lvl w:ilvl="0" w:tplc="9D704206">
      <w:start w:val="1"/>
      <w:numFmt w:val="bullet"/>
      <w:pStyle w:val="4"/>
      <w:lvlText w:val=""/>
      <w:lvlJc w:val="left"/>
      <w:pPr>
        <w:ind w:left="2716" w:hanging="360"/>
      </w:pPr>
      <w:rPr>
        <w:rFonts w:ascii="Wingdings" w:hAnsi="Wingdings" w:hint="default"/>
        <w:color w:val="ED7D31" w:themeColor="accent2"/>
        <w:sz w:val="16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6" w15:restartNumberingAfterBreak="0">
    <w:nsid w:val="3CB8102C"/>
    <w:multiLevelType w:val="hybridMultilevel"/>
    <w:tmpl w:val="AF40CD9A"/>
    <w:lvl w:ilvl="0" w:tplc="023053F0">
      <w:start w:val="1"/>
      <w:numFmt w:val="decimal"/>
      <w:pStyle w:val="a0"/>
      <w:lvlText w:val="Шаг %1."/>
      <w:lvlJc w:val="left"/>
      <w:pPr>
        <w:ind w:left="4329" w:hanging="360"/>
      </w:pPr>
      <w:rPr>
        <w:rFonts w:hint="default"/>
        <w:b/>
      </w:rPr>
    </w:lvl>
    <w:lvl w:ilvl="1" w:tplc="12B40664">
      <w:start w:val="1"/>
      <w:numFmt w:val="decimal"/>
      <w:lvlText w:val="%2."/>
      <w:lvlJc w:val="left"/>
      <w:pPr>
        <w:ind w:left="50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7" w15:restartNumberingAfterBreak="0">
    <w:nsid w:val="414410EA"/>
    <w:multiLevelType w:val="hybridMultilevel"/>
    <w:tmpl w:val="E5DCA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739DB"/>
    <w:multiLevelType w:val="hybridMultilevel"/>
    <w:tmpl w:val="B6267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5032B"/>
    <w:multiLevelType w:val="hybridMultilevel"/>
    <w:tmpl w:val="ABA0B0E2"/>
    <w:lvl w:ilvl="0" w:tplc="69CC445A">
      <w:start w:val="1"/>
      <w:numFmt w:val="bullet"/>
      <w:pStyle w:val="3"/>
      <w:lvlText w:val="▪"/>
      <w:lvlJc w:val="left"/>
      <w:pPr>
        <w:ind w:left="1797" w:hanging="360"/>
      </w:pPr>
      <w:rPr>
        <w:rFonts w:ascii="Courier New" w:hAnsi="Courier New" w:hint="default"/>
        <w:color w:val="FF4F12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0" w15:restartNumberingAfterBreak="0">
    <w:nsid w:val="44827E98"/>
    <w:multiLevelType w:val="hybridMultilevel"/>
    <w:tmpl w:val="86DE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84430"/>
    <w:multiLevelType w:val="hybridMultilevel"/>
    <w:tmpl w:val="4C721946"/>
    <w:lvl w:ilvl="0" w:tplc="C41E388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C38EF"/>
    <w:multiLevelType w:val="multilevel"/>
    <w:tmpl w:val="77F8F390"/>
    <w:styleLink w:val="3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color w:val="EC8023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3" w15:restartNumberingAfterBreak="0">
    <w:nsid w:val="4D7261A1"/>
    <w:multiLevelType w:val="hybridMultilevel"/>
    <w:tmpl w:val="2E2827C4"/>
    <w:lvl w:ilvl="0" w:tplc="D004AA0C">
      <w:start w:val="1"/>
      <w:numFmt w:val="bullet"/>
      <w:pStyle w:val="31"/>
      <w:lvlText w:val=""/>
      <w:lvlJc w:val="left"/>
      <w:pPr>
        <w:ind w:left="1789" w:hanging="360"/>
      </w:pPr>
      <w:rPr>
        <w:rFonts w:ascii="Wingdings" w:hAnsi="Wingdings" w:hint="default"/>
        <w:color w:val="ED7D31" w:themeColor="accent2"/>
        <w:sz w:val="16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 w15:restartNumberingAfterBreak="0">
    <w:nsid w:val="5140398E"/>
    <w:multiLevelType w:val="hybridMultilevel"/>
    <w:tmpl w:val="59DA9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00D6E"/>
    <w:multiLevelType w:val="multilevel"/>
    <w:tmpl w:val="001C9CB8"/>
    <w:lvl w:ilvl="0">
      <w:start w:val="1"/>
      <w:numFmt w:val="bullet"/>
      <w:pStyle w:val="a1"/>
      <w:lvlText w:val=""/>
      <w:lvlJc w:val="left"/>
      <w:pPr>
        <w:tabs>
          <w:tab w:val="num" w:pos="1247"/>
        </w:tabs>
        <w:ind w:left="1247" w:hanging="396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644"/>
        </w:tabs>
        <w:ind w:left="1644" w:hanging="397"/>
      </w:pPr>
      <w:rPr>
        <w:rFonts w:ascii="Wingdings" w:hAnsi="Wingdings" w:cs="Times New Roman" w:hint="default"/>
        <w:color w:val="auto"/>
      </w:rPr>
    </w:lvl>
    <w:lvl w:ilvl="2">
      <w:start w:val="1"/>
      <w:numFmt w:val="bullet"/>
      <w:lvlText w:val=""/>
      <w:lvlJc w:val="left"/>
      <w:pPr>
        <w:tabs>
          <w:tab w:val="num" w:pos="2041"/>
        </w:tabs>
        <w:ind w:left="2041" w:hanging="397"/>
      </w:pPr>
      <w:rPr>
        <w:rFonts w:ascii="Wingdings" w:hAnsi="Wingdings" w:cs="Times New Roman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552"/>
        </w:tabs>
        <w:ind w:left="2552" w:hanging="511"/>
      </w:pPr>
      <w:rPr>
        <w:rFonts w:ascii="Symbol" w:hAnsi="Symbol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587"/>
        </w:tabs>
        <w:ind w:left="3587" w:hanging="933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95"/>
        </w:tabs>
        <w:ind w:left="4595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71"/>
        </w:tabs>
        <w:ind w:left="5171" w:hanging="1440"/>
      </w:pPr>
      <w:rPr>
        <w:rFonts w:hint="default"/>
      </w:rPr>
    </w:lvl>
  </w:abstractNum>
  <w:abstractNum w:abstractNumId="26" w15:restartNumberingAfterBreak="0">
    <w:nsid w:val="5A0B1706"/>
    <w:multiLevelType w:val="hybridMultilevel"/>
    <w:tmpl w:val="F7669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0539D"/>
    <w:multiLevelType w:val="hybridMultilevel"/>
    <w:tmpl w:val="B1A457AE"/>
    <w:lvl w:ilvl="0" w:tplc="259C26C6">
      <w:start w:val="1"/>
      <w:numFmt w:val="bullet"/>
      <w:pStyle w:val="a2"/>
      <w:lvlText w:val=""/>
      <w:lvlJc w:val="left"/>
      <w:pPr>
        <w:ind w:left="19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4F1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A94CD68">
      <w:start w:val="1"/>
      <w:numFmt w:val="bullet"/>
      <w:pStyle w:val="20"/>
      <w:lvlText w:val="o"/>
      <w:lvlJc w:val="left"/>
      <w:pPr>
        <w:ind w:left="1440" w:hanging="360"/>
      </w:pPr>
      <w:rPr>
        <w:rFonts w:ascii="Courier New" w:hAnsi="Courier New" w:cs="Courier New" w:hint="default"/>
        <w:color w:val="FF4F1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52F28"/>
    <w:multiLevelType w:val="hybridMultilevel"/>
    <w:tmpl w:val="FD7E4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8793F"/>
    <w:multiLevelType w:val="multilevel"/>
    <w:tmpl w:val="7EACF88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6F6A78C6"/>
    <w:multiLevelType w:val="hybridMultilevel"/>
    <w:tmpl w:val="350EB572"/>
    <w:lvl w:ilvl="0" w:tplc="87184E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5D7609"/>
    <w:multiLevelType w:val="hybridMultilevel"/>
    <w:tmpl w:val="2874573E"/>
    <w:lvl w:ilvl="0" w:tplc="682263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14064"/>
    <w:multiLevelType w:val="hybridMultilevel"/>
    <w:tmpl w:val="7B980242"/>
    <w:lvl w:ilvl="0" w:tplc="A0C079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722CA"/>
    <w:multiLevelType w:val="hybridMultilevel"/>
    <w:tmpl w:val="C12C2C34"/>
    <w:lvl w:ilvl="0" w:tplc="A984C3CA">
      <w:start w:val="1"/>
      <w:numFmt w:val="decimal"/>
      <w:pStyle w:val="-"/>
      <w:lvlText w:val="Приложение № %1."/>
      <w:lvlJc w:val="left"/>
      <w:pPr>
        <w:ind w:left="9215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-2246" w:hanging="360"/>
      </w:pPr>
    </w:lvl>
    <w:lvl w:ilvl="2" w:tplc="0419001B" w:tentative="1">
      <w:start w:val="1"/>
      <w:numFmt w:val="lowerRoman"/>
      <w:lvlText w:val="%3."/>
      <w:lvlJc w:val="right"/>
      <w:pPr>
        <w:ind w:left="-1526" w:hanging="180"/>
      </w:pPr>
    </w:lvl>
    <w:lvl w:ilvl="3" w:tplc="0419000F" w:tentative="1">
      <w:start w:val="1"/>
      <w:numFmt w:val="decimal"/>
      <w:lvlText w:val="%4."/>
      <w:lvlJc w:val="left"/>
      <w:pPr>
        <w:ind w:left="-806" w:hanging="360"/>
      </w:pPr>
    </w:lvl>
    <w:lvl w:ilvl="4" w:tplc="04190019" w:tentative="1">
      <w:start w:val="1"/>
      <w:numFmt w:val="lowerLetter"/>
      <w:lvlText w:val="%5."/>
      <w:lvlJc w:val="left"/>
      <w:pPr>
        <w:ind w:left="-86" w:hanging="360"/>
      </w:pPr>
    </w:lvl>
    <w:lvl w:ilvl="5" w:tplc="0419001B" w:tentative="1">
      <w:start w:val="1"/>
      <w:numFmt w:val="lowerRoman"/>
      <w:lvlText w:val="%6."/>
      <w:lvlJc w:val="right"/>
      <w:pPr>
        <w:ind w:left="634" w:hanging="180"/>
      </w:pPr>
    </w:lvl>
    <w:lvl w:ilvl="6" w:tplc="0419000F" w:tentative="1">
      <w:start w:val="1"/>
      <w:numFmt w:val="decimal"/>
      <w:lvlText w:val="%7."/>
      <w:lvlJc w:val="left"/>
      <w:pPr>
        <w:ind w:left="1354" w:hanging="360"/>
      </w:pPr>
    </w:lvl>
    <w:lvl w:ilvl="7" w:tplc="04190019" w:tentative="1">
      <w:start w:val="1"/>
      <w:numFmt w:val="lowerLetter"/>
      <w:lvlText w:val="%8."/>
      <w:lvlJc w:val="left"/>
      <w:pPr>
        <w:ind w:left="2074" w:hanging="360"/>
      </w:pPr>
    </w:lvl>
    <w:lvl w:ilvl="8" w:tplc="0419001B" w:tentative="1">
      <w:start w:val="1"/>
      <w:numFmt w:val="lowerRoman"/>
      <w:lvlText w:val="%9."/>
      <w:lvlJc w:val="right"/>
      <w:pPr>
        <w:ind w:left="2794" w:hanging="180"/>
      </w:pPr>
    </w:lvl>
  </w:abstractNum>
  <w:abstractNum w:abstractNumId="34" w15:restartNumberingAfterBreak="0">
    <w:nsid w:val="7C884367"/>
    <w:multiLevelType w:val="multilevel"/>
    <w:tmpl w:val="87DEC612"/>
    <w:lvl w:ilvl="0">
      <w:start w:val="1"/>
      <w:numFmt w:val="decimal"/>
      <w:pStyle w:val="2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5" w15:restartNumberingAfterBreak="0">
    <w:nsid w:val="7F37230B"/>
    <w:multiLevelType w:val="hybridMultilevel"/>
    <w:tmpl w:val="2F8211BA"/>
    <w:lvl w:ilvl="0" w:tplc="F72281C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4"/>
  </w:num>
  <w:num w:numId="3">
    <w:abstractNumId w:val="16"/>
  </w:num>
  <w:num w:numId="4">
    <w:abstractNumId w:val="33"/>
  </w:num>
  <w:num w:numId="5">
    <w:abstractNumId w:val="23"/>
  </w:num>
  <w:num w:numId="6">
    <w:abstractNumId w:val="15"/>
  </w:num>
  <w:num w:numId="7">
    <w:abstractNumId w:val="3"/>
  </w:num>
  <w:num w:numId="8">
    <w:abstractNumId w:val="12"/>
  </w:num>
  <w:num w:numId="9">
    <w:abstractNumId w:val="35"/>
  </w:num>
  <w:num w:numId="10">
    <w:abstractNumId w:val="29"/>
  </w:num>
  <w:num w:numId="11">
    <w:abstractNumId w:val="8"/>
  </w:num>
  <w:num w:numId="12">
    <w:abstractNumId w:val="19"/>
  </w:num>
  <w:num w:numId="13">
    <w:abstractNumId w:val="22"/>
  </w:num>
  <w:num w:numId="14">
    <w:abstractNumId w:val="9"/>
  </w:num>
  <w:num w:numId="15">
    <w:abstractNumId w:val="27"/>
  </w:num>
  <w:num w:numId="16">
    <w:abstractNumId w:val="0"/>
  </w:num>
  <w:num w:numId="17">
    <w:abstractNumId w:val="31"/>
  </w:num>
  <w:num w:numId="18">
    <w:abstractNumId w:val="20"/>
  </w:num>
  <w:num w:numId="19">
    <w:abstractNumId w:val="6"/>
  </w:num>
  <w:num w:numId="20">
    <w:abstractNumId w:val="4"/>
  </w:num>
  <w:num w:numId="21">
    <w:abstractNumId w:val="5"/>
  </w:num>
  <w:num w:numId="22">
    <w:abstractNumId w:val="28"/>
  </w:num>
  <w:num w:numId="23">
    <w:abstractNumId w:val="17"/>
  </w:num>
  <w:num w:numId="24">
    <w:abstractNumId w:val="26"/>
  </w:num>
  <w:num w:numId="25">
    <w:abstractNumId w:val="14"/>
  </w:num>
  <w:num w:numId="26">
    <w:abstractNumId w:val="24"/>
  </w:num>
  <w:num w:numId="27">
    <w:abstractNumId w:val="21"/>
  </w:num>
  <w:num w:numId="28">
    <w:abstractNumId w:val="11"/>
  </w:num>
  <w:num w:numId="29">
    <w:abstractNumId w:val="7"/>
  </w:num>
  <w:num w:numId="30">
    <w:abstractNumId w:val="1"/>
  </w:num>
  <w:num w:numId="31">
    <w:abstractNumId w:val="30"/>
  </w:num>
  <w:num w:numId="32">
    <w:abstractNumId w:val="18"/>
  </w:num>
  <w:num w:numId="33">
    <w:abstractNumId w:val="2"/>
  </w:num>
  <w:num w:numId="34">
    <w:abstractNumId w:val="10"/>
  </w:num>
  <w:num w:numId="35">
    <w:abstractNumId w:val="32"/>
  </w:num>
  <w:num w:numId="36">
    <w:abstractNumId w:val="13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Петрухина Ксения Сергеевна">
    <w15:presenceInfo w15:providerId="AD" w15:userId="S-1-5-21-3821387734-2438922033-2968728695-267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7B3"/>
    <w:rsid w:val="000000C8"/>
    <w:rsid w:val="000002D7"/>
    <w:rsid w:val="00001666"/>
    <w:rsid w:val="00001928"/>
    <w:rsid w:val="00001E41"/>
    <w:rsid w:val="00002196"/>
    <w:rsid w:val="000025BC"/>
    <w:rsid w:val="000033FC"/>
    <w:rsid w:val="00005834"/>
    <w:rsid w:val="00005A38"/>
    <w:rsid w:val="00006148"/>
    <w:rsid w:val="00006342"/>
    <w:rsid w:val="0000668C"/>
    <w:rsid w:val="00006ACD"/>
    <w:rsid w:val="00006E09"/>
    <w:rsid w:val="00007214"/>
    <w:rsid w:val="00007724"/>
    <w:rsid w:val="0001123A"/>
    <w:rsid w:val="00011ED6"/>
    <w:rsid w:val="0001226E"/>
    <w:rsid w:val="0001255C"/>
    <w:rsid w:val="00012D65"/>
    <w:rsid w:val="00012E83"/>
    <w:rsid w:val="00014336"/>
    <w:rsid w:val="00015C50"/>
    <w:rsid w:val="00016C36"/>
    <w:rsid w:val="00017259"/>
    <w:rsid w:val="00017BB9"/>
    <w:rsid w:val="00017C64"/>
    <w:rsid w:val="00020B50"/>
    <w:rsid w:val="00021295"/>
    <w:rsid w:val="00021669"/>
    <w:rsid w:val="000216B7"/>
    <w:rsid w:val="00021B47"/>
    <w:rsid w:val="00021F76"/>
    <w:rsid w:val="00022151"/>
    <w:rsid w:val="00022262"/>
    <w:rsid w:val="00022286"/>
    <w:rsid w:val="0002248B"/>
    <w:rsid w:val="000228AB"/>
    <w:rsid w:val="00022B95"/>
    <w:rsid w:val="00022C49"/>
    <w:rsid w:val="000239F6"/>
    <w:rsid w:val="00023B85"/>
    <w:rsid w:val="00023C59"/>
    <w:rsid w:val="0002409B"/>
    <w:rsid w:val="00024D92"/>
    <w:rsid w:val="00024F2B"/>
    <w:rsid w:val="0002573C"/>
    <w:rsid w:val="00025ACB"/>
    <w:rsid w:val="000266C2"/>
    <w:rsid w:val="0003012D"/>
    <w:rsid w:val="000307B9"/>
    <w:rsid w:val="000310D4"/>
    <w:rsid w:val="00031812"/>
    <w:rsid w:val="00031951"/>
    <w:rsid w:val="00031CE3"/>
    <w:rsid w:val="00032021"/>
    <w:rsid w:val="00032473"/>
    <w:rsid w:val="000328CA"/>
    <w:rsid w:val="00033707"/>
    <w:rsid w:val="00033DAF"/>
    <w:rsid w:val="0003443C"/>
    <w:rsid w:val="0003447F"/>
    <w:rsid w:val="0003473C"/>
    <w:rsid w:val="00034CC3"/>
    <w:rsid w:val="00035093"/>
    <w:rsid w:val="000350FD"/>
    <w:rsid w:val="00035353"/>
    <w:rsid w:val="00035510"/>
    <w:rsid w:val="00035899"/>
    <w:rsid w:val="0003630A"/>
    <w:rsid w:val="000365B7"/>
    <w:rsid w:val="0003704A"/>
    <w:rsid w:val="0003706E"/>
    <w:rsid w:val="00037363"/>
    <w:rsid w:val="000374E1"/>
    <w:rsid w:val="0004080A"/>
    <w:rsid w:val="00040A5F"/>
    <w:rsid w:val="00041E53"/>
    <w:rsid w:val="000426A1"/>
    <w:rsid w:val="0004282D"/>
    <w:rsid w:val="00043D9D"/>
    <w:rsid w:val="00043DC3"/>
    <w:rsid w:val="000444FC"/>
    <w:rsid w:val="000446E3"/>
    <w:rsid w:val="0004482C"/>
    <w:rsid w:val="0004576A"/>
    <w:rsid w:val="00046287"/>
    <w:rsid w:val="0004692B"/>
    <w:rsid w:val="00046FDC"/>
    <w:rsid w:val="00047279"/>
    <w:rsid w:val="00047C5D"/>
    <w:rsid w:val="00047F78"/>
    <w:rsid w:val="00050503"/>
    <w:rsid w:val="00050C03"/>
    <w:rsid w:val="00051403"/>
    <w:rsid w:val="00051C23"/>
    <w:rsid w:val="000527E6"/>
    <w:rsid w:val="00052E89"/>
    <w:rsid w:val="000532D7"/>
    <w:rsid w:val="00053AB8"/>
    <w:rsid w:val="00053DE3"/>
    <w:rsid w:val="00053E1B"/>
    <w:rsid w:val="00054757"/>
    <w:rsid w:val="00054CD2"/>
    <w:rsid w:val="00055692"/>
    <w:rsid w:val="00055BAC"/>
    <w:rsid w:val="00056115"/>
    <w:rsid w:val="00056202"/>
    <w:rsid w:val="000566FC"/>
    <w:rsid w:val="00056993"/>
    <w:rsid w:val="000569C2"/>
    <w:rsid w:val="00056BF4"/>
    <w:rsid w:val="00056FBB"/>
    <w:rsid w:val="000570F0"/>
    <w:rsid w:val="0005745E"/>
    <w:rsid w:val="000578F8"/>
    <w:rsid w:val="000579F5"/>
    <w:rsid w:val="00057E7E"/>
    <w:rsid w:val="0006008B"/>
    <w:rsid w:val="000601C6"/>
    <w:rsid w:val="00060803"/>
    <w:rsid w:val="00060880"/>
    <w:rsid w:val="000609CD"/>
    <w:rsid w:val="00060B31"/>
    <w:rsid w:val="00060B72"/>
    <w:rsid w:val="00060C70"/>
    <w:rsid w:val="00061156"/>
    <w:rsid w:val="00061179"/>
    <w:rsid w:val="00061F4A"/>
    <w:rsid w:val="000621D9"/>
    <w:rsid w:val="00062C6C"/>
    <w:rsid w:val="00062CFB"/>
    <w:rsid w:val="00063A83"/>
    <w:rsid w:val="00064529"/>
    <w:rsid w:val="000647A1"/>
    <w:rsid w:val="0006542D"/>
    <w:rsid w:val="000658FE"/>
    <w:rsid w:val="0006628A"/>
    <w:rsid w:val="000663EC"/>
    <w:rsid w:val="000671EE"/>
    <w:rsid w:val="000671F6"/>
    <w:rsid w:val="0006786F"/>
    <w:rsid w:val="00067DF8"/>
    <w:rsid w:val="000708F1"/>
    <w:rsid w:val="0007156D"/>
    <w:rsid w:val="000716AC"/>
    <w:rsid w:val="000716B6"/>
    <w:rsid w:val="000727CC"/>
    <w:rsid w:val="00072917"/>
    <w:rsid w:val="00072BB0"/>
    <w:rsid w:val="00072D24"/>
    <w:rsid w:val="000745FA"/>
    <w:rsid w:val="000747EA"/>
    <w:rsid w:val="000749D9"/>
    <w:rsid w:val="00074D76"/>
    <w:rsid w:val="0007505E"/>
    <w:rsid w:val="000753C1"/>
    <w:rsid w:val="0007558D"/>
    <w:rsid w:val="00075BD7"/>
    <w:rsid w:val="00076103"/>
    <w:rsid w:val="00076B31"/>
    <w:rsid w:val="00077429"/>
    <w:rsid w:val="00077558"/>
    <w:rsid w:val="000776C2"/>
    <w:rsid w:val="000802F3"/>
    <w:rsid w:val="00080456"/>
    <w:rsid w:val="000807F4"/>
    <w:rsid w:val="00081909"/>
    <w:rsid w:val="00081B6D"/>
    <w:rsid w:val="00082A69"/>
    <w:rsid w:val="00082AA6"/>
    <w:rsid w:val="00082B84"/>
    <w:rsid w:val="00082D57"/>
    <w:rsid w:val="00083388"/>
    <w:rsid w:val="000835F3"/>
    <w:rsid w:val="00083A36"/>
    <w:rsid w:val="00083BBE"/>
    <w:rsid w:val="00083EFF"/>
    <w:rsid w:val="00083FD0"/>
    <w:rsid w:val="00084F51"/>
    <w:rsid w:val="00086C9C"/>
    <w:rsid w:val="00086F27"/>
    <w:rsid w:val="00086F84"/>
    <w:rsid w:val="00087425"/>
    <w:rsid w:val="0008743D"/>
    <w:rsid w:val="0008765A"/>
    <w:rsid w:val="00087B28"/>
    <w:rsid w:val="00090121"/>
    <w:rsid w:val="00091DFE"/>
    <w:rsid w:val="00091E20"/>
    <w:rsid w:val="00093668"/>
    <w:rsid w:val="00093884"/>
    <w:rsid w:val="0009396F"/>
    <w:rsid w:val="00093BF1"/>
    <w:rsid w:val="00094994"/>
    <w:rsid w:val="000958DB"/>
    <w:rsid w:val="00096062"/>
    <w:rsid w:val="0009717E"/>
    <w:rsid w:val="000A1851"/>
    <w:rsid w:val="000A21EC"/>
    <w:rsid w:val="000A38B9"/>
    <w:rsid w:val="000A4817"/>
    <w:rsid w:val="000A4D25"/>
    <w:rsid w:val="000A4EE4"/>
    <w:rsid w:val="000A524D"/>
    <w:rsid w:val="000A6026"/>
    <w:rsid w:val="000A758B"/>
    <w:rsid w:val="000A759B"/>
    <w:rsid w:val="000A7FDB"/>
    <w:rsid w:val="000B016C"/>
    <w:rsid w:val="000B0B27"/>
    <w:rsid w:val="000B0C89"/>
    <w:rsid w:val="000B0F5F"/>
    <w:rsid w:val="000B0FBF"/>
    <w:rsid w:val="000B1090"/>
    <w:rsid w:val="000B12DD"/>
    <w:rsid w:val="000B13F8"/>
    <w:rsid w:val="000B1DB7"/>
    <w:rsid w:val="000B38E6"/>
    <w:rsid w:val="000B5828"/>
    <w:rsid w:val="000B58F2"/>
    <w:rsid w:val="000B5A54"/>
    <w:rsid w:val="000B71D9"/>
    <w:rsid w:val="000C09E9"/>
    <w:rsid w:val="000C12AB"/>
    <w:rsid w:val="000C1870"/>
    <w:rsid w:val="000C1A04"/>
    <w:rsid w:val="000C203D"/>
    <w:rsid w:val="000C278D"/>
    <w:rsid w:val="000C2F72"/>
    <w:rsid w:val="000C345C"/>
    <w:rsid w:val="000C36D5"/>
    <w:rsid w:val="000C37B5"/>
    <w:rsid w:val="000C3DDE"/>
    <w:rsid w:val="000C3F2D"/>
    <w:rsid w:val="000C3FDE"/>
    <w:rsid w:val="000C4903"/>
    <w:rsid w:val="000C4957"/>
    <w:rsid w:val="000C4C33"/>
    <w:rsid w:val="000C5367"/>
    <w:rsid w:val="000C5BCF"/>
    <w:rsid w:val="000C66B8"/>
    <w:rsid w:val="000C695D"/>
    <w:rsid w:val="000C6E6F"/>
    <w:rsid w:val="000C6EFB"/>
    <w:rsid w:val="000C6F32"/>
    <w:rsid w:val="000C7C43"/>
    <w:rsid w:val="000D02E4"/>
    <w:rsid w:val="000D0980"/>
    <w:rsid w:val="000D0B9A"/>
    <w:rsid w:val="000D12A0"/>
    <w:rsid w:val="000D16BB"/>
    <w:rsid w:val="000D1C76"/>
    <w:rsid w:val="000D3058"/>
    <w:rsid w:val="000D3793"/>
    <w:rsid w:val="000D3FBD"/>
    <w:rsid w:val="000D40F1"/>
    <w:rsid w:val="000D4397"/>
    <w:rsid w:val="000D481B"/>
    <w:rsid w:val="000D4D3A"/>
    <w:rsid w:val="000D4FC0"/>
    <w:rsid w:val="000D5426"/>
    <w:rsid w:val="000D61D4"/>
    <w:rsid w:val="000D65D2"/>
    <w:rsid w:val="000D6657"/>
    <w:rsid w:val="000D6D55"/>
    <w:rsid w:val="000D7299"/>
    <w:rsid w:val="000D73E8"/>
    <w:rsid w:val="000D7F81"/>
    <w:rsid w:val="000E04A4"/>
    <w:rsid w:val="000E059A"/>
    <w:rsid w:val="000E09D8"/>
    <w:rsid w:val="000E0A41"/>
    <w:rsid w:val="000E0B80"/>
    <w:rsid w:val="000E161C"/>
    <w:rsid w:val="000E16F8"/>
    <w:rsid w:val="000E262B"/>
    <w:rsid w:val="000E289D"/>
    <w:rsid w:val="000E2FAC"/>
    <w:rsid w:val="000E39F4"/>
    <w:rsid w:val="000E453F"/>
    <w:rsid w:val="000E4D43"/>
    <w:rsid w:val="000E5092"/>
    <w:rsid w:val="000E5B82"/>
    <w:rsid w:val="000E5EE9"/>
    <w:rsid w:val="000E6249"/>
    <w:rsid w:val="000E657B"/>
    <w:rsid w:val="000E65B9"/>
    <w:rsid w:val="000E6682"/>
    <w:rsid w:val="000E6D0F"/>
    <w:rsid w:val="000E6F9C"/>
    <w:rsid w:val="000E6FDD"/>
    <w:rsid w:val="000E7044"/>
    <w:rsid w:val="000E721A"/>
    <w:rsid w:val="000E7F6C"/>
    <w:rsid w:val="000F02C9"/>
    <w:rsid w:val="000F1791"/>
    <w:rsid w:val="000F1BBB"/>
    <w:rsid w:val="000F24AE"/>
    <w:rsid w:val="000F2F09"/>
    <w:rsid w:val="000F368B"/>
    <w:rsid w:val="000F49BB"/>
    <w:rsid w:val="000F510B"/>
    <w:rsid w:val="000F6107"/>
    <w:rsid w:val="000F61AE"/>
    <w:rsid w:val="000F6438"/>
    <w:rsid w:val="000F6DFF"/>
    <w:rsid w:val="000F6F6B"/>
    <w:rsid w:val="000F7033"/>
    <w:rsid w:val="001011AD"/>
    <w:rsid w:val="0010305F"/>
    <w:rsid w:val="001031F8"/>
    <w:rsid w:val="00103DDA"/>
    <w:rsid w:val="00103EA1"/>
    <w:rsid w:val="001041A0"/>
    <w:rsid w:val="00104EB0"/>
    <w:rsid w:val="0010628E"/>
    <w:rsid w:val="00107058"/>
    <w:rsid w:val="00107818"/>
    <w:rsid w:val="0010798D"/>
    <w:rsid w:val="00107A94"/>
    <w:rsid w:val="00110C52"/>
    <w:rsid w:val="00110E13"/>
    <w:rsid w:val="0011119D"/>
    <w:rsid w:val="001119E3"/>
    <w:rsid w:val="00111D75"/>
    <w:rsid w:val="00111FCC"/>
    <w:rsid w:val="001124DF"/>
    <w:rsid w:val="001125CF"/>
    <w:rsid w:val="001128A5"/>
    <w:rsid w:val="00112C3D"/>
    <w:rsid w:val="001132E3"/>
    <w:rsid w:val="001133D0"/>
    <w:rsid w:val="00113ABA"/>
    <w:rsid w:val="00114071"/>
    <w:rsid w:val="00114FB4"/>
    <w:rsid w:val="00115982"/>
    <w:rsid w:val="00115F79"/>
    <w:rsid w:val="00116934"/>
    <w:rsid w:val="001172A5"/>
    <w:rsid w:val="00117A08"/>
    <w:rsid w:val="001206EE"/>
    <w:rsid w:val="00120D1C"/>
    <w:rsid w:val="0012119B"/>
    <w:rsid w:val="00121575"/>
    <w:rsid w:val="00121C13"/>
    <w:rsid w:val="001224DF"/>
    <w:rsid w:val="00122A48"/>
    <w:rsid w:val="00123041"/>
    <w:rsid w:val="00123F73"/>
    <w:rsid w:val="001242BC"/>
    <w:rsid w:val="00124CD5"/>
    <w:rsid w:val="00124FE0"/>
    <w:rsid w:val="0012577F"/>
    <w:rsid w:val="00125849"/>
    <w:rsid w:val="00125A9A"/>
    <w:rsid w:val="0012680E"/>
    <w:rsid w:val="00126EB9"/>
    <w:rsid w:val="00127979"/>
    <w:rsid w:val="00130339"/>
    <w:rsid w:val="001304FA"/>
    <w:rsid w:val="001311F6"/>
    <w:rsid w:val="00131E6E"/>
    <w:rsid w:val="001324B5"/>
    <w:rsid w:val="001330BB"/>
    <w:rsid w:val="00133459"/>
    <w:rsid w:val="00133A8C"/>
    <w:rsid w:val="00133F23"/>
    <w:rsid w:val="001346BE"/>
    <w:rsid w:val="00135456"/>
    <w:rsid w:val="001354A6"/>
    <w:rsid w:val="00135729"/>
    <w:rsid w:val="00135DEC"/>
    <w:rsid w:val="00136043"/>
    <w:rsid w:val="00136305"/>
    <w:rsid w:val="001366BD"/>
    <w:rsid w:val="00136F4A"/>
    <w:rsid w:val="001376EE"/>
    <w:rsid w:val="00137BAC"/>
    <w:rsid w:val="00137E48"/>
    <w:rsid w:val="00140281"/>
    <w:rsid w:val="00140370"/>
    <w:rsid w:val="00141A41"/>
    <w:rsid w:val="00142CC1"/>
    <w:rsid w:val="00143214"/>
    <w:rsid w:val="00143777"/>
    <w:rsid w:val="001448E6"/>
    <w:rsid w:val="00144A4C"/>
    <w:rsid w:val="001459D2"/>
    <w:rsid w:val="00146257"/>
    <w:rsid w:val="00146346"/>
    <w:rsid w:val="001468EA"/>
    <w:rsid w:val="00147125"/>
    <w:rsid w:val="001477BA"/>
    <w:rsid w:val="001477F9"/>
    <w:rsid w:val="00150132"/>
    <w:rsid w:val="00150FE1"/>
    <w:rsid w:val="00151FB8"/>
    <w:rsid w:val="00152119"/>
    <w:rsid w:val="00152AB1"/>
    <w:rsid w:val="001533A2"/>
    <w:rsid w:val="0015377A"/>
    <w:rsid w:val="00153A67"/>
    <w:rsid w:val="0015471C"/>
    <w:rsid w:val="00154884"/>
    <w:rsid w:val="00154B83"/>
    <w:rsid w:val="0015589B"/>
    <w:rsid w:val="00155EA7"/>
    <w:rsid w:val="00156228"/>
    <w:rsid w:val="001566E4"/>
    <w:rsid w:val="0016030E"/>
    <w:rsid w:val="001618DE"/>
    <w:rsid w:val="0016290D"/>
    <w:rsid w:val="00162A12"/>
    <w:rsid w:val="0016330B"/>
    <w:rsid w:val="00163E62"/>
    <w:rsid w:val="00163F5E"/>
    <w:rsid w:val="0016423A"/>
    <w:rsid w:val="001649F8"/>
    <w:rsid w:val="00164D42"/>
    <w:rsid w:val="00166334"/>
    <w:rsid w:val="001664E5"/>
    <w:rsid w:val="00167C47"/>
    <w:rsid w:val="0017033B"/>
    <w:rsid w:val="00170625"/>
    <w:rsid w:val="00170690"/>
    <w:rsid w:val="0017162C"/>
    <w:rsid w:val="0017180C"/>
    <w:rsid w:val="00171C8F"/>
    <w:rsid w:val="0017248C"/>
    <w:rsid w:val="001735E6"/>
    <w:rsid w:val="001737EF"/>
    <w:rsid w:val="001738D9"/>
    <w:rsid w:val="00173968"/>
    <w:rsid w:val="00173AD3"/>
    <w:rsid w:val="00173CAD"/>
    <w:rsid w:val="001740A7"/>
    <w:rsid w:val="0017422B"/>
    <w:rsid w:val="00174BC1"/>
    <w:rsid w:val="001758AF"/>
    <w:rsid w:val="00175A40"/>
    <w:rsid w:val="00176E56"/>
    <w:rsid w:val="001770F0"/>
    <w:rsid w:val="00177578"/>
    <w:rsid w:val="00180276"/>
    <w:rsid w:val="00180A46"/>
    <w:rsid w:val="00180ED9"/>
    <w:rsid w:val="00181912"/>
    <w:rsid w:val="00182418"/>
    <w:rsid w:val="001824AB"/>
    <w:rsid w:val="00182F17"/>
    <w:rsid w:val="00183DD5"/>
    <w:rsid w:val="00183FC9"/>
    <w:rsid w:val="00184B86"/>
    <w:rsid w:val="001853AE"/>
    <w:rsid w:val="001855AF"/>
    <w:rsid w:val="00185A1C"/>
    <w:rsid w:val="00185AD3"/>
    <w:rsid w:val="00185E54"/>
    <w:rsid w:val="001869CD"/>
    <w:rsid w:val="001875B9"/>
    <w:rsid w:val="00187786"/>
    <w:rsid w:val="001877F5"/>
    <w:rsid w:val="00187C6A"/>
    <w:rsid w:val="0019021F"/>
    <w:rsid w:val="001905D7"/>
    <w:rsid w:val="00190713"/>
    <w:rsid w:val="00191BC2"/>
    <w:rsid w:val="00191FE8"/>
    <w:rsid w:val="00192A88"/>
    <w:rsid w:val="00192CEC"/>
    <w:rsid w:val="00193D58"/>
    <w:rsid w:val="00194CE9"/>
    <w:rsid w:val="00195845"/>
    <w:rsid w:val="00195E06"/>
    <w:rsid w:val="00195E76"/>
    <w:rsid w:val="0019636C"/>
    <w:rsid w:val="00196B0F"/>
    <w:rsid w:val="001975BB"/>
    <w:rsid w:val="001A0E63"/>
    <w:rsid w:val="001A0EE9"/>
    <w:rsid w:val="001A2C40"/>
    <w:rsid w:val="001A3537"/>
    <w:rsid w:val="001A3BB3"/>
    <w:rsid w:val="001A3EE9"/>
    <w:rsid w:val="001A40EF"/>
    <w:rsid w:val="001A41F9"/>
    <w:rsid w:val="001A5A07"/>
    <w:rsid w:val="001A5A94"/>
    <w:rsid w:val="001A610E"/>
    <w:rsid w:val="001A617E"/>
    <w:rsid w:val="001A62F9"/>
    <w:rsid w:val="001A6B2E"/>
    <w:rsid w:val="001A706C"/>
    <w:rsid w:val="001A7460"/>
    <w:rsid w:val="001A7B14"/>
    <w:rsid w:val="001B0BD8"/>
    <w:rsid w:val="001B2397"/>
    <w:rsid w:val="001B2804"/>
    <w:rsid w:val="001B3064"/>
    <w:rsid w:val="001B329B"/>
    <w:rsid w:val="001B32B4"/>
    <w:rsid w:val="001B34CF"/>
    <w:rsid w:val="001B361F"/>
    <w:rsid w:val="001B37D4"/>
    <w:rsid w:val="001B3A33"/>
    <w:rsid w:val="001B3D36"/>
    <w:rsid w:val="001B3EE1"/>
    <w:rsid w:val="001B425B"/>
    <w:rsid w:val="001B4CD5"/>
    <w:rsid w:val="001B50F1"/>
    <w:rsid w:val="001B5345"/>
    <w:rsid w:val="001B5CCB"/>
    <w:rsid w:val="001B74BE"/>
    <w:rsid w:val="001C0102"/>
    <w:rsid w:val="001C0F44"/>
    <w:rsid w:val="001C0F5B"/>
    <w:rsid w:val="001C1890"/>
    <w:rsid w:val="001C2541"/>
    <w:rsid w:val="001C261F"/>
    <w:rsid w:val="001C2981"/>
    <w:rsid w:val="001C3325"/>
    <w:rsid w:val="001C3DA7"/>
    <w:rsid w:val="001C4A8F"/>
    <w:rsid w:val="001C4E48"/>
    <w:rsid w:val="001C503A"/>
    <w:rsid w:val="001C56DB"/>
    <w:rsid w:val="001C580F"/>
    <w:rsid w:val="001C5A9C"/>
    <w:rsid w:val="001C5C15"/>
    <w:rsid w:val="001C5D03"/>
    <w:rsid w:val="001C61BA"/>
    <w:rsid w:val="001C663E"/>
    <w:rsid w:val="001C759D"/>
    <w:rsid w:val="001C767A"/>
    <w:rsid w:val="001C7685"/>
    <w:rsid w:val="001C7E50"/>
    <w:rsid w:val="001D0A19"/>
    <w:rsid w:val="001D20F6"/>
    <w:rsid w:val="001D26EC"/>
    <w:rsid w:val="001D302D"/>
    <w:rsid w:val="001D308C"/>
    <w:rsid w:val="001D4331"/>
    <w:rsid w:val="001D578D"/>
    <w:rsid w:val="001D57A9"/>
    <w:rsid w:val="001D5B00"/>
    <w:rsid w:val="001D6186"/>
    <w:rsid w:val="001D64B5"/>
    <w:rsid w:val="001D6713"/>
    <w:rsid w:val="001D6991"/>
    <w:rsid w:val="001D6F58"/>
    <w:rsid w:val="001D71D1"/>
    <w:rsid w:val="001D7719"/>
    <w:rsid w:val="001D7960"/>
    <w:rsid w:val="001D7FCA"/>
    <w:rsid w:val="001E0662"/>
    <w:rsid w:val="001E09F1"/>
    <w:rsid w:val="001E1662"/>
    <w:rsid w:val="001E1A15"/>
    <w:rsid w:val="001E20F1"/>
    <w:rsid w:val="001E2275"/>
    <w:rsid w:val="001E24FD"/>
    <w:rsid w:val="001E2632"/>
    <w:rsid w:val="001E288A"/>
    <w:rsid w:val="001E2B13"/>
    <w:rsid w:val="001E2DF4"/>
    <w:rsid w:val="001E3A5D"/>
    <w:rsid w:val="001E3FCD"/>
    <w:rsid w:val="001E4BA7"/>
    <w:rsid w:val="001E5045"/>
    <w:rsid w:val="001E68F4"/>
    <w:rsid w:val="001E6A26"/>
    <w:rsid w:val="001E6CEE"/>
    <w:rsid w:val="001E7EFF"/>
    <w:rsid w:val="001F045E"/>
    <w:rsid w:val="001F049A"/>
    <w:rsid w:val="001F0BDE"/>
    <w:rsid w:val="001F14B4"/>
    <w:rsid w:val="001F1B62"/>
    <w:rsid w:val="001F2BE4"/>
    <w:rsid w:val="001F2CBF"/>
    <w:rsid w:val="001F3296"/>
    <w:rsid w:val="001F3889"/>
    <w:rsid w:val="001F3CBD"/>
    <w:rsid w:val="001F3F15"/>
    <w:rsid w:val="001F4077"/>
    <w:rsid w:val="001F41C4"/>
    <w:rsid w:val="001F4368"/>
    <w:rsid w:val="001F5B0A"/>
    <w:rsid w:val="001F5CA5"/>
    <w:rsid w:val="001F6699"/>
    <w:rsid w:val="001F70E2"/>
    <w:rsid w:val="001F775C"/>
    <w:rsid w:val="0020061F"/>
    <w:rsid w:val="00200AD6"/>
    <w:rsid w:val="00200F59"/>
    <w:rsid w:val="00201B62"/>
    <w:rsid w:val="00201DE4"/>
    <w:rsid w:val="00202CFB"/>
    <w:rsid w:val="00203FE3"/>
    <w:rsid w:val="00204173"/>
    <w:rsid w:val="00204389"/>
    <w:rsid w:val="002045CD"/>
    <w:rsid w:val="002053C7"/>
    <w:rsid w:val="00205465"/>
    <w:rsid w:val="00205568"/>
    <w:rsid w:val="002058C7"/>
    <w:rsid w:val="00206712"/>
    <w:rsid w:val="002069CC"/>
    <w:rsid w:val="00206F0B"/>
    <w:rsid w:val="00206FA0"/>
    <w:rsid w:val="00207B2A"/>
    <w:rsid w:val="00207C1C"/>
    <w:rsid w:val="0021081D"/>
    <w:rsid w:val="00210977"/>
    <w:rsid w:val="00212894"/>
    <w:rsid w:val="00212CDE"/>
    <w:rsid w:val="002132E5"/>
    <w:rsid w:val="00213847"/>
    <w:rsid w:val="00214ECD"/>
    <w:rsid w:val="002152C5"/>
    <w:rsid w:val="002157B3"/>
    <w:rsid w:val="00215D6F"/>
    <w:rsid w:val="002160D0"/>
    <w:rsid w:val="00216754"/>
    <w:rsid w:val="00216F4D"/>
    <w:rsid w:val="00217741"/>
    <w:rsid w:val="00217E0C"/>
    <w:rsid w:val="00217F2F"/>
    <w:rsid w:val="0022154B"/>
    <w:rsid w:val="00221865"/>
    <w:rsid w:val="00221BFB"/>
    <w:rsid w:val="00221C5F"/>
    <w:rsid w:val="0022222C"/>
    <w:rsid w:val="002228FB"/>
    <w:rsid w:val="00222921"/>
    <w:rsid w:val="00222CAD"/>
    <w:rsid w:val="002238BE"/>
    <w:rsid w:val="00223D30"/>
    <w:rsid w:val="002249ED"/>
    <w:rsid w:val="00224A64"/>
    <w:rsid w:val="00224AA3"/>
    <w:rsid w:val="00225C83"/>
    <w:rsid w:val="00225FE9"/>
    <w:rsid w:val="002260AA"/>
    <w:rsid w:val="002260EF"/>
    <w:rsid w:val="002262DF"/>
    <w:rsid w:val="00226440"/>
    <w:rsid w:val="002264BE"/>
    <w:rsid w:val="002266F3"/>
    <w:rsid w:val="002277D7"/>
    <w:rsid w:val="00230167"/>
    <w:rsid w:val="0023073C"/>
    <w:rsid w:val="00230B99"/>
    <w:rsid w:val="00231004"/>
    <w:rsid w:val="00231E98"/>
    <w:rsid w:val="0023232E"/>
    <w:rsid w:val="002329DD"/>
    <w:rsid w:val="00232D04"/>
    <w:rsid w:val="00232FBC"/>
    <w:rsid w:val="00233294"/>
    <w:rsid w:val="00233541"/>
    <w:rsid w:val="002349EB"/>
    <w:rsid w:val="00234C6E"/>
    <w:rsid w:val="00234F0B"/>
    <w:rsid w:val="00235B29"/>
    <w:rsid w:val="0023608C"/>
    <w:rsid w:val="00236251"/>
    <w:rsid w:val="00236B67"/>
    <w:rsid w:val="00236D74"/>
    <w:rsid w:val="00237138"/>
    <w:rsid w:val="00237FFA"/>
    <w:rsid w:val="00241020"/>
    <w:rsid w:val="002428E6"/>
    <w:rsid w:val="002430BF"/>
    <w:rsid w:val="00243756"/>
    <w:rsid w:val="00243AA2"/>
    <w:rsid w:val="00244A67"/>
    <w:rsid w:val="00244D58"/>
    <w:rsid w:val="002457D2"/>
    <w:rsid w:val="002459F8"/>
    <w:rsid w:val="002471A3"/>
    <w:rsid w:val="002472A1"/>
    <w:rsid w:val="00250365"/>
    <w:rsid w:val="00250ABB"/>
    <w:rsid w:val="00251960"/>
    <w:rsid w:val="00251A03"/>
    <w:rsid w:val="00251BF7"/>
    <w:rsid w:val="002529B4"/>
    <w:rsid w:val="002537C3"/>
    <w:rsid w:val="00253C1A"/>
    <w:rsid w:val="00253C1C"/>
    <w:rsid w:val="00254669"/>
    <w:rsid w:val="00254835"/>
    <w:rsid w:val="00254A8F"/>
    <w:rsid w:val="002560D6"/>
    <w:rsid w:val="00256792"/>
    <w:rsid w:val="00256A87"/>
    <w:rsid w:val="00256F58"/>
    <w:rsid w:val="0025727D"/>
    <w:rsid w:val="002574E0"/>
    <w:rsid w:val="0025769A"/>
    <w:rsid w:val="0025774C"/>
    <w:rsid w:val="00260672"/>
    <w:rsid w:val="00260BB0"/>
    <w:rsid w:val="00260F25"/>
    <w:rsid w:val="00261265"/>
    <w:rsid w:val="002616E3"/>
    <w:rsid w:val="0026262D"/>
    <w:rsid w:val="00263641"/>
    <w:rsid w:val="00263D13"/>
    <w:rsid w:val="002645F6"/>
    <w:rsid w:val="00264770"/>
    <w:rsid w:val="00264B80"/>
    <w:rsid w:val="00264F3E"/>
    <w:rsid w:val="0026576C"/>
    <w:rsid w:val="002658CA"/>
    <w:rsid w:val="00265D78"/>
    <w:rsid w:val="002672D7"/>
    <w:rsid w:val="002678F6"/>
    <w:rsid w:val="00270302"/>
    <w:rsid w:val="002718DF"/>
    <w:rsid w:val="00271996"/>
    <w:rsid w:val="00271A35"/>
    <w:rsid w:val="002722E4"/>
    <w:rsid w:val="00272511"/>
    <w:rsid w:val="00272C07"/>
    <w:rsid w:val="00273859"/>
    <w:rsid w:val="00273995"/>
    <w:rsid w:val="00273B7F"/>
    <w:rsid w:val="00274144"/>
    <w:rsid w:val="00274412"/>
    <w:rsid w:val="00274509"/>
    <w:rsid w:val="002746D7"/>
    <w:rsid w:val="00274F31"/>
    <w:rsid w:val="00274F87"/>
    <w:rsid w:val="00275194"/>
    <w:rsid w:val="002756AB"/>
    <w:rsid w:val="00275A01"/>
    <w:rsid w:val="00277522"/>
    <w:rsid w:val="00280F5A"/>
    <w:rsid w:val="00281004"/>
    <w:rsid w:val="00281387"/>
    <w:rsid w:val="00281737"/>
    <w:rsid w:val="00283836"/>
    <w:rsid w:val="00283AA2"/>
    <w:rsid w:val="00284486"/>
    <w:rsid w:val="00284B52"/>
    <w:rsid w:val="00285442"/>
    <w:rsid w:val="00286186"/>
    <w:rsid w:val="002862F4"/>
    <w:rsid w:val="00286472"/>
    <w:rsid w:val="002867FB"/>
    <w:rsid w:val="0028681E"/>
    <w:rsid w:val="002868D6"/>
    <w:rsid w:val="002871AB"/>
    <w:rsid w:val="002878E9"/>
    <w:rsid w:val="00287A66"/>
    <w:rsid w:val="00287F04"/>
    <w:rsid w:val="00287FF1"/>
    <w:rsid w:val="00290B54"/>
    <w:rsid w:val="00290D85"/>
    <w:rsid w:val="00290DCB"/>
    <w:rsid w:val="002916BD"/>
    <w:rsid w:val="002916D3"/>
    <w:rsid w:val="00291C0A"/>
    <w:rsid w:val="002929E7"/>
    <w:rsid w:val="00292B22"/>
    <w:rsid w:val="00292CA7"/>
    <w:rsid w:val="0029337D"/>
    <w:rsid w:val="00293998"/>
    <w:rsid w:val="00293BA8"/>
    <w:rsid w:val="00293F07"/>
    <w:rsid w:val="00295E8D"/>
    <w:rsid w:val="0029623A"/>
    <w:rsid w:val="00296B76"/>
    <w:rsid w:val="0029702E"/>
    <w:rsid w:val="0029707D"/>
    <w:rsid w:val="002973E2"/>
    <w:rsid w:val="00297575"/>
    <w:rsid w:val="00297EEF"/>
    <w:rsid w:val="002A18F6"/>
    <w:rsid w:val="002A1F9B"/>
    <w:rsid w:val="002A205F"/>
    <w:rsid w:val="002A289B"/>
    <w:rsid w:val="002A2ACC"/>
    <w:rsid w:val="002A2FBD"/>
    <w:rsid w:val="002A331A"/>
    <w:rsid w:val="002A3906"/>
    <w:rsid w:val="002A3A29"/>
    <w:rsid w:val="002A4589"/>
    <w:rsid w:val="002A46F8"/>
    <w:rsid w:val="002A47D9"/>
    <w:rsid w:val="002A4AF0"/>
    <w:rsid w:val="002A4F0D"/>
    <w:rsid w:val="002A4FF8"/>
    <w:rsid w:val="002A5843"/>
    <w:rsid w:val="002A5DBA"/>
    <w:rsid w:val="002A7E8E"/>
    <w:rsid w:val="002B0926"/>
    <w:rsid w:val="002B094B"/>
    <w:rsid w:val="002B0E9B"/>
    <w:rsid w:val="002B11B8"/>
    <w:rsid w:val="002B2933"/>
    <w:rsid w:val="002B2C26"/>
    <w:rsid w:val="002B4088"/>
    <w:rsid w:val="002B4EC9"/>
    <w:rsid w:val="002B58D5"/>
    <w:rsid w:val="002B64EE"/>
    <w:rsid w:val="002B66A6"/>
    <w:rsid w:val="002B672B"/>
    <w:rsid w:val="002B6750"/>
    <w:rsid w:val="002B6810"/>
    <w:rsid w:val="002B6ACA"/>
    <w:rsid w:val="002B7A35"/>
    <w:rsid w:val="002C1094"/>
    <w:rsid w:val="002C1157"/>
    <w:rsid w:val="002C115A"/>
    <w:rsid w:val="002C1772"/>
    <w:rsid w:val="002C1B9B"/>
    <w:rsid w:val="002C25BD"/>
    <w:rsid w:val="002C29DE"/>
    <w:rsid w:val="002C2A8F"/>
    <w:rsid w:val="002C2B88"/>
    <w:rsid w:val="002C3CC9"/>
    <w:rsid w:val="002C3F3D"/>
    <w:rsid w:val="002C464A"/>
    <w:rsid w:val="002C4800"/>
    <w:rsid w:val="002C4FD0"/>
    <w:rsid w:val="002C5EFF"/>
    <w:rsid w:val="002C7C5B"/>
    <w:rsid w:val="002D1957"/>
    <w:rsid w:val="002D1B49"/>
    <w:rsid w:val="002D1D1E"/>
    <w:rsid w:val="002D2191"/>
    <w:rsid w:val="002D28E5"/>
    <w:rsid w:val="002D3D8A"/>
    <w:rsid w:val="002D42FC"/>
    <w:rsid w:val="002D43E0"/>
    <w:rsid w:val="002D464B"/>
    <w:rsid w:val="002D4AF9"/>
    <w:rsid w:val="002D4C0A"/>
    <w:rsid w:val="002D57F1"/>
    <w:rsid w:val="002D61FB"/>
    <w:rsid w:val="002D6295"/>
    <w:rsid w:val="002D6862"/>
    <w:rsid w:val="002D7661"/>
    <w:rsid w:val="002E0151"/>
    <w:rsid w:val="002E0173"/>
    <w:rsid w:val="002E0999"/>
    <w:rsid w:val="002E260C"/>
    <w:rsid w:val="002E2672"/>
    <w:rsid w:val="002E3A6D"/>
    <w:rsid w:val="002E3AE9"/>
    <w:rsid w:val="002E4A34"/>
    <w:rsid w:val="002E4AD1"/>
    <w:rsid w:val="002E4ED6"/>
    <w:rsid w:val="002E5A97"/>
    <w:rsid w:val="002E5FD4"/>
    <w:rsid w:val="002E6415"/>
    <w:rsid w:val="002E68CE"/>
    <w:rsid w:val="002E69D6"/>
    <w:rsid w:val="002E7019"/>
    <w:rsid w:val="002E7059"/>
    <w:rsid w:val="002E7A07"/>
    <w:rsid w:val="002E7EE7"/>
    <w:rsid w:val="002E7EEF"/>
    <w:rsid w:val="002F05A6"/>
    <w:rsid w:val="002F0ABB"/>
    <w:rsid w:val="002F0C8F"/>
    <w:rsid w:val="002F142A"/>
    <w:rsid w:val="002F1AA5"/>
    <w:rsid w:val="002F1B98"/>
    <w:rsid w:val="002F216F"/>
    <w:rsid w:val="002F250F"/>
    <w:rsid w:val="002F2539"/>
    <w:rsid w:val="002F2A22"/>
    <w:rsid w:val="002F2CAD"/>
    <w:rsid w:val="002F2F63"/>
    <w:rsid w:val="002F370E"/>
    <w:rsid w:val="002F38DB"/>
    <w:rsid w:val="002F3E79"/>
    <w:rsid w:val="002F41F7"/>
    <w:rsid w:val="002F4956"/>
    <w:rsid w:val="002F4DB4"/>
    <w:rsid w:val="002F5B6B"/>
    <w:rsid w:val="002F5DCD"/>
    <w:rsid w:val="002F6588"/>
    <w:rsid w:val="002F71FC"/>
    <w:rsid w:val="003001AC"/>
    <w:rsid w:val="00300865"/>
    <w:rsid w:val="003020DB"/>
    <w:rsid w:val="003024E3"/>
    <w:rsid w:val="003026B9"/>
    <w:rsid w:val="00302878"/>
    <w:rsid w:val="00302CCD"/>
    <w:rsid w:val="0030391A"/>
    <w:rsid w:val="00304219"/>
    <w:rsid w:val="00304A95"/>
    <w:rsid w:val="00305076"/>
    <w:rsid w:val="003069CD"/>
    <w:rsid w:val="00306AAE"/>
    <w:rsid w:val="00306E91"/>
    <w:rsid w:val="00307B19"/>
    <w:rsid w:val="00310321"/>
    <w:rsid w:val="00310942"/>
    <w:rsid w:val="0031108F"/>
    <w:rsid w:val="003117EA"/>
    <w:rsid w:val="0031209E"/>
    <w:rsid w:val="003120DD"/>
    <w:rsid w:val="00312C86"/>
    <w:rsid w:val="003130FA"/>
    <w:rsid w:val="003132A5"/>
    <w:rsid w:val="003134B4"/>
    <w:rsid w:val="00313C3F"/>
    <w:rsid w:val="00313DA4"/>
    <w:rsid w:val="00313E84"/>
    <w:rsid w:val="003142A8"/>
    <w:rsid w:val="0031457C"/>
    <w:rsid w:val="00314FE9"/>
    <w:rsid w:val="003152CF"/>
    <w:rsid w:val="00315B3D"/>
    <w:rsid w:val="0031604C"/>
    <w:rsid w:val="00316686"/>
    <w:rsid w:val="0032032E"/>
    <w:rsid w:val="003209C5"/>
    <w:rsid w:val="00320B39"/>
    <w:rsid w:val="0032167D"/>
    <w:rsid w:val="00321B98"/>
    <w:rsid w:val="003228CB"/>
    <w:rsid w:val="0032319F"/>
    <w:rsid w:val="003235CF"/>
    <w:rsid w:val="003239A5"/>
    <w:rsid w:val="00323D77"/>
    <w:rsid w:val="00324A1F"/>
    <w:rsid w:val="0032502B"/>
    <w:rsid w:val="003250D7"/>
    <w:rsid w:val="00325178"/>
    <w:rsid w:val="00325627"/>
    <w:rsid w:val="0032586B"/>
    <w:rsid w:val="003258C3"/>
    <w:rsid w:val="00325F6C"/>
    <w:rsid w:val="0032674B"/>
    <w:rsid w:val="00326DE8"/>
    <w:rsid w:val="00326E83"/>
    <w:rsid w:val="0032704A"/>
    <w:rsid w:val="00327692"/>
    <w:rsid w:val="00327B56"/>
    <w:rsid w:val="00327B8E"/>
    <w:rsid w:val="00327C3D"/>
    <w:rsid w:val="00330397"/>
    <w:rsid w:val="00330AB3"/>
    <w:rsid w:val="00331461"/>
    <w:rsid w:val="0033163D"/>
    <w:rsid w:val="00331BED"/>
    <w:rsid w:val="00332B0F"/>
    <w:rsid w:val="003332A9"/>
    <w:rsid w:val="003332B1"/>
    <w:rsid w:val="00333519"/>
    <w:rsid w:val="0033416C"/>
    <w:rsid w:val="003344A3"/>
    <w:rsid w:val="003345ED"/>
    <w:rsid w:val="0033485E"/>
    <w:rsid w:val="00335F6E"/>
    <w:rsid w:val="00337962"/>
    <w:rsid w:val="00337F9F"/>
    <w:rsid w:val="00340700"/>
    <w:rsid w:val="00341515"/>
    <w:rsid w:val="0034153F"/>
    <w:rsid w:val="00342053"/>
    <w:rsid w:val="00342497"/>
    <w:rsid w:val="00342A96"/>
    <w:rsid w:val="00342D1E"/>
    <w:rsid w:val="003435F3"/>
    <w:rsid w:val="00343852"/>
    <w:rsid w:val="003445A4"/>
    <w:rsid w:val="003446C1"/>
    <w:rsid w:val="003448AB"/>
    <w:rsid w:val="00344964"/>
    <w:rsid w:val="00344E05"/>
    <w:rsid w:val="00345792"/>
    <w:rsid w:val="003458C3"/>
    <w:rsid w:val="00345942"/>
    <w:rsid w:val="00345E8A"/>
    <w:rsid w:val="003467BF"/>
    <w:rsid w:val="0034745A"/>
    <w:rsid w:val="00347F88"/>
    <w:rsid w:val="003503AD"/>
    <w:rsid w:val="0035086A"/>
    <w:rsid w:val="003509C7"/>
    <w:rsid w:val="00350CB7"/>
    <w:rsid w:val="00350DC3"/>
    <w:rsid w:val="00350F5B"/>
    <w:rsid w:val="00351AAC"/>
    <w:rsid w:val="00352C43"/>
    <w:rsid w:val="00353661"/>
    <w:rsid w:val="003540E1"/>
    <w:rsid w:val="0035418C"/>
    <w:rsid w:val="0035473C"/>
    <w:rsid w:val="003547C6"/>
    <w:rsid w:val="003548AE"/>
    <w:rsid w:val="00354AEF"/>
    <w:rsid w:val="0035683D"/>
    <w:rsid w:val="00357F7C"/>
    <w:rsid w:val="00360358"/>
    <w:rsid w:val="00360633"/>
    <w:rsid w:val="003609D6"/>
    <w:rsid w:val="00360DFD"/>
    <w:rsid w:val="00360EF3"/>
    <w:rsid w:val="0036170D"/>
    <w:rsid w:val="003621EB"/>
    <w:rsid w:val="00362366"/>
    <w:rsid w:val="003625DA"/>
    <w:rsid w:val="00362892"/>
    <w:rsid w:val="00362DF3"/>
    <w:rsid w:val="00362F5B"/>
    <w:rsid w:val="003632DC"/>
    <w:rsid w:val="003633A5"/>
    <w:rsid w:val="00363699"/>
    <w:rsid w:val="00364B47"/>
    <w:rsid w:val="00365976"/>
    <w:rsid w:val="00365A36"/>
    <w:rsid w:val="00365B14"/>
    <w:rsid w:val="00366234"/>
    <w:rsid w:val="0036625E"/>
    <w:rsid w:val="0036686B"/>
    <w:rsid w:val="00366FD9"/>
    <w:rsid w:val="00367ABB"/>
    <w:rsid w:val="003703D4"/>
    <w:rsid w:val="00371196"/>
    <w:rsid w:val="00371519"/>
    <w:rsid w:val="00371580"/>
    <w:rsid w:val="003720EF"/>
    <w:rsid w:val="0037231F"/>
    <w:rsid w:val="003723F0"/>
    <w:rsid w:val="003728F6"/>
    <w:rsid w:val="00372E13"/>
    <w:rsid w:val="00372E62"/>
    <w:rsid w:val="00372F11"/>
    <w:rsid w:val="0037311F"/>
    <w:rsid w:val="003737B4"/>
    <w:rsid w:val="00374144"/>
    <w:rsid w:val="00374165"/>
    <w:rsid w:val="003744BD"/>
    <w:rsid w:val="00374F57"/>
    <w:rsid w:val="00374FC7"/>
    <w:rsid w:val="00375089"/>
    <w:rsid w:val="0037546A"/>
    <w:rsid w:val="00375542"/>
    <w:rsid w:val="00375D7E"/>
    <w:rsid w:val="003767E2"/>
    <w:rsid w:val="00376A87"/>
    <w:rsid w:val="00377216"/>
    <w:rsid w:val="00377DA8"/>
    <w:rsid w:val="003801E4"/>
    <w:rsid w:val="00380247"/>
    <w:rsid w:val="0038030D"/>
    <w:rsid w:val="003806FD"/>
    <w:rsid w:val="00380A31"/>
    <w:rsid w:val="00381670"/>
    <w:rsid w:val="00381B81"/>
    <w:rsid w:val="00382542"/>
    <w:rsid w:val="0038258F"/>
    <w:rsid w:val="0038264D"/>
    <w:rsid w:val="00382A6A"/>
    <w:rsid w:val="00382C2C"/>
    <w:rsid w:val="00382DE5"/>
    <w:rsid w:val="003831DF"/>
    <w:rsid w:val="00384F63"/>
    <w:rsid w:val="00385C04"/>
    <w:rsid w:val="00385D34"/>
    <w:rsid w:val="00385E42"/>
    <w:rsid w:val="00386247"/>
    <w:rsid w:val="00386F59"/>
    <w:rsid w:val="003873F1"/>
    <w:rsid w:val="00387942"/>
    <w:rsid w:val="00387965"/>
    <w:rsid w:val="00390243"/>
    <w:rsid w:val="003909F2"/>
    <w:rsid w:val="003916E6"/>
    <w:rsid w:val="0039193E"/>
    <w:rsid w:val="003921A2"/>
    <w:rsid w:val="003925B0"/>
    <w:rsid w:val="00392AA2"/>
    <w:rsid w:val="00392D4C"/>
    <w:rsid w:val="00393340"/>
    <w:rsid w:val="00393751"/>
    <w:rsid w:val="00393894"/>
    <w:rsid w:val="00393A7F"/>
    <w:rsid w:val="00393B31"/>
    <w:rsid w:val="00394127"/>
    <w:rsid w:val="00395EFB"/>
    <w:rsid w:val="00396360"/>
    <w:rsid w:val="0039691B"/>
    <w:rsid w:val="00396B9B"/>
    <w:rsid w:val="00396CD1"/>
    <w:rsid w:val="00396D90"/>
    <w:rsid w:val="00396F94"/>
    <w:rsid w:val="0039764E"/>
    <w:rsid w:val="00397761"/>
    <w:rsid w:val="003979C0"/>
    <w:rsid w:val="003A15F8"/>
    <w:rsid w:val="003A1B7E"/>
    <w:rsid w:val="003A1F48"/>
    <w:rsid w:val="003A204B"/>
    <w:rsid w:val="003A2748"/>
    <w:rsid w:val="003A2B34"/>
    <w:rsid w:val="003A31FA"/>
    <w:rsid w:val="003A3317"/>
    <w:rsid w:val="003A3604"/>
    <w:rsid w:val="003A3AE1"/>
    <w:rsid w:val="003A3C1F"/>
    <w:rsid w:val="003A3C85"/>
    <w:rsid w:val="003A4B37"/>
    <w:rsid w:val="003A4E7F"/>
    <w:rsid w:val="003A4FCD"/>
    <w:rsid w:val="003A547B"/>
    <w:rsid w:val="003A5985"/>
    <w:rsid w:val="003A5D9B"/>
    <w:rsid w:val="003A60D1"/>
    <w:rsid w:val="003A6B70"/>
    <w:rsid w:val="003A7E60"/>
    <w:rsid w:val="003B094D"/>
    <w:rsid w:val="003B1D52"/>
    <w:rsid w:val="003B215E"/>
    <w:rsid w:val="003B28C7"/>
    <w:rsid w:val="003B2982"/>
    <w:rsid w:val="003B2E6D"/>
    <w:rsid w:val="003B3417"/>
    <w:rsid w:val="003B3BA0"/>
    <w:rsid w:val="003B3E71"/>
    <w:rsid w:val="003B41E8"/>
    <w:rsid w:val="003B44E4"/>
    <w:rsid w:val="003B45F6"/>
    <w:rsid w:val="003B4973"/>
    <w:rsid w:val="003B5652"/>
    <w:rsid w:val="003B5BBB"/>
    <w:rsid w:val="003B5E9B"/>
    <w:rsid w:val="003B6063"/>
    <w:rsid w:val="003B66D5"/>
    <w:rsid w:val="003B79AA"/>
    <w:rsid w:val="003C0183"/>
    <w:rsid w:val="003C0400"/>
    <w:rsid w:val="003C0E0A"/>
    <w:rsid w:val="003C16C3"/>
    <w:rsid w:val="003C1880"/>
    <w:rsid w:val="003C1900"/>
    <w:rsid w:val="003C1DB1"/>
    <w:rsid w:val="003C257B"/>
    <w:rsid w:val="003C2A2D"/>
    <w:rsid w:val="003C2C65"/>
    <w:rsid w:val="003C3223"/>
    <w:rsid w:val="003C338B"/>
    <w:rsid w:val="003C4642"/>
    <w:rsid w:val="003C5C89"/>
    <w:rsid w:val="003C6346"/>
    <w:rsid w:val="003C6BC9"/>
    <w:rsid w:val="003C7468"/>
    <w:rsid w:val="003C78F3"/>
    <w:rsid w:val="003C7EA8"/>
    <w:rsid w:val="003D1085"/>
    <w:rsid w:val="003D1246"/>
    <w:rsid w:val="003D20F5"/>
    <w:rsid w:val="003D28A8"/>
    <w:rsid w:val="003D3E09"/>
    <w:rsid w:val="003D4777"/>
    <w:rsid w:val="003D4CE7"/>
    <w:rsid w:val="003D5CD2"/>
    <w:rsid w:val="003D5D29"/>
    <w:rsid w:val="003D73DC"/>
    <w:rsid w:val="003D7886"/>
    <w:rsid w:val="003E0B15"/>
    <w:rsid w:val="003E24F6"/>
    <w:rsid w:val="003E3029"/>
    <w:rsid w:val="003E3128"/>
    <w:rsid w:val="003E3C94"/>
    <w:rsid w:val="003E3F0C"/>
    <w:rsid w:val="003F02A9"/>
    <w:rsid w:val="003F247B"/>
    <w:rsid w:val="003F25CC"/>
    <w:rsid w:val="003F26F7"/>
    <w:rsid w:val="003F28C7"/>
    <w:rsid w:val="003F297C"/>
    <w:rsid w:val="003F2D36"/>
    <w:rsid w:val="003F2F98"/>
    <w:rsid w:val="003F346B"/>
    <w:rsid w:val="003F417F"/>
    <w:rsid w:val="003F4F4C"/>
    <w:rsid w:val="003F582A"/>
    <w:rsid w:val="003F5B66"/>
    <w:rsid w:val="003F5D4D"/>
    <w:rsid w:val="003F5F1B"/>
    <w:rsid w:val="003F65EE"/>
    <w:rsid w:val="003F6628"/>
    <w:rsid w:val="003F6A63"/>
    <w:rsid w:val="003F6B45"/>
    <w:rsid w:val="003F7681"/>
    <w:rsid w:val="003F7ED4"/>
    <w:rsid w:val="0040092C"/>
    <w:rsid w:val="00400E89"/>
    <w:rsid w:val="004010D3"/>
    <w:rsid w:val="004012E7"/>
    <w:rsid w:val="0040162C"/>
    <w:rsid w:val="00401C7D"/>
    <w:rsid w:val="00401CCC"/>
    <w:rsid w:val="0040219A"/>
    <w:rsid w:val="00402F3D"/>
    <w:rsid w:val="0040307F"/>
    <w:rsid w:val="00403272"/>
    <w:rsid w:val="00403622"/>
    <w:rsid w:val="00403999"/>
    <w:rsid w:val="00403EA0"/>
    <w:rsid w:val="004043CC"/>
    <w:rsid w:val="0040456C"/>
    <w:rsid w:val="0040504A"/>
    <w:rsid w:val="00405279"/>
    <w:rsid w:val="00405EEE"/>
    <w:rsid w:val="004069AC"/>
    <w:rsid w:val="00407AAF"/>
    <w:rsid w:val="00407ECC"/>
    <w:rsid w:val="00410601"/>
    <w:rsid w:val="00410BCF"/>
    <w:rsid w:val="00410E89"/>
    <w:rsid w:val="00411324"/>
    <w:rsid w:val="0041136C"/>
    <w:rsid w:val="00411E56"/>
    <w:rsid w:val="0041236A"/>
    <w:rsid w:val="00412423"/>
    <w:rsid w:val="00412824"/>
    <w:rsid w:val="00412AAD"/>
    <w:rsid w:val="0041327E"/>
    <w:rsid w:val="004132E5"/>
    <w:rsid w:val="0041367D"/>
    <w:rsid w:val="00413BB4"/>
    <w:rsid w:val="00413FEC"/>
    <w:rsid w:val="00414992"/>
    <w:rsid w:val="004149F0"/>
    <w:rsid w:val="00414C33"/>
    <w:rsid w:val="00414CF1"/>
    <w:rsid w:val="00414DDC"/>
    <w:rsid w:val="004156A5"/>
    <w:rsid w:val="00417C8F"/>
    <w:rsid w:val="00420956"/>
    <w:rsid w:val="00420E43"/>
    <w:rsid w:val="00421007"/>
    <w:rsid w:val="0042130A"/>
    <w:rsid w:val="00421522"/>
    <w:rsid w:val="0042174C"/>
    <w:rsid w:val="00421A82"/>
    <w:rsid w:val="0042246F"/>
    <w:rsid w:val="00423179"/>
    <w:rsid w:val="004238B1"/>
    <w:rsid w:val="00423C76"/>
    <w:rsid w:val="004250F1"/>
    <w:rsid w:val="0042522E"/>
    <w:rsid w:val="004252CE"/>
    <w:rsid w:val="004253EB"/>
    <w:rsid w:val="004254AC"/>
    <w:rsid w:val="00427B04"/>
    <w:rsid w:val="00427C70"/>
    <w:rsid w:val="00430E4B"/>
    <w:rsid w:val="00431A78"/>
    <w:rsid w:val="00431F91"/>
    <w:rsid w:val="00432157"/>
    <w:rsid w:val="0043241C"/>
    <w:rsid w:val="00432F36"/>
    <w:rsid w:val="004331DA"/>
    <w:rsid w:val="004333F7"/>
    <w:rsid w:val="00433D6A"/>
    <w:rsid w:val="00434016"/>
    <w:rsid w:val="00434493"/>
    <w:rsid w:val="004345C9"/>
    <w:rsid w:val="00434DBC"/>
    <w:rsid w:val="00434F5B"/>
    <w:rsid w:val="00437A09"/>
    <w:rsid w:val="00437B1E"/>
    <w:rsid w:val="004406EB"/>
    <w:rsid w:val="00440B57"/>
    <w:rsid w:val="0044109B"/>
    <w:rsid w:val="00441580"/>
    <w:rsid w:val="00442193"/>
    <w:rsid w:val="00442677"/>
    <w:rsid w:val="00442BF0"/>
    <w:rsid w:val="00442DA9"/>
    <w:rsid w:val="0044329F"/>
    <w:rsid w:val="004437B5"/>
    <w:rsid w:val="00443969"/>
    <w:rsid w:val="004439B7"/>
    <w:rsid w:val="00443A24"/>
    <w:rsid w:val="00443D07"/>
    <w:rsid w:val="0044400E"/>
    <w:rsid w:val="00445502"/>
    <w:rsid w:val="00446017"/>
    <w:rsid w:val="00446BAE"/>
    <w:rsid w:val="00447669"/>
    <w:rsid w:val="00447DD9"/>
    <w:rsid w:val="004501FC"/>
    <w:rsid w:val="00450FB2"/>
    <w:rsid w:val="00451382"/>
    <w:rsid w:val="004513B9"/>
    <w:rsid w:val="00451988"/>
    <w:rsid w:val="004528AE"/>
    <w:rsid w:val="00452E9C"/>
    <w:rsid w:val="0045313B"/>
    <w:rsid w:val="0045315F"/>
    <w:rsid w:val="00453C44"/>
    <w:rsid w:val="00454CD3"/>
    <w:rsid w:val="00454EBF"/>
    <w:rsid w:val="00455319"/>
    <w:rsid w:val="004554A1"/>
    <w:rsid w:val="004559BA"/>
    <w:rsid w:val="0045655B"/>
    <w:rsid w:val="004566AC"/>
    <w:rsid w:val="00457567"/>
    <w:rsid w:val="004575FB"/>
    <w:rsid w:val="004576C5"/>
    <w:rsid w:val="00460455"/>
    <w:rsid w:val="00460C92"/>
    <w:rsid w:val="00460D7F"/>
    <w:rsid w:val="0046148A"/>
    <w:rsid w:val="00461660"/>
    <w:rsid w:val="00462789"/>
    <w:rsid w:val="00462B62"/>
    <w:rsid w:val="00464658"/>
    <w:rsid w:val="0046476C"/>
    <w:rsid w:val="00464BEE"/>
    <w:rsid w:val="00464D0E"/>
    <w:rsid w:val="00464DF0"/>
    <w:rsid w:val="00464E2E"/>
    <w:rsid w:val="00464E6F"/>
    <w:rsid w:val="00465272"/>
    <w:rsid w:val="00467A7D"/>
    <w:rsid w:val="00467FDE"/>
    <w:rsid w:val="00471509"/>
    <w:rsid w:val="00472130"/>
    <w:rsid w:val="004724E2"/>
    <w:rsid w:val="00472CF6"/>
    <w:rsid w:val="00474A32"/>
    <w:rsid w:val="00475366"/>
    <w:rsid w:val="00476174"/>
    <w:rsid w:val="004764A3"/>
    <w:rsid w:val="004778B2"/>
    <w:rsid w:val="0048059D"/>
    <w:rsid w:val="00481448"/>
    <w:rsid w:val="00481F19"/>
    <w:rsid w:val="0048250B"/>
    <w:rsid w:val="00482571"/>
    <w:rsid w:val="00482FD1"/>
    <w:rsid w:val="00483523"/>
    <w:rsid w:val="0048358C"/>
    <w:rsid w:val="00483734"/>
    <w:rsid w:val="00483CF9"/>
    <w:rsid w:val="00483DA3"/>
    <w:rsid w:val="00485386"/>
    <w:rsid w:val="004857D9"/>
    <w:rsid w:val="00485CF4"/>
    <w:rsid w:val="0048627F"/>
    <w:rsid w:val="0048630C"/>
    <w:rsid w:val="00486649"/>
    <w:rsid w:val="00486698"/>
    <w:rsid w:val="00486AE3"/>
    <w:rsid w:val="00487482"/>
    <w:rsid w:val="00487AFB"/>
    <w:rsid w:val="0049018A"/>
    <w:rsid w:val="004908D6"/>
    <w:rsid w:val="00490D55"/>
    <w:rsid w:val="004916BC"/>
    <w:rsid w:val="00493F11"/>
    <w:rsid w:val="00494084"/>
    <w:rsid w:val="00494218"/>
    <w:rsid w:val="0049465A"/>
    <w:rsid w:val="00494B51"/>
    <w:rsid w:val="004969FB"/>
    <w:rsid w:val="00496B02"/>
    <w:rsid w:val="00497771"/>
    <w:rsid w:val="00497850"/>
    <w:rsid w:val="00497ABD"/>
    <w:rsid w:val="004A0531"/>
    <w:rsid w:val="004A0683"/>
    <w:rsid w:val="004A0D7E"/>
    <w:rsid w:val="004A130F"/>
    <w:rsid w:val="004A1728"/>
    <w:rsid w:val="004A1D25"/>
    <w:rsid w:val="004A257F"/>
    <w:rsid w:val="004A2951"/>
    <w:rsid w:val="004A3682"/>
    <w:rsid w:val="004A41F7"/>
    <w:rsid w:val="004A4241"/>
    <w:rsid w:val="004A4D9C"/>
    <w:rsid w:val="004A51C1"/>
    <w:rsid w:val="004A51C6"/>
    <w:rsid w:val="004A5505"/>
    <w:rsid w:val="004A6076"/>
    <w:rsid w:val="004A6760"/>
    <w:rsid w:val="004A6B9B"/>
    <w:rsid w:val="004A6BD0"/>
    <w:rsid w:val="004A6F70"/>
    <w:rsid w:val="004B0494"/>
    <w:rsid w:val="004B0D40"/>
    <w:rsid w:val="004B1D13"/>
    <w:rsid w:val="004B2AF8"/>
    <w:rsid w:val="004B308A"/>
    <w:rsid w:val="004B3278"/>
    <w:rsid w:val="004B33D9"/>
    <w:rsid w:val="004B4754"/>
    <w:rsid w:val="004B4CD7"/>
    <w:rsid w:val="004B50DE"/>
    <w:rsid w:val="004B5340"/>
    <w:rsid w:val="004B5A6E"/>
    <w:rsid w:val="004B5B84"/>
    <w:rsid w:val="004B75C5"/>
    <w:rsid w:val="004B764E"/>
    <w:rsid w:val="004B7C9B"/>
    <w:rsid w:val="004C05BF"/>
    <w:rsid w:val="004C0E29"/>
    <w:rsid w:val="004C114D"/>
    <w:rsid w:val="004C1974"/>
    <w:rsid w:val="004C2B7D"/>
    <w:rsid w:val="004C2DE9"/>
    <w:rsid w:val="004C3B92"/>
    <w:rsid w:val="004C4A59"/>
    <w:rsid w:val="004C5936"/>
    <w:rsid w:val="004C5AD0"/>
    <w:rsid w:val="004C5B22"/>
    <w:rsid w:val="004C60B6"/>
    <w:rsid w:val="004C6559"/>
    <w:rsid w:val="004C676D"/>
    <w:rsid w:val="004C68A4"/>
    <w:rsid w:val="004C7359"/>
    <w:rsid w:val="004D0077"/>
    <w:rsid w:val="004D06EA"/>
    <w:rsid w:val="004D0CC6"/>
    <w:rsid w:val="004D19DD"/>
    <w:rsid w:val="004D1CAA"/>
    <w:rsid w:val="004D29A7"/>
    <w:rsid w:val="004D2EDF"/>
    <w:rsid w:val="004D30BB"/>
    <w:rsid w:val="004D334D"/>
    <w:rsid w:val="004D4A05"/>
    <w:rsid w:val="004D505A"/>
    <w:rsid w:val="004D5118"/>
    <w:rsid w:val="004D5125"/>
    <w:rsid w:val="004D578C"/>
    <w:rsid w:val="004D6455"/>
    <w:rsid w:val="004D7261"/>
    <w:rsid w:val="004D74CD"/>
    <w:rsid w:val="004D7670"/>
    <w:rsid w:val="004D7860"/>
    <w:rsid w:val="004D7C38"/>
    <w:rsid w:val="004E0B76"/>
    <w:rsid w:val="004E0C53"/>
    <w:rsid w:val="004E237F"/>
    <w:rsid w:val="004E31C1"/>
    <w:rsid w:val="004E3576"/>
    <w:rsid w:val="004E3AA1"/>
    <w:rsid w:val="004E3E23"/>
    <w:rsid w:val="004E419E"/>
    <w:rsid w:val="004E42D8"/>
    <w:rsid w:val="004E4E59"/>
    <w:rsid w:val="004E4F6F"/>
    <w:rsid w:val="004E4FFA"/>
    <w:rsid w:val="004E52AD"/>
    <w:rsid w:val="004E5745"/>
    <w:rsid w:val="004E599A"/>
    <w:rsid w:val="004E5BD4"/>
    <w:rsid w:val="004E6412"/>
    <w:rsid w:val="004E7284"/>
    <w:rsid w:val="004F00B6"/>
    <w:rsid w:val="004F0607"/>
    <w:rsid w:val="004F0733"/>
    <w:rsid w:val="004F2E1F"/>
    <w:rsid w:val="004F31C2"/>
    <w:rsid w:val="004F331F"/>
    <w:rsid w:val="004F3548"/>
    <w:rsid w:val="004F46BD"/>
    <w:rsid w:val="004F4920"/>
    <w:rsid w:val="004F4A14"/>
    <w:rsid w:val="004F5085"/>
    <w:rsid w:val="004F53EE"/>
    <w:rsid w:val="004F5AB9"/>
    <w:rsid w:val="004F614E"/>
    <w:rsid w:val="004F693F"/>
    <w:rsid w:val="004F6AF2"/>
    <w:rsid w:val="004F6DDB"/>
    <w:rsid w:val="004F7D65"/>
    <w:rsid w:val="0050047D"/>
    <w:rsid w:val="00501532"/>
    <w:rsid w:val="00501638"/>
    <w:rsid w:val="00501A8F"/>
    <w:rsid w:val="0050288C"/>
    <w:rsid w:val="00502B5E"/>
    <w:rsid w:val="00502CF3"/>
    <w:rsid w:val="00503288"/>
    <w:rsid w:val="005037ED"/>
    <w:rsid w:val="00503A99"/>
    <w:rsid w:val="005040CE"/>
    <w:rsid w:val="005048A6"/>
    <w:rsid w:val="00504DC1"/>
    <w:rsid w:val="00504F8F"/>
    <w:rsid w:val="00505023"/>
    <w:rsid w:val="00505876"/>
    <w:rsid w:val="0050665E"/>
    <w:rsid w:val="00506A8F"/>
    <w:rsid w:val="00506C11"/>
    <w:rsid w:val="005073EB"/>
    <w:rsid w:val="005078E2"/>
    <w:rsid w:val="00507EBD"/>
    <w:rsid w:val="00507FC4"/>
    <w:rsid w:val="00510010"/>
    <w:rsid w:val="00510259"/>
    <w:rsid w:val="00510498"/>
    <w:rsid w:val="0051075D"/>
    <w:rsid w:val="00511021"/>
    <w:rsid w:val="0051152E"/>
    <w:rsid w:val="0051234A"/>
    <w:rsid w:val="00512509"/>
    <w:rsid w:val="00512810"/>
    <w:rsid w:val="00512A64"/>
    <w:rsid w:val="00512DFF"/>
    <w:rsid w:val="00512FF1"/>
    <w:rsid w:val="00512FFA"/>
    <w:rsid w:val="00513885"/>
    <w:rsid w:val="00514037"/>
    <w:rsid w:val="005142B2"/>
    <w:rsid w:val="005151BC"/>
    <w:rsid w:val="00515247"/>
    <w:rsid w:val="00515774"/>
    <w:rsid w:val="00515A5C"/>
    <w:rsid w:val="00516319"/>
    <w:rsid w:val="0051667C"/>
    <w:rsid w:val="00516944"/>
    <w:rsid w:val="00516FCE"/>
    <w:rsid w:val="0051723D"/>
    <w:rsid w:val="005202E5"/>
    <w:rsid w:val="00520424"/>
    <w:rsid w:val="005209F4"/>
    <w:rsid w:val="00520B58"/>
    <w:rsid w:val="005213CC"/>
    <w:rsid w:val="0052219A"/>
    <w:rsid w:val="00522758"/>
    <w:rsid w:val="00522C79"/>
    <w:rsid w:val="005236EC"/>
    <w:rsid w:val="0052473D"/>
    <w:rsid w:val="00525AED"/>
    <w:rsid w:val="00525E21"/>
    <w:rsid w:val="00526FB3"/>
    <w:rsid w:val="005270E4"/>
    <w:rsid w:val="00527DEE"/>
    <w:rsid w:val="0053205D"/>
    <w:rsid w:val="005324E8"/>
    <w:rsid w:val="00533009"/>
    <w:rsid w:val="0053327C"/>
    <w:rsid w:val="00533A27"/>
    <w:rsid w:val="00534748"/>
    <w:rsid w:val="00534D07"/>
    <w:rsid w:val="00534F52"/>
    <w:rsid w:val="005352C5"/>
    <w:rsid w:val="0053588F"/>
    <w:rsid w:val="0053655C"/>
    <w:rsid w:val="00536A0E"/>
    <w:rsid w:val="00536B4F"/>
    <w:rsid w:val="00536D5F"/>
    <w:rsid w:val="00537FFD"/>
    <w:rsid w:val="0054127A"/>
    <w:rsid w:val="005427F3"/>
    <w:rsid w:val="00543386"/>
    <w:rsid w:val="00543A1F"/>
    <w:rsid w:val="005440F1"/>
    <w:rsid w:val="00544ACC"/>
    <w:rsid w:val="00545A0A"/>
    <w:rsid w:val="00546745"/>
    <w:rsid w:val="00546BF5"/>
    <w:rsid w:val="00546F57"/>
    <w:rsid w:val="005475B8"/>
    <w:rsid w:val="005477BB"/>
    <w:rsid w:val="00547A27"/>
    <w:rsid w:val="00547C35"/>
    <w:rsid w:val="00550859"/>
    <w:rsid w:val="0055124D"/>
    <w:rsid w:val="0055190E"/>
    <w:rsid w:val="00551995"/>
    <w:rsid w:val="00551DE8"/>
    <w:rsid w:val="0055246D"/>
    <w:rsid w:val="00553F99"/>
    <w:rsid w:val="00554251"/>
    <w:rsid w:val="00554F28"/>
    <w:rsid w:val="00555F8B"/>
    <w:rsid w:val="00556413"/>
    <w:rsid w:val="0055644F"/>
    <w:rsid w:val="00556526"/>
    <w:rsid w:val="005568ED"/>
    <w:rsid w:val="00557E04"/>
    <w:rsid w:val="005602EF"/>
    <w:rsid w:val="0056033C"/>
    <w:rsid w:val="0056040B"/>
    <w:rsid w:val="005604D5"/>
    <w:rsid w:val="00560662"/>
    <w:rsid w:val="00560773"/>
    <w:rsid w:val="0056091B"/>
    <w:rsid w:val="00560A05"/>
    <w:rsid w:val="00560F22"/>
    <w:rsid w:val="00560FEE"/>
    <w:rsid w:val="00561500"/>
    <w:rsid w:val="005617A7"/>
    <w:rsid w:val="00561BD4"/>
    <w:rsid w:val="00561F6D"/>
    <w:rsid w:val="0056234F"/>
    <w:rsid w:val="0056319A"/>
    <w:rsid w:val="0056324C"/>
    <w:rsid w:val="005637A4"/>
    <w:rsid w:val="00564F78"/>
    <w:rsid w:val="0056563F"/>
    <w:rsid w:val="005657EE"/>
    <w:rsid w:val="005658CA"/>
    <w:rsid w:val="005658FF"/>
    <w:rsid w:val="00565B7E"/>
    <w:rsid w:val="00565D8B"/>
    <w:rsid w:val="00565E60"/>
    <w:rsid w:val="00566046"/>
    <w:rsid w:val="005660C4"/>
    <w:rsid w:val="00566A0A"/>
    <w:rsid w:val="00566AC1"/>
    <w:rsid w:val="00566C4B"/>
    <w:rsid w:val="005704BA"/>
    <w:rsid w:val="005712DB"/>
    <w:rsid w:val="005719C7"/>
    <w:rsid w:val="005725BA"/>
    <w:rsid w:val="00572ABE"/>
    <w:rsid w:val="00573A93"/>
    <w:rsid w:val="00574C0E"/>
    <w:rsid w:val="0057521E"/>
    <w:rsid w:val="0057576C"/>
    <w:rsid w:val="00575DBC"/>
    <w:rsid w:val="00577025"/>
    <w:rsid w:val="005771F1"/>
    <w:rsid w:val="00580FF6"/>
    <w:rsid w:val="0058194C"/>
    <w:rsid w:val="0058220C"/>
    <w:rsid w:val="00582442"/>
    <w:rsid w:val="00582789"/>
    <w:rsid w:val="00582B4A"/>
    <w:rsid w:val="00582F08"/>
    <w:rsid w:val="00583CBF"/>
    <w:rsid w:val="00584081"/>
    <w:rsid w:val="005847E9"/>
    <w:rsid w:val="00584BC4"/>
    <w:rsid w:val="00584FAF"/>
    <w:rsid w:val="00585BAD"/>
    <w:rsid w:val="00585DE3"/>
    <w:rsid w:val="00586440"/>
    <w:rsid w:val="00586D88"/>
    <w:rsid w:val="00587526"/>
    <w:rsid w:val="00590289"/>
    <w:rsid w:val="005902CD"/>
    <w:rsid w:val="00590398"/>
    <w:rsid w:val="005906BE"/>
    <w:rsid w:val="00590AFA"/>
    <w:rsid w:val="00590C7D"/>
    <w:rsid w:val="00590CC1"/>
    <w:rsid w:val="00591528"/>
    <w:rsid w:val="005919C8"/>
    <w:rsid w:val="00591B72"/>
    <w:rsid w:val="00594498"/>
    <w:rsid w:val="00594AE5"/>
    <w:rsid w:val="0059555C"/>
    <w:rsid w:val="00595ABA"/>
    <w:rsid w:val="00595B9C"/>
    <w:rsid w:val="00596024"/>
    <w:rsid w:val="0059611C"/>
    <w:rsid w:val="00596250"/>
    <w:rsid w:val="005968B5"/>
    <w:rsid w:val="00596E4C"/>
    <w:rsid w:val="00597318"/>
    <w:rsid w:val="005975DF"/>
    <w:rsid w:val="005A0024"/>
    <w:rsid w:val="005A04EA"/>
    <w:rsid w:val="005A0902"/>
    <w:rsid w:val="005A0DCB"/>
    <w:rsid w:val="005A1090"/>
    <w:rsid w:val="005A11BD"/>
    <w:rsid w:val="005A1CED"/>
    <w:rsid w:val="005A2411"/>
    <w:rsid w:val="005A253C"/>
    <w:rsid w:val="005A2BE5"/>
    <w:rsid w:val="005A3693"/>
    <w:rsid w:val="005A3ACC"/>
    <w:rsid w:val="005A3AE9"/>
    <w:rsid w:val="005A4253"/>
    <w:rsid w:val="005A4A93"/>
    <w:rsid w:val="005A4CFA"/>
    <w:rsid w:val="005A6589"/>
    <w:rsid w:val="005A77A9"/>
    <w:rsid w:val="005A791E"/>
    <w:rsid w:val="005A7A32"/>
    <w:rsid w:val="005B00F7"/>
    <w:rsid w:val="005B0982"/>
    <w:rsid w:val="005B10D5"/>
    <w:rsid w:val="005B1124"/>
    <w:rsid w:val="005B1445"/>
    <w:rsid w:val="005B1732"/>
    <w:rsid w:val="005B1BB4"/>
    <w:rsid w:val="005B2A75"/>
    <w:rsid w:val="005B2C2C"/>
    <w:rsid w:val="005B37A5"/>
    <w:rsid w:val="005B3A78"/>
    <w:rsid w:val="005B3F7B"/>
    <w:rsid w:val="005B46DB"/>
    <w:rsid w:val="005B4BAC"/>
    <w:rsid w:val="005B5119"/>
    <w:rsid w:val="005B5802"/>
    <w:rsid w:val="005B660F"/>
    <w:rsid w:val="005B7059"/>
    <w:rsid w:val="005B70C3"/>
    <w:rsid w:val="005B755F"/>
    <w:rsid w:val="005B7BA9"/>
    <w:rsid w:val="005C05AF"/>
    <w:rsid w:val="005C070B"/>
    <w:rsid w:val="005C1789"/>
    <w:rsid w:val="005C1C2D"/>
    <w:rsid w:val="005C2037"/>
    <w:rsid w:val="005C232E"/>
    <w:rsid w:val="005C2362"/>
    <w:rsid w:val="005C24FD"/>
    <w:rsid w:val="005C2A01"/>
    <w:rsid w:val="005C40D3"/>
    <w:rsid w:val="005C4233"/>
    <w:rsid w:val="005C4790"/>
    <w:rsid w:val="005C56B7"/>
    <w:rsid w:val="005C5BDA"/>
    <w:rsid w:val="005C5DD7"/>
    <w:rsid w:val="005C5F5C"/>
    <w:rsid w:val="005C6AFE"/>
    <w:rsid w:val="005C6F83"/>
    <w:rsid w:val="005C73F6"/>
    <w:rsid w:val="005C767E"/>
    <w:rsid w:val="005D0041"/>
    <w:rsid w:val="005D080E"/>
    <w:rsid w:val="005D11D4"/>
    <w:rsid w:val="005D12F5"/>
    <w:rsid w:val="005D1323"/>
    <w:rsid w:val="005D1579"/>
    <w:rsid w:val="005D196A"/>
    <w:rsid w:val="005D22FE"/>
    <w:rsid w:val="005D28DB"/>
    <w:rsid w:val="005D2B5E"/>
    <w:rsid w:val="005D3267"/>
    <w:rsid w:val="005D3F62"/>
    <w:rsid w:val="005D46C3"/>
    <w:rsid w:val="005D5392"/>
    <w:rsid w:val="005D6A5E"/>
    <w:rsid w:val="005D7F77"/>
    <w:rsid w:val="005E0122"/>
    <w:rsid w:val="005E079F"/>
    <w:rsid w:val="005E15F5"/>
    <w:rsid w:val="005E1BBA"/>
    <w:rsid w:val="005E1C81"/>
    <w:rsid w:val="005E2C88"/>
    <w:rsid w:val="005E37C3"/>
    <w:rsid w:val="005E4114"/>
    <w:rsid w:val="005E4541"/>
    <w:rsid w:val="005E47D4"/>
    <w:rsid w:val="005E503A"/>
    <w:rsid w:val="005E56FB"/>
    <w:rsid w:val="005E602B"/>
    <w:rsid w:val="005E6D0C"/>
    <w:rsid w:val="005E73C3"/>
    <w:rsid w:val="005E77D8"/>
    <w:rsid w:val="005F0975"/>
    <w:rsid w:val="005F0A47"/>
    <w:rsid w:val="005F1355"/>
    <w:rsid w:val="005F1EA2"/>
    <w:rsid w:val="005F266E"/>
    <w:rsid w:val="005F34CD"/>
    <w:rsid w:val="005F34DD"/>
    <w:rsid w:val="005F3C9B"/>
    <w:rsid w:val="005F3DDD"/>
    <w:rsid w:val="005F4E07"/>
    <w:rsid w:val="005F535A"/>
    <w:rsid w:val="005F5A0C"/>
    <w:rsid w:val="005F6356"/>
    <w:rsid w:val="005F68AF"/>
    <w:rsid w:val="005F72DC"/>
    <w:rsid w:val="005F7AEB"/>
    <w:rsid w:val="006002DC"/>
    <w:rsid w:val="00600D49"/>
    <w:rsid w:val="0060193B"/>
    <w:rsid w:val="00601F11"/>
    <w:rsid w:val="00601F1B"/>
    <w:rsid w:val="00602287"/>
    <w:rsid w:val="00602BC9"/>
    <w:rsid w:val="00602DA1"/>
    <w:rsid w:val="006038F4"/>
    <w:rsid w:val="00604EFD"/>
    <w:rsid w:val="00605C3E"/>
    <w:rsid w:val="00605DB4"/>
    <w:rsid w:val="00606093"/>
    <w:rsid w:val="006062BD"/>
    <w:rsid w:val="00606E33"/>
    <w:rsid w:val="0060731A"/>
    <w:rsid w:val="006074E1"/>
    <w:rsid w:val="00607964"/>
    <w:rsid w:val="00607B93"/>
    <w:rsid w:val="006103EC"/>
    <w:rsid w:val="006104F3"/>
    <w:rsid w:val="0061083B"/>
    <w:rsid w:val="00610A23"/>
    <w:rsid w:val="00610E7E"/>
    <w:rsid w:val="00610F12"/>
    <w:rsid w:val="00611078"/>
    <w:rsid w:val="00612116"/>
    <w:rsid w:val="00612180"/>
    <w:rsid w:val="006125C2"/>
    <w:rsid w:val="00612A59"/>
    <w:rsid w:val="00613864"/>
    <w:rsid w:val="00614FAA"/>
    <w:rsid w:val="00615378"/>
    <w:rsid w:val="006155B3"/>
    <w:rsid w:val="0061583C"/>
    <w:rsid w:val="00616161"/>
    <w:rsid w:val="00616441"/>
    <w:rsid w:val="00616594"/>
    <w:rsid w:val="00616CCF"/>
    <w:rsid w:val="00617305"/>
    <w:rsid w:val="00617410"/>
    <w:rsid w:val="0062038B"/>
    <w:rsid w:val="00620ADB"/>
    <w:rsid w:val="00620E88"/>
    <w:rsid w:val="00621064"/>
    <w:rsid w:val="006213A2"/>
    <w:rsid w:val="0062143A"/>
    <w:rsid w:val="00621B4B"/>
    <w:rsid w:val="00621C71"/>
    <w:rsid w:val="00621DB5"/>
    <w:rsid w:val="0062230F"/>
    <w:rsid w:val="006224DE"/>
    <w:rsid w:val="00622C59"/>
    <w:rsid w:val="00622C64"/>
    <w:rsid w:val="006232A2"/>
    <w:rsid w:val="006233D2"/>
    <w:rsid w:val="00623EE3"/>
    <w:rsid w:val="0062402D"/>
    <w:rsid w:val="00624616"/>
    <w:rsid w:val="00624B55"/>
    <w:rsid w:val="00624FB1"/>
    <w:rsid w:val="00625517"/>
    <w:rsid w:val="00625897"/>
    <w:rsid w:val="00625A57"/>
    <w:rsid w:val="00626FC3"/>
    <w:rsid w:val="00630C83"/>
    <w:rsid w:val="0063161F"/>
    <w:rsid w:val="00631F7F"/>
    <w:rsid w:val="00632929"/>
    <w:rsid w:val="00632A36"/>
    <w:rsid w:val="0063383C"/>
    <w:rsid w:val="00633C53"/>
    <w:rsid w:val="0063469D"/>
    <w:rsid w:val="00634768"/>
    <w:rsid w:val="006357FD"/>
    <w:rsid w:val="00635A4C"/>
    <w:rsid w:val="006361F6"/>
    <w:rsid w:val="006362A7"/>
    <w:rsid w:val="00636F65"/>
    <w:rsid w:val="0063703F"/>
    <w:rsid w:val="0063719F"/>
    <w:rsid w:val="00637415"/>
    <w:rsid w:val="006402E0"/>
    <w:rsid w:val="00640FE1"/>
    <w:rsid w:val="006438C4"/>
    <w:rsid w:val="00643AA6"/>
    <w:rsid w:val="00643D25"/>
    <w:rsid w:val="00644137"/>
    <w:rsid w:val="0064516F"/>
    <w:rsid w:val="0064548F"/>
    <w:rsid w:val="00645D04"/>
    <w:rsid w:val="00646A84"/>
    <w:rsid w:val="00646AF2"/>
    <w:rsid w:val="00646C02"/>
    <w:rsid w:val="00646E4E"/>
    <w:rsid w:val="00646F1E"/>
    <w:rsid w:val="00650687"/>
    <w:rsid w:val="006507EC"/>
    <w:rsid w:val="006509B8"/>
    <w:rsid w:val="00650A8A"/>
    <w:rsid w:val="00650DE8"/>
    <w:rsid w:val="0065253E"/>
    <w:rsid w:val="00653495"/>
    <w:rsid w:val="00654006"/>
    <w:rsid w:val="006546D2"/>
    <w:rsid w:val="00654A3D"/>
    <w:rsid w:val="006557F3"/>
    <w:rsid w:val="006564E6"/>
    <w:rsid w:val="006566D1"/>
    <w:rsid w:val="006568EB"/>
    <w:rsid w:val="00656BC3"/>
    <w:rsid w:val="00656C41"/>
    <w:rsid w:val="00656D55"/>
    <w:rsid w:val="00656F37"/>
    <w:rsid w:val="00656FAD"/>
    <w:rsid w:val="00657164"/>
    <w:rsid w:val="0066152E"/>
    <w:rsid w:val="0066264A"/>
    <w:rsid w:val="00663932"/>
    <w:rsid w:val="00663937"/>
    <w:rsid w:val="00663F0D"/>
    <w:rsid w:val="0066428C"/>
    <w:rsid w:val="00664B5F"/>
    <w:rsid w:val="0066586E"/>
    <w:rsid w:val="00665D71"/>
    <w:rsid w:val="00666B1C"/>
    <w:rsid w:val="00666FB7"/>
    <w:rsid w:val="006677B5"/>
    <w:rsid w:val="006679EF"/>
    <w:rsid w:val="00670545"/>
    <w:rsid w:val="0067090C"/>
    <w:rsid w:val="00670B47"/>
    <w:rsid w:val="0067197C"/>
    <w:rsid w:val="00671F39"/>
    <w:rsid w:val="00671F9E"/>
    <w:rsid w:val="00671FF1"/>
    <w:rsid w:val="00672004"/>
    <w:rsid w:val="006721B3"/>
    <w:rsid w:val="006722E1"/>
    <w:rsid w:val="006735DF"/>
    <w:rsid w:val="00673B3F"/>
    <w:rsid w:val="00673F92"/>
    <w:rsid w:val="00674521"/>
    <w:rsid w:val="00674886"/>
    <w:rsid w:val="00674BE8"/>
    <w:rsid w:val="00674F7F"/>
    <w:rsid w:val="00675080"/>
    <w:rsid w:val="00675404"/>
    <w:rsid w:val="0067559E"/>
    <w:rsid w:val="0067592E"/>
    <w:rsid w:val="00675D2C"/>
    <w:rsid w:val="00676BC4"/>
    <w:rsid w:val="00676CC8"/>
    <w:rsid w:val="00676EF8"/>
    <w:rsid w:val="006771FA"/>
    <w:rsid w:val="006774B5"/>
    <w:rsid w:val="00677E8A"/>
    <w:rsid w:val="006801CF"/>
    <w:rsid w:val="006813FA"/>
    <w:rsid w:val="006819D6"/>
    <w:rsid w:val="00681B73"/>
    <w:rsid w:val="0068274F"/>
    <w:rsid w:val="00683198"/>
    <w:rsid w:val="006838D1"/>
    <w:rsid w:val="006847BB"/>
    <w:rsid w:val="0068488A"/>
    <w:rsid w:val="006848E0"/>
    <w:rsid w:val="00685014"/>
    <w:rsid w:val="0068675B"/>
    <w:rsid w:val="006870E8"/>
    <w:rsid w:val="006874EE"/>
    <w:rsid w:val="0068775B"/>
    <w:rsid w:val="006877EE"/>
    <w:rsid w:val="00687BFC"/>
    <w:rsid w:val="006903FC"/>
    <w:rsid w:val="00691526"/>
    <w:rsid w:val="006918E0"/>
    <w:rsid w:val="0069218D"/>
    <w:rsid w:val="006921F1"/>
    <w:rsid w:val="006923FF"/>
    <w:rsid w:val="006925DB"/>
    <w:rsid w:val="00692CFB"/>
    <w:rsid w:val="00692D78"/>
    <w:rsid w:val="00692FC2"/>
    <w:rsid w:val="0069351D"/>
    <w:rsid w:val="00693963"/>
    <w:rsid w:val="00693A20"/>
    <w:rsid w:val="0069433E"/>
    <w:rsid w:val="006943D8"/>
    <w:rsid w:val="006945D5"/>
    <w:rsid w:val="006946D1"/>
    <w:rsid w:val="00694737"/>
    <w:rsid w:val="00694B57"/>
    <w:rsid w:val="00695441"/>
    <w:rsid w:val="00695544"/>
    <w:rsid w:val="00695753"/>
    <w:rsid w:val="00695914"/>
    <w:rsid w:val="00696BB2"/>
    <w:rsid w:val="00697166"/>
    <w:rsid w:val="006976E2"/>
    <w:rsid w:val="0069799A"/>
    <w:rsid w:val="00697ACA"/>
    <w:rsid w:val="006A0CE3"/>
    <w:rsid w:val="006A1246"/>
    <w:rsid w:val="006A1586"/>
    <w:rsid w:val="006A1F03"/>
    <w:rsid w:val="006A298C"/>
    <w:rsid w:val="006A2F34"/>
    <w:rsid w:val="006A39F1"/>
    <w:rsid w:val="006A4150"/>
    <w:rsid w:val="006A4DD3"/>
    <w:rsid w:val="006A4EA9"/>
    <w:rsid w:val="006A59AB"/>
    <w:rsid w:val="006A5C6B"/>
    <w:rsid w:val="006A610A"/>
    <w:rsid w:val="006A680C"/>
    <w:rsid w:val="006A7754"/>
    <w:rsid w:val="006A7ED4"/>
    <w:rsid w:val="006B01BE"/>
    <w:rsid w:val="006B066C"/>
    <w:rsid w:val="006B0B86"/>
    <w:rsid w:val="006B0C7B"/>
    <w:rsid w:val="006B1212"/>
    <w:rsid w:val="006B16F3"/>
    <w:rsid w:val="006B1760"/>
    <w:rsid w:val="006B21D9"/>
    <w:rsid w:val="006B2461"/>
    <w:rsid w:val="006B3078"/>
    <w:rsid w:val="006B371B"/>
    <w:rsid w:val="006B374C"/>
    <w:rsid w:val="006B3A84"/>
    <w:rsid w:val="006B44A5"/>
    <w:rsid w:val="006B44FF"/>
    <w:rsid w:val="006B452B"/>
    <w:rsid w:val="006B4DB3"/>
    <w:rsid w:val="006B52A4"/>
    <w:rsid w:val="006B5E7F"/>
    <w:rsid w:val="006B6122"/>
    <w:rsid w:val="006B6EE5"/>
    <w:rsid w:val="006B7A72"/>
    <w:rsid w:val="006C127C"/>
    <w:rsid w:val="006C2213"/>
    <w:rsid w:val="006C229A"/>
    <w:rsid w:val="006C2D67"/>
    <w:rsid w:val="006C2F46"/>
    <w:rsid w:val="006C3D27"/>
    <w:rsid w:val="006C4326"/>
    <w:rsid w:val="006C4446"/>
    <w:rsid w:val="006C45D7"/>
    <w:rsid w:val="006C5385"/>
    <w:rsid w:val="006C5396"/>
    <w:rsid w:val="006C5CF1"/>
    <w:rsid w:val="006C66A2"/>
    <w:rsid w:val="006C737F"/>
    <w:rsid w:val="006C781B"/>
    <w:rsid w:val="006C7D85"/>
    <w:rsid w:val="006D0ADD"/>
    <w:rsid w:val="006D1434"/>
    <w:rsid w:val="006D1484"/>
    <w:rsid w:val="006D1C52"/>
    <w:rsid w:val="006D2566"/>
    <w:rsid w:val="006D264F"/>
    <w:rsid w:val="006D26DA"/>
    <w:rsid w:val="006D3517"/>
    <w:rsid w:val="006D38B8"/>
    <w:rsid w:val="006D3D37"/>
    <w:rsid w:val="006D41AD"/>
    <w:rsid w:val="006D47BE"/>
    <w:rsid w:val="006D4863"/>
    <w:rsid w:val="006D51C9"/>
    <w:rsid w:val="006D54A9"/>
    <w:rsid w:val="006D55BC"/>
    <w:rsid w:val="006D5893"/>
    <w:rsid w:val="006D5B2E"/>
    <w:rsid w:val="006D5B56"/>
    <w:rsid w:val="006D6705"/>
    <w:rsid w:val="006D6990"/>
    <w:rsid w:val="006D6CCE"/>
    <w:rsid w:val="006D7283"/>
    <w:rsid w:val="006D782A"/>
    <w:rsid w:val="006E1E58"/>
    <w:rsid w:val="006E1E91"/>
    <w:rsid w:val="006E1E9D"/>
    <w:rsid w:val="006E1F0E"/>
    <w:rsid w:val="006E215E"/>
    <w:rsid w:val="006E2ABB"/>
    <w:rsid w:val="006E2EB6"/>
    <w:rsid w:val="006E2F79"/>
    <w:rsid w:val="006E2F7C"/>
    <w:rsid w:val="006E375C"/>
    <w:rsid w:val="006E3F4F"/>
    <w:rsid w:val="006E48B2"/>
    <w:rsid w:val="006E54CC"/>
    <w:rsid w:val="006E5E7C"/>
    <w:rsid w:val="006E5F4E"/>
    <w:rsid w:val="006E6ED3"/>
    <w:rsid w:val="006E762E"/>
    <w:rsid w:val="006E7E35"/>
    <w:rsid w:val="006F107F"/>
    <w:rsid w:val="006F137E"/>
    <w:rsid w:val="006F1F75"/>
    <w:rsid w:val="006F25A1"/>
    <w:rsid w:val="006F26E5"/>
    <w:rsid w:val="006F3362"/>
    <w:rsid w:val="006F37E5"/>
    <w:rsid w:val="006F421D"/>
    <w:rsid w:val="006F4C54"/>
    <w:rsid w:val="006F5041"/>
    <w:rsid w:val="006F5E24"/>
    <w:rsid w:val="006F6994"/>
    <w:rsid w:val="006F77E0"/>
    <w:rsid w:val="00700E89"/>
    <w:rsid w:val="0070108B"/>
    <w:rsid w:val="00701AC7"/>
    <w:rsid w:val="00701B07"/>
    <w:rsid w:val="00702CE9"/>
    <w:rsid w:val="00703A60"/>
    <w:rsid w:val="00704349"/>
    <w:rsid w:val="007052A4"/>
    <w:rsid w:val="00706340"/>
    <w:rsid w:val="00706900"/>
    <w:rsid w:val="007074EB"/>
    <w:rsid w:val="007075AD"/>
    <w:rsid w:val="007100F7"/>
    <w:rsid w:val="00710595"/>
    <w:rsid w:val="007107DD"/>
    <w:rsid w:val="00710AD0"/>
    <w:rsid w:val="00710B55"/>
    <w:rsid w:val="00711B14"/>
    <w:rsid w:val="00712D0D"/>
    <w:rsid w:val="00713227"/>
    <w:rsid w:val="00714198"/>
    <w:rsid w:val="007143CF"/>
    <w:rsid w:val="0071448A"/>
    <w:rsid w:val="00714EE7"/>
    <w:rsid w:val="007152C6"/>
    <w:rsid w:val="00715F3E"/>
    <w:rsid w:val="00716585"/>
    <w:rsid w:val="00716945"/>
    <w:rsid w:val="00716CA7"/>
    <w:rsid w:val="007173D8"/>
    <w:rsid w:val="00717F82"/>
    <w:rsid w:val="00720BE3"/>
    <w:rsid w:val="00720E9D"/>
    <w:rsid w:val="00720EBD"/>
    <w:rsid w:val="0072243A"/>
    <w:rsid w:val="00722DDE"/>
    <w:rsid w:val="0072393B"/>
    <w:rsid w:val="007244DC"/>
    <w:rsid w:val="00724B69"/>
    <w:rsid w:val="0072529E"/>
    <w:rsid w:val="00725BDA"/>
    <w:rsid w:val="00726429"/>
    <w:rsid w:val="00726802"/>
    <w:rsid w:val="00726AEF"/>
    <w:rsid w:val="00726EDD"/>
    <w:rsid w:val="00727D4C"/>
    <w:rsid w:val="007300AA"/>
    <w:rsid w:val="00730AA3"/>
    <w:rsid w:val="007311CD"/>
    <w:rsid w:val="00731342"/>
    <w:rsid w:val="007313D2"/>
    <w:rsid w:val="007318C2"/>
    <w:rsid w:val="00733507"/>
    <w:rsid w:val="00733AE8"/>
    <w:rsid w:val="00733E8D"/>
    <w:rsid w:val="007350A0"/>
    <w:rsid w:val="007359DB"/>
    <w:rsid w:val="00735DB2"/>
    <w:rsid w:val="007361D4"/>
    <w:rsid w:val="0073664B"/>
    <w:rsid w:val="00736A25"/>
    <w:rsid w:val="007370B1"/>
    <w:rsid w:val="00737E44"/>
    <w:rsid w:val="00740566"/>
    <w:rsid w:val="00740A0E"/>
    <w:rsid w:val="0074100F"/>
    <w:rsid w:val="007414A4"/>
    <w:rsid w:val="007414AC"/>
    <w:rsid w:val="00741655"/>
    <w:rsid w:val="007416D4"/>
    <w:rsid w:val="007417C7"/>
    <w:rsid w:val="00741A2C"/>
    <w:rsid w:val="00741E34"/>
    <w:rsid w:val="0074272C"/>
    <w:rsid w:val="00742DDD"/>
    <w:rsid w:val="0074352E"/>
    <w:rsid w:val="007435F2"/>
    <w:rsid w:val="00743ADB"/>
    <w:rsid w:val="007453D4"/>
    <w:rsid w:val="00745C73"/>
    <w:rsid w:val="00745D15"/>
    <w:rsid w:val="00745FE5"/>
    <w:rsid w:val="007463E1"/>
    <w:rsid w:val="00746AF1"/>
    <w:rsid w:val="00746FB9"/>
    <w:rsid w:val="00747977"/>
    <w:rsid w:val="00747A6E"/>
    <w:rsid w:val="00747FF8"/>
    <w:rsid w:val="00752182"/>
    <w:rsid w:val="0075279B"/>
    <w:rsid w:val="00753AB4"/>
    <w:rsid w:val="00753ADA"/>
    <w:rsid w:val="00753B90"/>
    <w:rsid w:val="00753B93"/>
    <w:rsid w:val="0075445D"/>
    <w:rsid w:val="00754B59"/>
    <w:rsid w:val="00754CA2"/>
    <w:rsid w:val="00754DFD"/>
    <w:rsid w:val="00755BBC"/>
    <w:rsid w:val="00755C8C"/>
    <w:rsid w:val="00757CAB"/>
    <w:rsid w:val="00760EEE"/>
    <w:rsid w:val="0076160B"/>
    <w:rsid w:val="00761681"/>
    <w:rsid w:val="00761E3D"/>
    <w:rsid w:val="0076224D"/>
    <w:rsid w:val="00762CE1"/>
    <w:rsid w:val="00764FEC"/>
    <w:rsid w:val="007659E0"/>
    <w:rsid w:val="00765BA7"/>
    <w:rsid w:val="00766FEB"/>
    <w:rsid w:val="00767008"/>
    <w:rsid w:val="00767A06"/>
    <w:rsid w:val="0077098B"/>
    <w:rsid w:val="00770A03"/>
    <w:rsid w:val="00770E2D"/>
    <w:rsid w:val="007729B0"/>
    <w:rsid w:val="00773068"/>
    <w:rsid w:val="00774403"/>
    <w:rsid w:val="00774A18"/>
    <w:rsid w:val="00774EFC"/>
    <w:rsid w:val="00775EF7"/>
    <w:rsid w:val="00776A13"/>
    <w:rsid w:val="0077722E"/>
    <w:rsid w:val="0077799B"/>
    <w:rsid w:val="00780991"/>
    <w:rsid w:val="0078145E"/>
    <w:rsid w:val="00781AD8"/>
    <w:rsid w:val="00782D1D"/>
    <w:rsid w:val="00782D9F"/>
    <w:rsid w:val="00782F93"/>
    <w:rsid w:val="007838B6"/>
    <w:rsid w:val="00783E7B"/>
    <w:rsid w:val="007841A4"/>
    <w:rsid w:val="00784E52"/>
    <w:rsid w:val="007856A9"/>
    <w:rsid w:val="00786144"/>
    <w:rsid w:val="0078690C"/>
    <w:rsid w:val="00787348"/>
    <w:rsid w:val="0078792A"/>
    <w:rsid w:val="00790D16"/>
    <w:rsid w:val="00791727"/>
    <w:rsid w:val="0079187C"/>
    <w:rsid w:val="00792C05"/>
    <w:rsid w:val="0079319A"/>
    <w:rsid w:val="00793305"/>
    <w:rsid w:val="007938AB"/>
    <w:rsid w:val="007950A6"/>
    <w:rsid w:val="007953F7"/>
    <w:rsid w:val="007968AA"/>
    <w:rsid w:val="0079699D"/>
    <w:rsid w:val="00796AF5"/>
    <w:rsid w:val="00796B69"/>
    <w:rsid w:val="00796E85"/>
    <w:rsid w:val="007970BE"/>
    <w:rsid w:val="00797624"/>
    <w:rsid w:val="007A061A"/>
    <w:rsid w:val="007A064F"/>
    <w:rsid w:val="007A09C0"/>
    <w:rsid w:val="007A0E60"/>
    <w:rsid w:val="007A317A"/>
    <w:rsid w:val="007A37A5"/>
    <w:rsid w:val="007A4C96"/>
    <w:rsid w:val="007A4CDA"/>
    <w:rsid w:val="007A4F7A"/>
    <w:rsid w:val="007A58F6"/>
    <w:rsid w:val="007A6126"/>
    <w:rsid w:val="007A69CE"/>
    <w:rsid w:val="007A6EA0"/>
    <w:rsid w:val="007A7539"/>
    <w:rsid w:val="007A7FBB"/>
    <w:rsid w:val="007B06F3"/>
    <w:rsid w:val="007B0EED"/>
    <w:rsid w:val="007B1A8E"/>
    <w:rsid w:val="007B23D6"/>
    <w:rsid w:val="007B27CB"/>
    <w:rsid w:val="007B2F05"/>
    <w:rsid w:val="007B38D9"/>
    <w:rsid w:val="007B39D5"/>
    <w:rsid w:val="007B3B90"/>
    <w:rsid w:val="007B3F94"/>
    <w:rsid w:val="007B3FDC"/>
    <w:rsid w:val="007B4062"/>
    <w:rsid w:val="007B4187"/>
    <w:rsid w:val="007B44FA"/>
    <w:rsid w:val="007B496B"/>
    <w:rsid w:val="007B5534"/>
    <w:rsid w:val="007B55E9"/>
    <w:rsid w:val="007B58A5"/>
    <w:rsid w:val="007B77AD"/>
    <w:rsid w:val="007B7AE1"/>
    <w:rsid w:val="007B7C5A"/>
    <w:rsid w:val="007B7D30"/>
    <w:rsid w:val="007C02A1"/>
    <w:rsid w:val="007C03B1"/>
    <w:rsid w:val="007C05E8"/>
    <w:rsid w:val="007C1274"/>
    <w:rsid w:val="007C1351"/>
    <w:rsid w:val="007C188D"/>
    <w:rsid w:val="007C1E72"/>
    <w:rsid w:val="007C20D7"/>
    <w:rsid w:val="007C23AB"/>
    <w:rsid w:val="007C31BA"/>
    <w:rsid w:val="007C3B5A"/>
    <w:rsid w:val="007C3EC9"/>
    <w:rsid w:val="007C4106"/>
    <w:rsid w:val="007C4CFA"/>
    <w:rsid w:val="007C52A5"/>
    <w:rsid w:val="007C5859"/>
    <w:rsid w:val="007C58A8"/>
    <w:rsid w:val="007C6121"/>
    <w:rsid w:val="007C6651"/>
    <w:rsid w:val="007C6CD2"/>
    <w:rsid w:val="007D034F"/>
    <w:rsid w:val="007D0BB7"/>
    <w:rsid w:val="007D0C78"/>
    <w:rsid w:val="007D1935"/>
    <w:rsid w:val="007D1B61"/>
    <w:rsid w:val="007D2629"/>
    <w:rsid w:val="007D3706"/>
    <w:rsid w:val="007D404B"/>
    <w:rsid w:val="007D40E8"/>
    <w:rsid w:val="007D426B"/>
    <w:rsid w:val="007D43F2"/>
    <w:rsid w:val="007D5361"/>
    <w:rsid w:val="007D5BA9"/>
    <w:rsid w:val="007D60FF"/>
    <w:rsid w:val="007D61FC"/>
    <w:rsid w:val="007D65BC"/>
    <w:rsid w:val="007D68DD"/>
    <w:rsid w:val="007D6967"/>
    <w:rsid w:val="007D7329"/>
    <w:rsid w:val="007D7C82"/>
    <w:rsid w:val="007E11C7"/>
    <w:rsid w:val="007E18CF"/>
    <w:rsid w:val="007E1E33"/>
    <w:rsid w:val="007E3C61"/>
    <w:rsid w:val="007E3D74"/>
    <w:rsid w:val="007E42B0"/>
    <w:rsid w:val="007E4400"/>
    <w:rsid w:val="007E49BE"/>
    <w:rsid w:val="007E49C0"/>
    <w:rsid w:val="007E49CF"/>
    <w:rsid w:val="007E4E52"/>
    <w:rsid w:val="007E5D5B"/>
    <w:rsid w:val="007E5EA0"/>
    <w:rsid w:val="007E65FB"/>
    <w:rsid w:val="007E6A8D"/>
    <w:rsid w:val="007E6D5D"/>
    <w:rsid w:val="007E72C0"/>
    <w:rsid w:val="007F0F3B"/>
    <w:rsid w:val="007F0FD6"/>
    <w:rsid w:val="007F11E6"/>
    <w:rsid w:val="007F1BB1"/>
    <w:rsid w:val="007F223B"/>
    <w:rsid w:val="007F248B"/>
    <w:rsid w:val="007F268A"/>
    <w:rsid w:val="007F26B3"/>
    <w:rsid w:val="007F3109"/>
    <w:rsid w:val="007F37C2"/>
    <w:rsid w:val="007F432A"/>
    <w:rsid w:val="007F540D"/>
    <w:rsid w:val="007F5B3D"/>
    <w:rsid w:val="007F5C23"/>
    <w:rsid w:val="007F6672"/>
    <w:rsid w:val="007F733D"/>
    <w:rsid w:val="007F77A1"/>
    <w:rsid w:val="007F78BF"/>
    <w:rsid w:val="007F7C23"/>
    <w:rsid w:val="0080139A"/>
    <w:rsid w:val="00801704"/>
    <w:rsid w:val="008026D6"/>
    <w:rsid w:val="00802EE6"/>
    <w:rsid w:val="00803042"/>
    <w:rsid w:val="00803F25"/>
    <w:rsid w:val="00804099"/>
    <w:rsid w:val="008041FE"/>
    <w:rsid w:val="00804B8C"/>
    <w:rsid w:val="00804E5A"/>
    <w:rsid w:val="0080507B"/>
    <w:rsid w:val="008050F0"/>
    <w:rsid w:val="008058AC"/>
    <w:rsid w:val="00805BF1"/>
    <w:rsid w:val="00805C8F"/>
    <w:rsid w:val="00806448"/>
    <w:rsid w:val="008064BE"/>
    <w:rsid w:val="00806D4E"/>
    <w:rsid w:val="008077F8"/>
    <w:rsid w:val="00810015"/>
    <w:rsid w:val="00812525"/>
    <w:rsid w:val="00812903"/>
    <w:rsid w:val="00812D14"/>
    <w:rsid w:val="00813499"/>
    <w:rsid w:val="008148AB"/>
    <w:rsid w:val="00815411"/>
    <w:rsid w:val="00815B96"/>
    <w:rsid w:val="008164E5"/>
    <w:rsid w:val="00816A70"/>
    <w:rsid w:val="00816D11"/>
    <w:rsid w:val="00817488"/>
    <w:rsid w:val="00817714"/>
    <w:rsid w:val="00817795"/>
    <w:rsid w:val="008218DC"/>
    <w:rsid w:val="00822942"/>
    <w:rsid w:val="00822AC9"/>
    <w:rsid w:val="00822C60"/>
    <w:rsid w:val="00823BF4"/>
    <w:rsid w:val="00823E32"/>
    <w:rsid w:val="008250F4"/>
    <w:rsid w:val="008251B8"/>
    <w:rsid w:val="0082570E"/>
    <w:rsid w:val="00825D1D"/>
    <w:rsid w:val="008277F6"/>
    <w:rsid w:val="0082783C"/>
    <w:rsid w:val="0082787F"/>
    <w:rsid w:val="00830B6B"/>
    <w:rsid w:val="0083201A"/>
    <w:rsid w:val="00832022"/>
    <w:rsid w:val="0083256A"/>
    <w:rsid w:val="0083268D"/>
    <w:rsid w:val="0083295D"/>
    <w:rsid w:val="00832A07"/>
    <w:rsid w:val="00832CE7"/>
    <w:rsid w:val="00832EE2"/>
    <w:rsid w:val="00833A2D"/>
    <w:rsid w:val="00834632"/>
    <w:rsid w:val="00834BA9"/>
    <w:rsid w:val="00834CB0"/>
    <w:rsid w:val="00834DA2"/>
    <w:rsid w:val="00836AA3"/>
    <w:rsid w:val="008373EE"/>
    <w:rsid w:val="00837C49"/>
    <w:rsid w:val="00837D05"/>
    <w:rsid w:val="008402D8"/>
    <w:rsid w:val="008403F1"/>
    <w:rsid w:val="0084072B"/>
    <w:rsid w:val="00841785"/>
    <w:rsid w:val="008418F4"/>
    <w:rsid w:val="0084199F"/>
    <w:rsid w:val="00842340"/>
    <w:rsid w:val="00842D11"/>
    <w:rsid w:val="00842DFF"/>
    <w:rsid w:val="00842E88"/>
    <w:rsid w:val="00843218"/>
    <w:rsid w:val="00843D11"/>
    <w:rsid w:val="00843F11"/>
    <w:rsid w:val="00844180"/>
    <w:rsid w:val="00845079"/>
    <w:rsid w:val="0084512A"/>
    <w:rsid w:val="00846FD3"/>
    <w:rsid w:val="00847593"/>
    <w:rsid w:val="00851052"/>
    <w:rsid w:val="00851435"/>
    <w:rsid w:val="00851842"/>
    <w:rsid w:val="00852F4F"/>
    <w:rsid w:val="00853CD8"/>
    <w:rsid w:val="00854865"/>
    <w:rsid w:val="00854A0D"/>
    <w:rsid w:val="00855003"/>
    <w:rsid w:val="00855940"/>
    <w:rsid w:val="00855AA0"/>
    <w:rsid w:val="00855D7F"/>
    <w:rsid w:val="00855D9A"/>
    <w:rsid w:val="00856EBE"/>
    <w:rsid w:val="008571F4"/>
    <w:rsid w:val="00857ABD"/>
    <w:rsid w:val="00857DAD"/>
    <w:rsid w:val="008603BA"/>
    <w:rsid w:val="00860E11"/>
    <w:rsid w:val="00861176"/>
    <w:rsid w:val="00861D31"/>
    <w:rsid w:val="008622B0"/>
    <w:rsid w:val="008628D4"/>
    <w:rsid w:val="008639B3"/>
    <w:rsid w:val="00864CEB"/>
    <w:rsid w:val="00865C85"/>
    <w:rsid w:val="00867140"/>
    <w:rsid w:val="00867499"/>
    <w:rsid w:val="0086761A"/>
    <w:rsid w:val="00867A55"/>
    <w:rsid w:val="00867D65"/>
    <w:rsid w:val="0087001D"/>
    <w:rsid w:val="00872910"/>
    <w:rsid w:val="008739F4"/>
    <w:rsid w:val="00873B0B"/>
    <w:rsid w:val="008743A8"/>
    <w:rsid w:val="008743BD"/>
    <w:rsid w:val="008743DA"/>
    <w:rsid w:val="0087464B"/>
    <w:rsid w:val="00874A58"/>
    <w:rsid w:val="008752A5"/>
    <w:rsid w:val="00875487"/>
    <w:rsid w:val="008755D5"/>
    <w:rsid w:val="00876293"/>
    <w:rsid w:val="008762BC"/>
    <w:rsid w:val="00876ED4"/>
    <w:rsid w:val="00876FB7"/>
    <w:rsid w:val="0088106A"/>
    <w:rsid w:val="008813AA"/>
    <w:rsid w:val="0088147B"/>
    <w:rsid w:val="008817F7"/>
    <w:rsid w:val="008818B3"/>
    <w:rsid w:val="00881B89"/>
    <w:rsid w:val="00882285"/>
    <w:rsid w:val="008825A0"/>
    <w:rsid w:val="0088369A"/>
    <w:rsid w:val="0088405C"/>
    <w:rsid w:val="00884094"/>
    <w:rsid w:val="008845D8"/>
    <w:rsid w:val="00884A95"/>
    <w:rsid w:val="00884E33"/>
    <w:rsid w:val="00884F43"/>
    <w:rsid w:val="008859E0"/>
    <w:rsid w:val="00885DFF"/>
    <w:rsid w:val="0088620E"/>
    <w:rsid w:val="0088637F"/>
    <w:rsid w:val="008865DD"/>
    <w:rsid w:val="00886729"/>
    <w:rsid w:val="00886913"/>
    <w:rsid w:val="008872C5"/>
    <w:rsid w:val="0089060C"/>
    <w:rsid w:val="0089071B"/>
    <w:rsid w:val="00890793"/>
    <w:rsid w:val="00890D8A"/>
    <w:rsid w:val="0089131D"/>
    <w:rsid w:val="00891E11"/>
    <w:rsid w:val="00891EA7"/>
    <w:rsid w:val="00891F8B"/>
    <w:rsid w:val="008923DD"/>
    <w:rsid w:val="00892D63"/>
    <w:rsid w:val="00892DDA"/>
    <w:rsid w:val="0089353C"/>
    <w:rsid w:val="0089363B"/>
    <w:rsid w:val="00893FC9"/>
    <w:rsid w:val="00894260"/>
    <w:rsid w:val="00895382"/>
    <w:rsid w:val="008965D7"/>
    <w:rsid w:val="00896666"/>
    <w:rsid w:val="00896A2B"/>
    <w:rsid w:val="008A016B"/>
    <w:rsid w:val="008A01D3"/>
    <w:rsid w:val="008A020E"/>
    <w:rsid w:val="008A0A3C"/>
    <w:rsid w:val="008A0B84"/>
    <w:rsid w:val="008A1BAB"/>
    <w:rsid w:val="008A24AA"/>
    <w:rsid w:val="008A2BCA"/>
    <w:rsid w:val="008A35E5"/>
    <w:rsid w:val="008A473F"/>
    <w:rsid w:val="008A4B5D"/>
    <w:rsid w:val="008A4EFD"/>
    <w:rsid w:val="008A5814"/>
    <w:rsid w:val="008A62B5"/>
    <w:rsid w:val="008A67C9"/>
    <w:rsid w:val="008A683F"/>
    <w:rsid w:val="008A7075"/>
    <w:rsid w:val="008A73CC"/>
    <w:rsid w:val="008A7539"/>
    <w:rsid w:val="008B0015"/>
    <w:rsid w:val="008B00DA"/>
    <w:rsid w:val="008B04CD"/>
    <w:rsid w:val="008B0C03"/>
    <w:rsid w:val="008B136E"/>
    <w:rsid w:val="008B13AA"/>
    <w:rsid w:val="008B163D"/>
    <w:rsid w:val="008B1F2A"/>
    <w:rsid w:val="008B2527"/>
    <w:rsid w:val="008B28F5"/>
    <w:rsid w:val="008B3770"/>
    <w:rsid w:val="008B3802"/>
    <w:rsid w:val="008B38B1"/>
    <w:rsid w:val="008B3F7C"/>
    <w:rsid w:val="008B4060"/>
    <w:rsid w:val="008B5CA5"/>
    <w:rsid w:val="008B7349"/>
    <w:rsid w:val="008B73EB"/>
    <w:rsid w:val="008C0983"/>
    <w:rsid w:val="008C0C57"/>
    <w:rsid w:val="008C0F84"/>
    <w:rsid w:val="008C397C"/>
    <w:rsid w:val="008C3F77"/>
    <w:rsid w:val="008C40C3"/>
    <w:rsid w:val="008C418C"/>
    <w:rsid w:val="008C4324"/>
    <w:rsid w:val="008C605F"/>
    <w:rsid w:val="008C6151"/>
    <w:rsid w:val="008C6592"/>
    <w:rsid w:val="008C6BCB"/>
    <w:rsid w:val="008C6ED9"/>
    <w:rsid w:val="008C7CA3"/>
    <w:rsid w:val="008D00B2"/>
    <w:rsid w:val="008D01F5"/>
    <w:rsid w:val="008D1424"/>
    <w:rsid w:val="008D156A"/>
    <w:rsid w:val="008D19A0"/>
    <w:rsid w:val="008D1D82"/>
    <w:rsid w:val="008D1FE7"/>
    <w:rsid w:val="008D2B30"/>
    <w:rsid w:val="008D3260"/>
    <w:rsid w:val="008D3A9A"/>
    <w:rsid w:val="008D3F9B"/>
    <w:rsid w:val="008D441D"/>
    <w:rsid w:val="008D4962"/>
    <w:rsid w:val="008D49EF"/>
    <w:rsid w:val="008D4B0D"/>
    <w:rsid w:val="008D5130"/>
    <w:rsid w:val="008D60B4"/>
    <w:rsid w:val="008D617A"/>
    <w:rsid w:val="008D6AFC"/>
    <w:rsid w:val="008D73EA"/>
    <w:rsid w:val="008D7EEC"/>
    <w:rsid w:val="008E01EC"/>
    <w:rsid w:val="008E0258"/>
    <w:rsid w:val="008E02DF"/>
    <w:rsid w:val="008E103E"/>
    <w:rsid w:val="008E1250"/>
    <w:rsid w:val="008E161C"/>
    <w:rsid w:val="008E1754"/>
    <w:rsid w:val="008E19D2"/>
    <w:rsid w:val="008E1D2C"/>
    <w:rsid w:val="008E2853"/>
    <w:rsid w:val="008E39FF"/>
    <w:rsid w:val="008E3B00"/>
    <w:rsid w:val="008E444A"/>
    <w:rsid w:val="008E4C33"/>
    <w:rsid w:val="008E5217"/>
    <w:rsid w:val="008E5419"/>
    <w:rsid w:val="008E579D"/>
    <w:rsid w:val="008E5C6D"/>
    <w:rsid w:val="008E5E3E"/>
    <w:rsid w:val="008E5F6D"/>
    <w:rsid w:val="008E663E"/>
    <w:rsid w:val="008E6B2B"/>
    <w:rsid w:val="008E6F12"/>
    <w:rsid w:val="008E709A"/>
    <w:rsid w:val="008E724C"/>
    <w:rsid w:val="008E7356"/>
    <w:rsid w:val="008E73B0"/>
    <w:rsid w:val="008E7C76"/>
    <w:rsid w:val="008E7E79"/>
    <w:rsid w:val="008F01F2"/>
    <w:rsid w:val="008F032B"/>
    <w:rsid w:val="008F0559"/>
    <w:rsid w:val="008F1324"/>
    <w:rsid w:val="008F1FB0"/>
    <w:rsid w:val="008F2936"/>
    <w:rsid w:val="008F2B33"/>
    <w:rsid w:val="008F2EFD"/>
    <w:rsid w:val="008F34B8"/>
    <w:rsid w:val="008F3FC6"/>
    <w:rsid w:val="008F40CC"/>
    <w:rsid w:val="008F4205"/>
    <w:rsid w:val="008F5D95"/>
    <w:rsid w:val="008F5DC1"/>
    <w:rsid w:val="008F6B0A"/>
    <w:rsid w:val="008F6B5D"/>
    <w:rsid w:val="008F743F"/>
    <w:rsid w:val="00901164"/>
    <w:rsid w:val="009021A5"/>
    <w:rsid w:val="0090223C"/>
    <w:rsid w:val="0090267A"/>
    <w:rsid w:val="00902A6E"/>
    <w:rsid w:val="009034B3"/>
    <w:rsid w:val="00904410"/>
    <w:rsid w:val="00905533"/>
    <w:rsid w:val="009060B0"/>
    <w:rsid w:val="0090652B"/>
    <w:rsid w:val="00906B44"/>
    <w:rsid w:val="00907D52"/>
    <w:rsid w:val="009109D4"/>
    <w:rsid w:val="00911849"/>
    <w:rsid w:val="00911FFD"/>
    <w:rsid w:val="00912443"/>
    <w:rsid w:val="00912A97"/>
    <w:rsid w:val="00912AF5"/>
    <w:rsid w:val="00913187"/>
    <w:rsid w:val="0091328E"/>
    <w:rsid w:val="00913711"/>
    <w:rsid w:val="00914CE2"/>
    <w:rsid w:val="00914E55"/>
    <w:rsid w:val="00915634"/>
    <w:rsid w:val="00915EFD"/>
    <w:rsid w:val="009166D5"/>
    <w:rsid w:val="00917275"/>
    <w:rsid w:val="009206F3"/>
    <w:rsid w:val="009208C2"/>
    <w:rsid w:val="00921271"/>
    <w:rsid w:val="00921F1E"/>
    <w:rsid w:val="00922372"/>
    <w:rsid w:val="00922502"/>
    <w:rsid w:val="009228BC"/>
    <w:rsid w:val="009229AE"/>
    <w:rsid w:val="00922D87"/>
    <w:rsid w:val="00924252"/>
    <w:rsid w:val="0092442F"/>
    <w:rsid w:val="009244A4"/>
    <w:rsid w:val="00924F75"/>
    <w:rsid w:val="00925278"/>
    <w:rsid w:val="0092574C"/>
    <w:rsid w:val="00926438"/>
    <w:rsid w:val="00926883"/>
    <w:rsid w:val="00926A34"/>
    <w:rsid w:val="00926D32"/>
    <w:rsid w:val="00926E3F"/>
    <w:rsid w:val="00927004"/>
    <w:rsid w:val="009271BA"/>
    <w:rsid w:val="00927DC3"/>
    <w:rsid w:val="00930154"/>
    <w:rsid w:val="009301A4"/>
    <w:rsid w:val="00930579"/>
    <w:rsid w:val="0093086D"/>
    <w:rsid w:val="009309C4"/>
    <w:rsid w:val="0093156A"/>
    <w:rsid w:val="00932557"/>
    <w:rsid w:val="00933072"/>
    <w:rsid w:val="009331F9"/>
    <w:rsid w:val="00933EE8"/>
    <w:rsid w:val="00933F8C"/>
    <w:rsid w:val="009340CD"/>
    <w:rsid w:val="0093434F"/>
    <w:rsid w:val="00934600"/>
    <w:rsid w:val="009356E4"/>
    <w:rsid w:val="00935B6A"/>
    <w:rsid w:val="00936710"/>
    <w:rsid w:val="0093778E"/>
    <w:rsid w:val="00940729"/>
    <w:rsid w:val="0094107C"/>
    <w:rsid w:val="009410E0"/>
    <w:rsid w:val="00941675"/>
    <w:rsid w:val="00941900"/>
    <w:rsid w:val="00942D82"/>
    <w:rsid w:val="00942FC7"/>
    <w:rsid w:val="0094337C"/>
    <w:rsid w:val="00943EA6"/>
    <w:rsid w:val="00945326"/>
    <w:rsid w:val="00945487"/>
    <w:rsid w:val="00945E81"/>
    <w:rsid w:val="00946533"/>
    <w:rsid w:val="00947985"/>
    <w:rsid w:val="00950390"/>
    <w:rsid w:val="0095043D"/>
    <w:rsid w:val="00950442"/>
    <w:rsid w:val="009508AE"/>
    <w:rsid w:val="00950E35"/>
    <w:rsid w:val="00950EE7"/>
    <w:rsid w:val="00950F27"/>
    <w:rsid w:val="0095109A"/>
    <w:rsid w:val="00951137"/>
    <w:rsid w:val="00951188"/>
    <w:rsid w:val="00951540"/>
    <w:rsid w:val="00951831"/>
    <w:rsid w:val="00951A32"/>
    <w:rsid w:val="00951A86"/>
    <w:rsid w:val="00953315"/>
    <w:rsid w:val="00953A6E"/>
    <w:rsid w:val="00954860"/>
    <w:rsid w:val="00954B11"/>
    <w:rsid w:val="00954F2C"/>
    <w:rsid w:val="009554D0"/>
    <w:rsid w:val="00956827"/>
    <w:rsid w:val="00956916"/>
    <w:rsid w:val="00956926"/>
    <w:rsid w:val="00957025"/>
    <w:rsid w:val="0096043F"/>
    <w:rsid w:val="00960D7A"/>
    <w:rsid w:val="00960F54"/>
    <w:rsid w:val="00961376"/>
    <w:rsid w:val="00962938"/>
    <w:rsid w:val="00962A4A"/>
    <w:rsid w:val="00962F45"/>
    <w:rsid w:val="0096357E"/>
    <w:rsid w:val="00963602"/>
    <w:rsid w:val="0096387E"/>
    <w:rsid w:val="00964BD7"/>
    <w:rsid w:val="0096598A"/>
    <w:rsid w:val="00966F48"/>
    <w:rsid w:val="009678B5"/>
    <w:rsid w:val="00967EFF"/>
    <w:rsid w:val="00971816"/>
    <w:rsid w:val="0097195C"/>
    <w:rsid w:val="00971D58"/>
    <w:rsid w:val="00971D6B"/>
    <w:rsid w:val="00971DDD"/>
    <w:rsid w:val="00971EFC"/>
    <w:rsid w:val="00972168"/>
    <w:rsid w:val="0097259C"/>
    <w:rsid w:val="00972B98"/>
    <w:rsid w:val="0097333A"/>
    <w:rsid w:val="00973859"/>
    <w:rsid w:val="00973FFD"/>
    <w:rsid w:val="009746D8"/>
    <w:rsid w:val="00975602"/>
    <w:rsid w:val="009756C5"/>
    <w:rsid w:val="00975768"/>
    <w:rsid w:val="0097701D"/>
    <w:rsid w:val="009775E3"/>
    <w:rsid w:val="009776BF"/>
    <w:rsid w:val="00977AD8"/>
    <w:rsid w:val="00977CE7"/>
    <w:rsid w:val="00980B60"/>
    <w:rsid w:val="00982DB3"/>
    <w:rsid w:val="0098328D"/>
    <w:rsid w:val="00983979"/>
    <w:rsid w:val="00983A60"/>
    <w:rsid w:val="00983DCE"/>
    <w:rsid w:val="009843AA"/>
    <w:rsid w:val="009844AB"/>
    <w:rsid w:val="009848C7"/>
    <w:rsid w:val="00984A2D"/>
    <w:rsid w:val="00985109"/>
    <w:rsid w:val="009854D9"/>
    <w:rsid w:val="009856F0"/>
    <w:rsid w:val="00985B0D"/>
    <w:rsid w:val="009861C1"/>
    <w:rsid w:val="009862BD"/>
    <w:rsid w:val="009864EB"/>
    <w:rsid w:val="009868B5"/>
    <w:rsid w:val="00986EA0"/>
    <w:rsid w:val="00986F7F"/>
    <w:rsid w:val="00987239"/>
    <w:rsid w:val="009872E6"/>
    <w:rsid w:val="00987A8B"/>
    <w:rsid w:val="00987D97"/>
    <w:rsid w:val="0099026D"/>
    <w:rsid w:val="00991472"/>
    <w:rsid w:val="00991655"/>
    <w:rsid w:val="00991A35"/>
    <w:rsid w:val="00991F14"/>
    <w:rsid w:val="00991F25"/>
    <w:rsid w:val="009928FA"/>
    <w:rsid w:val="009929F0"/>
    <w:rsid w:val="00992B64"/>
    <w:rsid w:val="00993195"/>
    <w:rsid w:val="00993732"/>
    <w:rsid w:val="009938E7"/>
    <w:rsid w:val="00993D7F"/>
    <w:rsid w:val="009940E8"/>
    <w:rsid w:val="0099512E"/>
    <w:rsid w:val="00995CC4"/>
    <w:rsid w:val="0099655A"/>
    <w:rsid w:val="00996D55"/>
    <w:rsid w:val="00997769"/>
    <w:rsid w:val="00997C2B"/>
    <w:rsid w:val="00997C4F"/>
    <w:rsid w:val="009A0001"/>
    <w:rsid w:val="009A01E0"/>
    <w:rsid w:val="009A1629"/>
    <w:rsid w:val="009A19C9"/>
    <w:rsid w:val="009A24E5"/>
    <w:rsid w:val="009A2C9D"/>
    <w:rsid w:val="009A35CE"/>
    <w:rsid w:val="009A384F"/>
    <w:rsid w:val="009A3B01"/>
    <w:rsid w:val="009A4D31"/>
    <w:rsid w:val="009A5471"/>
    <w:rsid w:val="009A54F7"/>
    <w:rsid w:val="009A56E4"/>
    <w:rsid w:val="009A576E"/>
    <w:rsid w:val="009A5835"/>
    <w:rsid w:val="009A6821"/>
    <w:rsid w:val="009A7746"/>
    <w:rsid w:val="009A7852"/>
    <w:rsid w:val="009A7D7F"/>
    <w:rsid w:val="009A7DEB"/>
    <w:rsid w:val="009A7EDF"/>
    <w:rsid w:val="009B0019"/>
    <w:rsid w:val="009B02D0"/>
    <w:rsid w:val="009B07B6"/>
    <w:rsid w:val="009B0812"/>
    <w:rsid w:val="009B0A30"/>
    <w:rsid w:val="009B0A84"/>
    <w:rsid w:val="009B10AE"/>
    <w:rsid w:val="009B1E48"/>
    <w:rsid w:val="009B30AA"/>
    <w:rsid w:val="009B3246"/>
    <w:rsid w:val="009B3785"/>
    <w:rsid w:val="009B3BAD"/>
    <w:rsid w:val="009B4822"/>
    <w:rsid w:val="009B4894"/>
    <w:rsid w:val="009B4F2F"/>
    <w:rsid w:val="009B5500"/>
    <w:rsid w:val="009B554D"/>
    <w:rsid w:val="009B55D2"/>
    <w:rsid w:val="009B5A24"/>
    <w:rsid w:val="009B64D1"/>
    <w:rsid w:val="009B737F"/>
    <w:rsid w:val="009C07B0"/>
    <w:rsid w:val="009C142D"/>
    <w:rsid w:val="009C14D8"/>
    <w:rsid w:val="009C1BE9"/>
    <w:rsid w:val="009C1D1A"/>
    <w:rsid w:val="009C1E9B"/>
    <w:rsid w:val="009C2086"/>
    <w:rsid w:val="009C231D"/>
    <w:rsid w:val="009C2E4F"/>
    <w:rsid w:val="009C2F5A"/>
    <w:rsid w:val="009C3C88"/>
    <w:rsid w:val="009C3E1A"/>
    <w:rsid w:val="009C4473"/>
    <w:rsid w:val="009C48FB"/>
    <w:rsid w:val="009C5472"/>
    <w:rsid w:val="009C55D8"/>
    <w:rsid w:val="009C5639"/>
    <w:rsid w:val="009C5B49"/>
    <w:rsid w:val="009C629D"/>
    <w:rsid w:val="009C6B5F"/>
    <w:rsid w:val="009C6D95"/>
    <w:rsid w:val="009C7620"/>
    <w:rsid w:val="009D06AD"/>
    <w:rsid w:val="009D074C"/>
    <w:rsid w:val="009D08DA"/>
    <w:rsid w:val="009D2434"/>
    <w:rsid w:val="009D26CF"/>
    <w:rsid w:val="009D2EE2"/>
    <w:rsid w:val="009D3E96"/>
    <w:rsid w:val="009D4648"/>
    <w:rsid w:val="009D4EC1"/>
    <w:rsid w:val="009D5160"/>
    <w:rsid w:val="009D573E"/>
    <w:rsid w:val="009D5A62"/>
    <w:rsid w:val="009D5F6D"/>
    <w:rsid w:val="009D74B1"/>
    <w:rsid w:val="009E030D"/>
    <w:rsid w:val="009E0497"/>
    <w:rsid w:val="009E05FD"/>
    <w:rsid w:val="009E0CD5"/>
    <w:rsid w:val="009E0ED2"/>
    <w:rsid w:val="009E1C46"/>
    <w:rsid w:val="009E32B4"/>
    <w:rsid w:val="009E348E"/>
    <w:rsid w:val="009E3534"/>
    <w:rsid w:val="009E42E2"/>
    <w:rsid w:val="009E47D8"/>
    <w:rsid w:val="009E4848"/>
    <w:rsid w:val="009E5118"/>
    <w:rsid w:val="009E59CA"/>
    <w:rsid w:val="009E63D8"/>
    <w:rsid w:val="009E6995"/>
    <w:rsid w:val="009E6E69"/>
    <w:rsid w:val="009E72D9"/>
    <w:rsid w:val="009E7478"/>
    <w:rsid w:val="009E7621"/>
    <w:rsid w:val="009E7C97"/>
    <w:rsid w:val="009F0B26"/>
    <w:rsid w:val="009F0B7A"/>
    <w:rsid w:val="009F0E63"/>
    <w:rsid w:val="009F2043"/>
    <w:rsid w:val="009F24CF"/>
    <w:rsid w:val="009F318E"/>
    <w:rsid w:val="009F3DC9"/>
    <w:rsid w:val="009F3F78"/>
    <w:rsid w:val="009F486C"/>
    <w:rsid w:val="009F50EF"/>
    <w:rsid w:val="009F5465"/>
    <w:rsid w:val="009F6CF7"/>
    <w:rsid w:val="009F6E30"/>
    <w:rsid w:val="009F7218"/>
    <w:rsid w:val="009F7862"/>
    <w:rsid w:val="009F7E90"/>
    <w:rsid w:val="00A00675"/>
    <w:rsid w:val="00A00A14"/>
    <w:rsid w:val="00A01366"/>
    <w:rsid w:val="00A0236F"/>
    <w:rsid w:val="00A026A2"/>
    <w:rsid w:val="00A042B4"/>
    <w:rsid w:val="00A04688"/>
    <w:rsid w:val="00A047B5"/>
    <w:rsid w:val="00A04CB5"/>
    <w:rsid w:val="00A05126"/>
    <w:rsid w:val="00A052DA"/>
    <w:rsid w:val="00A05403"/>
    <w:rsid w:val="00A058B6"/>
    <w:rsid w:val="00A06161"/>
    <w:rsid w:val="00A0672A"/>
    <w:rsid w:val="00A06B56"/>
    <w:rsid w:val="00A06BB5"/>
    <w:rsid w:val="00A07878"/>
    <w:rsid w:val="00A07A1F"/>
    <w:rsid w:val="00A07AD8"/>
    <w:rsid w:val="00A07EE8"/>
    <w:rsid w:val="00A10E75"/>
    <w:rsid w:val="00A1187A"/>
    <w:rsid w:val="00A11E2C"/>
    <w:rsid w:val="00A12A05"/>
    <w:rsid w:val="00A13A59"/>
    <w:rsid w:val="00A13BDB"/>
    <w:rsid w:val="00A13D86"/>
    <w:rsid w:val="00A147EA"/>
    <w:rsid w:val="00A1481A"/>
    <w:rsid w:val="00A14DC9"/>
    <w:rsid w:val="00A14F01"/>
    <w:rsid w:val="00A14F61"/>
    <w:rsid w:val="00A1594F"/>
    <w:rsid w:val="00A16968"/>
    <w:rsid w:val="00A16D39"/>
    <w:rsid w:val="00A1741E"/>
    <w:rsid w:val="00A17D79"/>
    <w:rsid w:val="00A17E83"/>
    <w:rsid w:val="00A202AF"/>
    <w:rsid w:val="00A2097D"/>
    <w:rsid w:val="00A20E78"/>
    <w:rsid w:val="00A21547"/>
    <w:rsid w:val="00A21811"/>
    <w:rsid w:val="00A21A73"/>
    <w:rsid w:val="00A22153"/>
    <w:rsid w:val="00A225BD"/>
    <w:rsid w:val="00A231BC"/>
    <w:rsid w:val="00A232A4"/>
    <w:rsid w:val="00A23334"/>
    <w:rsid w:val="00A236E2"/>
    <w:rsid w:val="00A23F60"/>
    <w:rsid w:val="00A24429"/>
    <w:rsid w:val="00A246F3"/>
    <w:rsid w:val="00A24B85"/>
    <w:rsid w:val="00A24C48"/>
    <w:rsid w:val="00A24ED2"/>
    <w:rsid w:val="00A25234"/>
    <w:rsid w:val="00A259F8"/>
    <w:rsid w:val="00A25F9C"/>
    <w:rsid w:val="00A26116"/>
    <w:rsid w:val="00A26664"/>
    <w:rsid w:val="00A2678A"/>
    <w:rsid w:val="00A27528"/>
    <w:rsid w:val="00A27B79"/>
    <w:rsid w:val="00A27EE7"/>
    <w:rsid w:val="00A27F73"/>
    <w:rsid w:val="00A304E5"/>
    <w:rsid w:val="00A30819"/>
    <w:rsid w:val="00A30BE6"/>
    <w:rsid w:val="00A311AC"/>
    <w:rsid w:val="00A32038"/>
    <w:rsid w:val="00A327BE"/>
    <w:rsid w:val="00A33B4A"/>
    <w:rsid w:val="00A34085"/>
    <w:rsid w:val="00A34B86"/>
    <w:rsid w:val="00A35826"/>
    <w:rsid w:val="00A35D8A"/>
    <w:rsid w:val="00A36150"/>
    <w:rsid w:val="00A36809"/>
    <w:rsid w:val="00A36AD6"/>
    <w:rsid w:val="00A36D5B"/>
    <w:rsid w:val="00A37614"/>
    <w:rsid w:val="00A37E2C"/>
    <w:rsid w:val="00A40054"/>
    <w:rsid w:val="00A4056E"/>
    <w:rsid w:val="00A40D9C"/>
    <w:rsid w:val="00A4109F"/>
    <w:rsid w:val="00A4136F"/>
    <w:rsid w:val="00A41655"/>
    <w:rsid w:val="00A41B12"/>
    <w:rsid w:val="00A420A2"/>
    <w:rsid w:val="00A4246D"/>
    <w:rsid w:val="00A429A4"/>
    <w:rsid w:val="00A42B31"/>
    <w:rsid w:val="00A42E1D"/>
    <w:rsid w:val="00A4392A"/>
    <w:rsid w:val="00A43B1F"/>
    <w:rsid w:val="00A43E08"/>
    <w:rsid w:val="00A44209"/>
    <w:rsid w:val="00A443AF"/>
    <w:rsid w:val="00A44B1F"/>
    <w:rsid w:val="00A44C0A"/>
    <w:rsid w:val="00A457B3"/>
    <w:rsid w:val="00A4580B"/>
    <w:rsid w:val="00A45A11"/>
    <w:rsid w:val="00A45D68"/>
    <w:rsid w:val="00A45FAE"/>
    <w:rsid w:val="00A468A7"/>
    <w:rsid w:val="00A5077F"/>
    <w:rsid w:val="00A50CB5"/>
    <w:rsid w:val="00A51AEC"/>
    <w:rsid w:val="00A52400"/>
    <w:rsid w:val="00A527A6"/>
    <w:rsid w:val="00A527FD"/>
    <w:rsid w:val="00A528B8"/>
    <w:rsid w:val="00A53954"/>
    <w:rsid w:val="00A53C4B"/>
    <w:rsid w:val="00A54228"/>
    <w:rsid w:val="00A5426A"/>
    <w:rsid w:val="00A5428C"/>
    <w:rsid w:val="00A54CCD"/>
    <w:rsid w:val="00A550EC"/>
    <w:rsid w:val="00A55AF6"/>
    <w:rsid w:val="00A55B64"/>
    <w:rsid w:val="00A5638E"/>
    <w:rsid w:val="00A56C67"/>
    <w:rsid w:val="00A56E46"/>
    <w:rsid w:val="00A578C0"/>
    <w:rsid w:val="00A604A0"/>
    <w:rsid w:val="00A60B0A"/>
    <w:rsid w:val="00A60C3D"/>
    <w:rsid w:val="00A60C4E"/>
    <w:rsid w:val="00A6199D"/>
    <w:rsid w:val="00A61E5F"/>
    <w:rsid w:val="00A62454"/>
    <w:rsid w:val="00A62EBF"/>
    <w:rsid w:val="00A63802"/>
    <w:rsid w:val="00A6403A"/>
    <w:rsid w:val="00A64697"/>
    <w:rsid w:val="00A64C38"/>
    <w:rsid w:val="00A64D3A"/>
    <w:rsid w:val="00A6511C"/>
    <w:rsid w:val="00A652D6"/>
    <w:rsid w:val="00A6558C"/>
    <w:rsid w:val="00A6619A"/>
    <w:rsid w:val="00A66DEF"/>
    <w:rsid w:val="00A67237"/>
    <w:rsid w:val="00A676C9"/>
    <w:rsid w:val="00A700E9"/>
    <w:rsid w:val="00A701B5"/>
    <w:rsid w:val="00A7048E"/>
    <w:rsid w:val="00A70864"/>
    <w:rsid w:val="00A709BE"/>
    <w:rsid w:val="00A71457"/>
    <w:rsid w:val="00A71D53"/>
    <w:rsid w:val="00A72126"/>
    <w:rsid w:val="00A7212C"/>
    <w:rsid w:val="00A72B70"/>
    <w:rsid w:val="00A72DFB"/>
    <w:rsid w:val="00A73072"/>
    <w:rsid w:val="00A7335A"/>
    <w:rsid w:val="00A738A1"/>
    <w:rsid w:val="00A73F74"/>
    <w:rsid w:val="00A7474A"/>
    <w:rsid w:val="00A7559F"/>
    <w:rsid w:val="00A757B5"/>
    <w:rsid w:val="00A76BA4"/>
    <w:rsid w:val="00A76FF6"/>
    <w:rsid w:val="00A7730D"/>
    <w:rsid w:val="00A77AF7"/>
    <w:rsid w:val="00A80229"/>
    <w:rsid w:val="00A80730"/>
    <w:rsid w:val="00A80AF6"/>
    <w:rsid w:val="00A8134D"/>
    <w:rsid w:val="00A81B71"/>
    <w:rsid w:val="00A81BC4"/>
    <w:rsid w:val="00A820E5"/>
    <w:rsid w:val="00A82903"/>
    <w:rsid w:val="00A82DDC"/>
    <w:rsid w:val="00A83B5E"/>
    <w:rsid w:val="00A85085"/>
    <w:rsid w:val="00A85207"/>
    <w:rsid w:val="00A853DE"/>
    <w:rsid w:val="00A85599"/>
    <w:rsid w:val="00A86544"/>
    <w:rsid w:val="00A86C11"/>
    <w:rsid w:val="00A87247"/>
    <w:rsid w:val="00A8772D"/>
    <w:rsid w:val="00A878FD"/>
    <w:rsid w:val="00A87AE0"/>
    <w:rsid w:val="00A9016A"/>
    <w:rsid w:val="00A90314"/>
    <w:rsid w:val="00A90404"/>
    <w:rsid w:val="00A90F48"/>
    <w:rsid w:val="00A911B3"/>
    <w:rsid w:val="00A914E0"/>
    <w:rsid w:val="00A9156B"/>
    <w:rsid w:val="00A91813"/>
    <w:rsid w:val="00A928A7"/>
    <w:rsid w:val="00A928E0"/>
    <w:rsid w:val="00A92E86"/>
    <w:rsid w:val="00A93667"/>
    <w:rsid w:val="00A936B5"/>
    <w:rsid w:val="00A93885"/>
    <w:rsid w:val="00A93D00"/>
    <w:rsid w:val="00A94217"/>
    <w:rsid w:val="00A954CA"/>
    <w:rsid w:val="00A959C2"/>
    <w:rsid w:val="00A95C15"/>
    <w:rsid w:val="00A97B5B"/>
    <w:rsid w:val="00AA11A1"/>
    <w:rsid w:val="00AA120C"/>
    <w:rsid w:val="00AA1E71"/>
    <w:rsid w:val="00AA2181"/>
    <w:rsid w:val="00AA278D"/>
    <w:rsid w:val="00AA5534"/>
    <w:rsid w:val="00AA593D"/>
    <w:rsid w:val="00AA5EDA"/>
    <w:rsid w:val="00AA68A6"/>
    <w:rsid w:val="00AA70E3"/>
    <w:rsid w:val="00AA73DE"/>
    <w:rsid w:val="00AA7BD5"/>
    <w:rsid w:val="00AA7C1C"/>
    <w:rsid w:val="00AB024D"/>
    <w:rsid w:val="00AB21E6"/>
    <w:rsid w:val="00AB23FF"/>
    <w:rsid w:val="00AB2550"/>
    <w:rsid w:val="00AB2855"/>
    <w:rsid w:val="00AB2D04"/>
    <w:rsid w:val="00AB4B77"/>
    <w:rsid w:val="00AB4C1E"/>
    <w:rsid w:val="00AB5CCC"/>
    <w:rsid w:val="00AB5EF2"/>
    <w:rsid w:val="00AB65CC"/>
    <w:rsid w:val="00AB6CE1"/>
    <w:rsid w:val="00AB7DA4"/>
    <w:rsid w:val="00AC0082"/>
    <w:rsid w:val="00AC019B"/>
    <w:rsid w:val="00AC03A6"/>
    <w:rsid w:val="00AC17EB"/>
    <w:rsid w:val="00AC2937"/>
    <w:rsid w:val="00AC29E6"/>
    <w:rsid w:val="00AC36C8"/>
    <w:rsid w:val="00AC37FD"/>
    <w:rsid w:val="00AC3C95"/>
    <w:rsid w:val="00AC3CA0"/>
    <w:rsid w:val="00AC3E42"/>
    <w:rsid w:val="00AC414A"/>
    <w:rsid w:val="00AC4342"/>
    <w:rsid w:val="00AC4D22"/>
    <w:rsid w:val="00AC4E3C"/>
    <w:rsid w:val="00AC4F1C"/>
    <w:rsid w:val="00AC4FB8"/>
    <w:rsid w:val="00AC67DE"/>
    <w:rsid w:val="00AC71FB"/>
    <w:rsid w:val="00AC7FFE"/>
    <w:rsid w:val="00AD0A52"/>
    <w:rsid w:val="00AD0B01"/>
    <w:rsid w:val="00AD0B21"/>
    <w:rsid w:val="00AD12C3"/>
    <w:rsid w:val="00AD17D7"/>
    <w:rsid w:val="00AD28BA"/>
    <w:rsid w:val="00AD2A11"/>
    <w:rsid w:val="00AD2FC2"/>
    <w:rsid w:val="00AD4693"/>
    <w:rsid w:val="00AD4E9E"/>
    <w:rsid w:val="00AD4FAC"/>
    <w:rsid w:val="00AD6038"/>
    <w:rsid w:val="00AD636C"/>
    <w:rsid w:val="00AD640A"/>
    <w:rsid w:val="00AD7442"/>
    <w:rsid w:val="00AD78B9"/>
    <w:rsid w:val="00AD7EF7"/>
    <w:rsid w:val="00AD7F9F"/>
    <w:rsid w:val="00AE01CA"/>
    <w:rsid w:val="00AE087D"/>
    <w:rsid w:val="00AE0B6F"/>
    <w:rsid w:val="00AE0DAB"/>
    <w:rsid w:val="00AE101A"/>
    <w:rsid w:val="00AE2406"/>
    <w:rsid w:val="00AE25CB"/>
    <w:rsid w:val="00AE2C17"/>
    <w:rsid w:val="00AE2DB6"/>
    <w:rsid w:val="00AE3FA0"/>
    <w:rsid w:val="00AE4121"/>
    <w:rsid w:val="00AE418E"/>
    <w:rsid w:val="00AE4816"/>
    <w:rsid w:val="00AE557E"/>
    <w:rsid w:val="00AE5A57"/>
    <w:rsid w:val="00AE60DB"/>
    <w:rsid w:val="00AE6D70"/>
    <w:rsid w:val="00AE707B"/>
    <w:rsid w:val="00AE7857"/>
    <w:rsid w:val="00AE79AA"/>
    <w:rsid w:val="00AE7BEB"/>
    <w:rsid w:val="00AF02F4"/>
    <w:rsid w:val="00AF096E"/>
    <w:rsid w:val="00AF13FA"/>
    <w:rsid w:val="00AF1AC4"/>
    <w:rsid w:val="00AF1CB2"/>
    <w:rsid w:val="00AF1D96"/>
    <w:rsid w:val="00AF25B8"/>
    <w:rsid w:val="00AF2737"/>
    <w:rsid w:val="00AF2CE9"/>
    <w:rsid w:val="00AF389A"/>
    <w:rsid w:val="00AF39D8"/>
    <w:rsid w:val="00AF534A"/>
    <w:rsid w:val="00AF5511"/>
    <w:rsid w:val="00AF55C0"/>
    <w:rsid w:val="00AF5F84"/>
    <w:rsid w:val="00AF6173"/>
    <w:rsid w:val="00AF6241"/>
    <w:rsid w:val="00AF63CC"/>
    <w:rsid w:val="00AF6724"/>
    <w:rsid w:val="00AF7669"/>
    <w:rsid w:val="00B006BB"/>
    <w:rsid w:val="00B01672"/>
    <w:rsid w:val="00B016DE"/>
    <w:rsid w:val="00B01D4B"/>
    <w:rsid w:val="00B026CB"/>
    <w:rsid w:val="00B02B2E"/>
    <w:rsid w:val="00B04DE4"/>
    <w:rsid w:val="00B05C2D"/>
    <w:rsid w:val="00B05F6A"/>
    <w:rsid w:val="00B06A7B"/>
    <w:rsid w:val="00B06CA4"/>
    <w:rsid w:val="00B07049"/>
    <w:rsid w:val="00B0725F"/>
    <w:rsid w:val="00B075F5"/>
    <w:rsid w:val="00B105F8"/>
    <w:rsid w:val="00B11127"/>
    <w:rsid w:val="00B11222"/>
    <w:rsid w:val="00B116D9"/>
    <w:rsid w:val="00B11C00"/>
    <w:rsid w:val="00B1274B"/>
    <w:rsid w:val="00B14006"/>
    <w:rsid w:val="00B143B3"/>
    <w:rsid w:val="00B143F0"/>
    <w:rsid w:val="00B14585"/>
    <w:rsid w:val="00B146CC"/>
    <w:rsid w:val="00B14FFD"/>
    <w:rsid w:val="00B150C8"/>
    <w:rsid w:val="00B15BB2"/>
    <w:rsid w:val="00B1633E"/>
    <w:rsid w:val="00B170F1"/>
    <w:rsid w:val="00B174DC"/>
    <w:rsid w:val="00B175A1"/>
    <w:rsid w:val="00B179A4"/>
    <w:rsid w:val="00B17E38"/>
    <w:rsid w:val="00B202EF"/>
    <w:rsid w:val="00B209F7"/>
    <w:rsid w:val="00B2217F"/>
    <w:rsid w:val="00B226B8"/>
    <w:rsid w:val="00B22CA8"/>
    <w:rsid w:val="00B22D8F"/>
    <w:rsid w:val="00B22DE2"/>
    <w:rsid w:val="00B23025"/>
    <w:rsid w:val="00B2311B"/>
    <w:rsid w:val="00B23213"/>
    <w:rsid w:val="00B23414"/>
    <w:rsid w:val="00B23AAC"/>
    <w:rsid w:val="00B25722"/>
    <w:rsid w:val="00B26D82"/>
    <w:rsid w:val="00B2755B"/>
    <w:rsid w:val="00B301BA"/>
    <w:rsid w:val="00B30325"/>
    <w:rsid w:val="00B304A2"/>
    <w:rsid w:val="00B30B6B"/>
    <w:rsid w:val="00B30CDF"/>
    <w:rsid w:val="00B314E4"/>
    <w:rsid w:val="00B3180F"/>
    <w:rsid w:val="00B31BAE"/>
    <w:rsid w:val="00B32281"/>
    <w:rsid w:val="00B322AF"/>
    <w:rsid w:val="00B32CD8"/>
    <w:rsid w:val="00B3358A"/>
    <w:rsid w:val="00B33F0A"/>
    <w:rsid w:val="00B342C5"/>
    <w:rsid w:val="00B3566D"/>
    <w:rsid w:val="00B35D53"/>
    <w:rsid w:val="00B36B03"/>
    <w:rsid w:val="00B36E87"/>
    <w:rsid w:val="00B36F1D"/>
    <w:rsid w:val="00B3715F"/>
    <w:rsid w:val="00B4203B"/>
    <w:rsid w:val="00B42993"/>
    <w:rsid w:val="00B434F7"/>
    <w:rsid w:val="00B43851"/>
    <w:rsid w:val="00B45042"/>
    <w:rsid w:val="00B4569E"/>
    <w:rsid w:val="00B46904"/>
    <w:rsid w:val="00B46EAF"/>
    <w:rsid w:val="00B47D8B"/>
    <w:rsid w:val="00B47EF5"/>
    <w:rsid w:val="00B50A65"/>
    <w:rsid w:val="00B50A6C"/>
    <w:rsid w:val="00B50B03"/>
    <w:rsid w:val="00B516DC"/>
    <w:rsid w:val="00B51CCD"/>
    <w:rsid w:val="00B523D1"/>
    <w:rsid w:val="00B52829"/>
    <w:rsid w:val="00B52B3C"/>
    <w:rsid w:val="00B538E6"/>
    <w:rsid w:val="00B5609E"/>
    <w:rsid w:val="00B56182"/>
    <w:rsid w:val="00B565C7"/>
    <w:rsid w:val="00B5742F"/>
    <w:rsid w:val="00B57A40"/>
    <w:rsid w:val="00B57D23"/>
    <w:rsid w:val="00B57FA7"/>
    <w:rsid w:val="00B6012F"/>
    <w:rsid w:val="00B62065"/>
    <w:rsid w:val="00B624AE"/>
    <w:rsid w:val="00B6250D"/>
    <w:rsid w:val="00B62614"/>
    <w:rsid w:val="00B650B6"/>
    <w:rsid w:val="00B6593B"/>
    <w:rsid w:val="00B65A77"/>
    <w:rsid w:val="00B65CBB"/>
    <w:rsid w:val="00B65E31"/>
    <w:rsid w:val="00B66DD0"/>
    <w:rsid w:val="00B675AB"/>
    <w:rsid w:val="00B7010C"/>
    <w:rsid w:val="00B7019B"/>
    <w:rsid w:val="00B7038C"/>
    <w:rsid w:val="00B7081E"/>
    <w:rsid w:val="00B7167D"/>
    <w:rsid w:val="00B71CEA"/>
    <w:rsid w:val="00B71D69"/>
    <w:rsid w:val="00B72194"/>
    <w:rsid w:val="00B72B84"/>
    <w:rsid w:val="00B73669"/>
    <w:rsid w:val="00B73992"/>
    <w:rsid w:val="00B749A8"/>
    <w:rsid w:val="00B749F2"/>
    <w:rsid w:val="00B74CF4"/>
    <w:rsid w:val="00B75550"/>
    <w:rsid w:val="00B756DB"/>
    <w:rsid w:val="00B7602F"/>
    <w:rsid w:val="00B76276"/>
    <w:rsid w:val="00B76293"/>
    <w:rsid w:val="00B76774"/>
    <w:rsid w:val="00B77D04"/>
    <w:rsid w:val="00B77F61"/>
    <w:rsid w:val="00B803A2"/>
    <w:rsid w:val="00B803AC"/>
    <w:rsid w:val="00B81683"/>
    <w:rsid w:val="00B82BBC"/>
    <w:rsid w:val="00B83086"/>
    <w:rsid w:val="00B840E5"/>
    <w:rsid w:val="00B85BEC"/>
    <w:rsid w:val="00B87085"/>
    <w:rsid w:val="00B872D9"/>
    <w:rsid w:val="00B875AA"/>
    <w:rsid w:val="00B876C8"/>
    <w:rsid w:val="00B877AE"/>
    <w:rsid w:val="00B87BB2"/>
    <w:rsid w:val="00B928E0"/>
    <w:rsid w:val="00B93134"/>
    <w:rsid w:val="00B93865"/>
    <w:rsid w:val="00B93D9C"/>
    <w:rsid w:val="00B95022"/>
    <w:rsid w:val="00B95CB8"/>
    <w:rsid w:val="00B96165"/>
    <w:rsid w:val="00B96B8E"/>
    <w:rsid w:val="00B97792"/>
    <w:rsid w:val="00B97A2C"/>
    <w:rsid w:val="00BA0569"/>
    <w:rsid w:val="00BA096D"/>
    <w:rsid w:val="00BA0BE7"/>
    <w:rsid w:val="00BA1CB4"/>
    <w:rsid w:val="00BA1D4C"/>
    <w:rsid w:val="00BA1E44"/>
    <w:rsid w:val="00BA2127"/>
    <w:rsid w:val="00BA3271"/>
    <w:rsid w:val="00BA343E"/>
    <w:rsid w:val="00BA3F3E"/>
    <w:rsid w:val="00BA3F3F"/>
    <w:rsid w:val="00BA45F5"/>
    <w:rsid w:val="00BA4689"/>
    <w:rsid w:val="00BA557A"/>
    <w:rsid w:val="00BA5A0B"/>
    <w:rsid w:val="00BA5F06"/>
    <w:rsid w:val="00BA62E4"/>
    <w:rsid w:val="00BA639D"/>
    <w:rsid w:val="00BA6B91"/>
    <w:rsid w:val="00BA6E5B"/>
    <w:rsid w:val="00BA7390"/>
    <w:rsid w:val="00BA73E1"/>
    <w:rsid w:val="00BA7BF7"/>
    <w:rsid w:val="00BB00A0"/>
    <w:rsid w:val="00BB014E"/>
    <w:rsid w:val="00BB0232"/>
    <w:rsid w:val="00BB1158"/>
    <w:rsid w:val="00BB1B2B"/>
    <w:rsid w:val="00BB225F"/>
    <w:rsid w:val="00BB3FD6"/>
    <w:rsid w:val="00BB408F"/>
    <w:rsid w:val="00BB42D1"/>
    <w:rsid w:val="00BB445C"/>
    <w:rsid w:val="00BB489A"/>
    <w:rsid w:val="00BB5069"/>
    <w:rsid w:val="00BB57AA"/>
    <w:rsid w:val="00BB59CF"/>
    <w:rsid w:val="00BB5F0A"/>
    <w:rsid w:val="00BB6249"/>
    <w:rsid w:val="00BB76BC"/>
    <w:rsid w:val="00BB7AFA"/>
    <w:rsid w:val="00BB7CC9"/>
    <w:rsid w:val="00BC0B4A"/>
    <w:rsid w:val="00BC1627"/>
    <w:rsid w:val="00BC1CC4"/>
    <w:rsid w:val="00BC332A"/>
    <w:rsid w:val="00BC3C19"/>
    <w:rsid w:val="00BC3D82"/>
    <w:rsid w:val="00BC43A6"/>
    <w:rsid w:val="00BC48E6"/>
    <w:rsid w:val="00BC4E80"/>
    <w:rsid w:val="00BC5CD2"/>
    <w:rsid w:val="00BC69E4"/>
    <w:rsid w:val="00BC6B40"/>
    <w:rsid w:val="00BC726B"/>
    <w:rsid w:val="00BC7516"/>
    <w:rsid w:val="00BC788E"/>
    <w:rsid w:val="00BC7FED"/>
    <w:rsid w:val="00BD0708"/>
    <w:rsid w:val="00BD11D7"/>
    <w:rsid w:val="00BD1443"/>
    <w:rsid w:val="00BD1C73"/>
    <w:rsid w:val="00BD20F9"/>
    <w:rsid w:val="00BD21C0"/>
    <w:rsid w:val="00BD2EDC"/>
    <w:rsid w:val="00BD3495"/>
    <w:rsid w:val="00BD3969"/>
    <w:rsid w:val="00BD3B63"/>
    <w:rsid w:val="00BD447C"/>
    <w:rsid w:val="00BD50C1"/>
    <w:rsid w:val="00BD5785"/>
    <w:rsid w:val="00BD6B3E"/>
    <w:rsid w:val="00BD6EC6"/>
    <w:rsid w:val="00BD7343"/>
    <w:rsid w:val="00BD75A3"/>
    <w:rsid w:val="00BE0679"/>
    <w:rsid w:val="00BE0971"/>
    <w:rsid w:val="00BE0F1A"/>
    <w:rsid w:val="00BE1531"/>
    <w:rsid w:val="00BE1A73"/>
    <w:rsid w:val="00BE2141"/>
    <w:rsid w:val="00BE22F4"/>
    <w:rsid w:val="00BE3081"/>
    <w:rsid w:val="00BE3104"/>
    <w:rsid w:val="00BE4086"/>
    <w:rsid w:val="00BE40C0"/>
    <w:rsid w:val="00BE4269"/>
    <w:rsid w:val="00BE666B"/>
    <w:rsid w:val="00BE67C8"/>
    <w:rsid w:val="00BE75F5"/>
    <w:rsid w:val="00BF00BC"/>
    <w:rsid w:val="00BF0291"/>
    <w:rsid w:val="00BF0387"/>
    <w:rsid w:val="00BF0528"/>
    <w:rsid w:val="00BF1229"/>
    <w:rsid w:val="00BF1913"/>
    <w:rsid w:val="00BF1B7A"/>
    <w:rsid w:val="00BF3939"/>
    <w:rsid w:val="00BF430A"/>
    <w:rsid w:val="00BF4801"/>
    <w:rsid w:val="00BF4D91"/>
    <w:rsid w:val="00BF5F4C"/>
    <w:rsid w:val="00BF6119"/>
    <w:rsid w:val="00BF62F3"/>
    <w:rsid w:val="00BF6436"/>
    <w:rsid w:val="00BF7E04"/>
    <w:rsid w:val="00BF7F38"/>
    <w:rsid w:val="00C003F0"/>
    <w:rsid w:val="00C00648"/>
    <w:rsid w:val="00C00F31"/>
    <w:rsid w:val="00C0104E"/>
    <w:rsid w:val="00C010DF"/>
    <w:rsid w:val="00C01485"/>
    <w:rsid w:val="00C020B2"/>
    <w:rsid w:val="00C0245D"/>
    <w:rsid w:val="00C030EB"/>
    <w:rsid w:val="00C046BB"/>
    <w:rsid w:val="00C05250"/>
    <w:rsid w:val="00C05B01"/>
    <w:rsid w:val="00C06159"/>
    <w:rsid w:val="00C07093"/>
    <w:rsid w:val="00C07B34"/>
    <w:rsid w:val="00C07E42"/>
    <w:rsid w:val="00C10C4E"/>
    <w:rsid w:val="00C11036"/>
    <w:rsid w:val="00C11E1C"/>
    <w:rsid w:val="00C11FAB"/>
    <w:rsid w:val="00C12A84"/>
    <w:rsid w:val="00C12C6A"/>
    <w:rsid w:val="00C1367C"/>
    <w:rsid w:val="00C13CD6"/>
    <w:rsid w:val="00C14075"/>
    <w:rsid w:val="00C14915"/>
    <w:rsid w:val="00C15F4A"/>
    <w:rsid w:val="00C15F4E"/>
    <w:rsid w:val="00C16197"/>
    <w:rsid w:val="00C16532"/>
    <w:rsid w:val="00C17068"/>
    <w:rsid w:val="00C177FF"/>
    <w:rsid w:val="00C17840"/>
    <w:rsid w:val="00C205B2"/>
    <w:rsid w:val="00C20F1E"/>
    <w:rsid w:val="00C21906"/>
    <w:rsid w:val="00C223DD"/>
    <w:rsid w:val="00C22841"/>
    <w:rsid w:val="00C23057"/>
    <w:rsid w:val="00C239C4"/>
    <w:rsid w:val="00C24D7B"/>
    <w:rsid w:val="00C255AD"/>
    <w:rsid w:val="00C26235"/>
    <w:rsid w:val="00C26D69"/>
    <w:rsid w:val="00C2701C"/>
    <w:rsid w:val="00C3013C"/>
    <w:rsid w:val="00C3052A"/>
    <w:rsid w:val="00C306C4"/>
    <w:rsid w:val="00C30A09"/>
    <w:rsid w:val="00C313C5"/>
    <w:rsid w:val="00C31DCB"/>
    <w:rsid w:val="00C3228D"/>
    <w:rsid w:val="00C3272A"/>
    <w:rsid w:val="00C32A4B"/>
    <w:rsid w:val="00C333E8"/>
    <w:rsid w:val="00C342C6"/>
    <w:rsid w:val="00C34939"/>
    <w:rsid w:val="00C34AC5"/>
    <w:rsid w:val="00C34B16"/>
    <w:rsid w:val="00C35971"/>
    <w:rsid w:val="00C3601D"/>
    <w:rsid w:val="00C36393"/>
    <w:rsid w:val="00C363AB"/>
    <w:rsid w:val="00C378C5"/>
    <w:rsid w:val="00C37B42"/>
    <w:rsid w:val="00C37B5F"/>
    <w:rsid w:val="00C37D28"/>
    <w:rsid w:val="00C402E2"/>
    <w:rsid w:val="00C40883"/>
    <w:rsid w:val="00C40CA9"/>
    <w:rsid w:val="00C42173"/>
    <w:rsid w:val="00C421D8"/>
    <w:rsid w:val="00C42354"/>
    <w:rsid w:val="00C42626"/>
    <w:rsid w:val="00C42C85"/>
    <w:rsid w:val="00C43084"/>
    <w:rsid w:val="00C441D9"/>
    <w:rsid w:val="00C44BBC"/>
    <w:rsid w:val="00C44F8D"/>
    <w:rsid w:val="00C455BC"/>
    <w:rsid w:val="00C45A27"/>
    <w:rsid w:val="00C45FF6"/>
    <w:rsid w:val="00C46220"/>
    <w:rsid w:val="00C474F8"/>
    <w:rsid w:val="00C50060"/>
    <w:rsid w:val="00C50875"/>
    <w:rsid w:val="00C50A27"/>
    <w:rsid w:val="00C50E09"/>
    <w:rsid w:val="00C50E15"/>
    <w:rsid w:val="00C510DD"/>
    <w:rsid w:val="00C51736"/>
    <w:rsid w:val="00C51839"/>
    <w:rsid w:val="00C528FE"/>
    <w:rsid w:val="00C53ABB"/>
    <w:rsid w:val="00C55BD3"/>
    <w:rsid w:val="00C55D14"/>
    <w:rsid w:val="00C56353"/>
    <w:rsid w:val="00C5647C"/>
    <w:rsid w:val="00C56D9C"/>
    <w:rsid w:val="00C56EA3"/>
    <w:rsid w:val="00C572BD"/>
    <w:rsid w:val="00C5734B"/>
    <w:rsid w:val="00C57467"/>
    <w:rsid w:val="00C57725"/>
    <w:rsid w:val="00C60C7C"/>
    <w:rsid w:val="00C62816"/>
    <w:rsid w:val="00C62AEC"/>
    <w:rsid w:val="00C62B55"/>
    <w:rsid w:val="00C633E2"/>
    <w:rsid w:val="00C63790"/>
    <w:rsid w:val="00C63A0C"/>
    <w:rsid w:val="00C63E82"/>
    <w:rsid w:val="00C65193"/>
    <w:rsid w:val="00C6633B"/>
    <w:rsid w:val="00C708F2"/>
    <w:rsid w:val="00C70C89"/>
    <w:rsid w:val="00C713F2"/>
    <w:rsid w:val="00C715EE"/>
    <w:rsid w:val="00C71A8F"/>
    <w:rsid w:val="00C71BD4"/>
    <w:rsid w:val="00C721FE"/>
    <w:rsid w:val="00C72268"/>
    <w:rsid w:val="00C724D6"/>
    <w:rsid w:val="00C7270A"/>
    <w:rsid w:val="00C7270F"/>
    <w:rsid w:val="00C72931"/>
    <w:rsid w:val="00C732A4"/>
    <w:rsid w:val="00C74278"/>
    <w:rsid w:val="00C74A09"/>
    <w:rsid w:val="00C75195"/>
    <w:rsid w:val="00C76712"/>
    <w:rsid w:val="00C76F43"/>
    <w:rsid w:val="00C77163"/>
    <w:rsid w:val="00C771D2"/>
    <w:rsid w:val="00C771E7"/>
    <w:rsid w:val="00C7745F"/>
    <w:rsid w:val="00C804F9"/>
    <w:rsid w:val="00C80EAD"/>
    <w:rsid w:val="00C8108F"/>
    <w:rsid w:val="00C81D55"/>
    <w:rsid w:val="00C82236"/>
    <w:rsid w:val="00C82729"/>
    <w:rsid w:val="00C828A4"/>
    <w:rsid w:val="00C82F3B"/>
    <w:rsid w:val="00C83223"/>
    <w:rsid w:val="00C85168"/>
    <w:rsid w:val="00C8640C"/>
    <w:rsid w:val="00C86D9E"/>
    <w:rsid w:val="00C87361"/>
    <w:rsid w:val="00C87570"/>
    <w:rsid w:val="00C87D54"/>
    <w:rsid w:val="00C901A1"/>
    <w:rsid w:val="00C909D4"/>
    <w:rsid w:val="00C91D41"/>
    <w:rsid w:val="00C9225A"/>
    <w:rsid w:val="00C92339"/>
    <w:rsid w:val="00C9289D"/>
    <w:rsid w:val="00C93533"/>
    <w:rsid w:val="00C937F9"/>
    <w:rsid w:val="00C93A8F"/>
    <w:rsid w:val="00C93AF8"/>
    <w:rsid w:val="00C93CC9"/>
    <w:rsid w:val="00C95620"/>
    <w:rsid w:val="00C95E23"/>
    <w:rsid w:val="00C96410"/>
    <w:rsid w:val="00C97454"/>
    <w:rsid w:val="00C9773F"/>
    <w:rsid w:val="00C97CEC"/>
    <w:rsid w:val="00CA05F3"/>
    <w:rsid w:val="00CA1355"/>
    <w:rsid w:val="00CA1684"/>
    <w:rsid w:val="00CA21F3"/>
    <w:rsid w:val="00CA245B"/>
    <w:rsid w:val="00CA284C"/>
    <w:rsid w:val="00CA2EF3"/>
    <w:rsid w:val="00CA2F85"/>
    <w:rsid w:val="00CA31D4"/>
    <w:rsid w:val="00CA336F"/>
    <w:rsid w:val="00CA33DB"/>
    <w:rsid w:val="00CA3A0F"/>
    <w:rsid w:val="00CA3EA7"/>
    <w:rsid w:val="00CA3F86"/>
    <w:rsid w:val="00CA4A2F"/>
    <w:rsid w:val="00CA4C4C"/>
    <w:rsid w:val="00CA6286"/>
    <w:rsid w:val="00CA6914"/>
    <w:rsid w:val="00CA6ACD"/>
    <w:rsid w:val="00CA7042"/>
    <w:rsid w:val="00CA7408"/>
    <w:rsid w:val="00CB1206"/>
    <w:rsid w:val="00CB151C"/>
    <w:rsid w:val="00CB1E01"/>
    <w:rsid w:val="00CB21AF"/>
    <w:rsid w:val="00CB2234"/>
    <w:rsid w:val="00CB2B8A"/>
    <w:rsid w:val="00CB33D3"/>
    <w:rsid w:val="00CB3C38"/>
    <w:rsid w:val="00CB4137"/>
    <w:rsid w:val="00CB4FA9"/>
    <w:rsid w:val="00CB563A"/>
    <w:rsid w:val="00CB5EE2"/>
    <w:rsid w:val="00CB6150"/>
    <w:rsid w:val="00CB62F2"/>
    <w:rsid w:val="00CB6CD0"/>
    <w:rsid w:val="00CB6E90"/>
    <w:rsid w:val="00CB7429"/>
    <w:rsid w:val="00CB747A"/>
    <w:rsid w:val="00CB7A12"/>
    <w:rsid w:val="00CB7FEC"/>
    <w:rsid w:val="00CC0EC6"/>
    <w:rsid w:val="00CC17E6"/>
    <w:rsid w:val="00CC1835"/>
    <w:rsid w:val="00CC1CA4"/>
    <w:rsid w:val="00CC2C3E"/>
    <w:rsid w:val="00CC31AA"/>
    <w:rsid w:val="00CC4567"/>
    <w:rsid w:val="00CC4987"/>
    <w:rsid w:val="00CC5317"/>
    <w:rsid w:val="00CC5664"/>
    <w:rsid w:val="00CC6E38"/>
    <w:rsid w:val="00CC7046"/>
    <w:rsid w:val="00CC72AC"/>
    <w:rsid w:val="00CC7423"/>
    <w:rsid w:val="00CC7519"/>
    <w:rsid w:val="00CC7737"/>
    <w:rsid w:val="00CD01D6"/>
    <w:rsid w:val="00CD03B0"/>
    <w:rsid w:val="00CD0B8E"/>
    <w:rsid w:val="00CD1A13"/>
    <w:rsid w:val="00CD1C87"/>
    <w:rsid w:val="00CD3236"/>
    <w:rsid w:val="00CD376F"/>
    <w:rsid w:val="00CD3B7A"/>
    <w:rsid w:val="00CD479A"/>
    <w:rsid w:val="00CD4A2A"/>
    <w:rsid w:val="00CD4C5D"/>
    <w:rsid w:val="00CD4F03"/>
    <w:rsid w:val="00CD5120"/>
    <w:rsid w:val="00CD53C0"/>
    <w:rsid w:val="00CD5C24"/>
    <w:rsid w:val="00CD5CFA"/>
    <w:rsid w:val="00CD64FC"/>
    <w:rsid w:val="00CD6527"/>
    <w:rsid w:val="00CD6563"/>
    <w:rsid w:val="00CD68EB"/>
    <w:rsid w:val="00CD696D"/>
    <w:rsid w:val="00CD6A79"/>
    <w:rsid w:val="00CD7039"/>
    <w:rsid w:val="00CD70F8"/>
    <w:rsid w:val="00CD7812"/>
    <w:rsid w:val="00CD7F68"/>
    <w:rsid w:val="00CE01D7"/>
    <w:rsid w:val="00CE039F"/>
    <w:rsid w:val="00CE092D"/>
    <w:rsid w:val="00CE0BE0"/>
    <w:rsid w:val="00CE0BFC"/>
    <w:rsid w:val="00CE1205"/>
    <w:rsid w:val="00CE2183"/>
    <w:rsid w:val="00CE23B6"/>
    <w:rsid w:val="00CE3463"/>
    <w:rsid w:val="00CE35A6"/>
    <w:rsid w:val="00CE3CD6"/>
    <w:rsid w:val="00CE3F11"/>
    <w:rsid w:val="00CE40ED"/>
    <w:rsid w:val="00CE521B"/>
    <w:rsid w:val="00CE5277"/>
    <w:rsid w:val="00CE54AB"/>
    <w:rsid w:val="00CE6198"/>
    <w:rsid w:val="00CE74D6"/>
    <w:rsid w:val="00CE7ABC"/>
    <w:rsid w:val="00CE7E46"/>
    <w:rsid w:val="00CE7EC1"/>
    <w:rsid w:val="00CE7FC3"/>
    <w:rsid w:val="00CF0174"/>
    <w:rsid w:val="00CF07B4"/>
    <w:rsid w:val="00CF0A5F"/>
    <w:rsid w:val="00CF120B"/>
    <w:rsid w:val="00CF1276"/>
    <w:rsid w:val="00CF15E7"/>
    <w:rsid w:val="00CF224C"/>
    <w:rsid w:val="00CF2744"/>
    <w:rsid w:val="00CF287A"/>
    <w:rsid w:val="00CF3044"/>
    <w:rsid w:val="00CF3972"/>
    <w:rsid w:val="00CF3CAF"/>
    <w:rsid w:val="00CF6256"/>
    <w:rsid w:val="00CF6BA5"/>
    <w:rsid w:val="00CF6EC3"/>
    <w:rsid w:val="00CF79D2"/>
    <w:rsid w:val="00CF79FE"/>
    <w:rsid w:val="00D007B4"/>
    <w:rsid w:val="00D00987"/>
    <w:rsid w:val="00D00BD9"/>
    <w:rsid w:val="00D0206C"/>
    <w:rsid w:val="00D023CE"/>
    <w:rsid w:val="00D02A95"/>
    <w:rsid w:val="00D02AC6"/>
    <w:rsid w:val="00D02DDD"/>
    <w:rsid w:val="00D03A8C"/>
    <w:rsid w:val="00D042CB"/>
    <w:rsid w:val="00D045DA"/>
    <w:rsid w:val="00D04A46"/>
    <w:rsid w:val="00D053F6"/>
    <w:rsid w:val="00D063F7"/>
    <w:rsid w:val="00D068F4"/>
    <w:rsid w:val="00D06AA6"/>
    <w:rsid w:val="00D06FAE"/>
    <w:rsid w:val="00D071C2"/>
    <w:rsid w:val="00D07BF3"/>
    <w:rsid w:val="00D10134"/>
    <w:rsid w:val="00D10E0F"/>
    <w:rsid w:val="00D1158A"/>
    <w:rsid w:val="00D1178A"/>
    <w:rsid w:val="00D11A26"/>
    <w:rsid w:val="00D11B67"/>
    <w:rsid w:val="00D120E5"/>
    <w:rsid w:val="00D12162"/>
    <w:rsid w:val="00D123E4"/>
    <w:rsid w:val="00D1288B"/>
    <w:rsid w:val="00D12C01"/>
    <w:rsid w:val="00D1347C"/>
    <w:rsid w:val="00D13486"/>
    <w:rsid w:val="00D14242"/>
    <w:rsid w:val="00D14697"/>
    <w:rsid w:val="00D14960"/>
    <w:rsid w:val="00D14A70"/>
    <w:rsid w:val="00D1533D"/>
    <w:rsid w:val="00D1543D"/>
    <w:rsid w:val="00D155A2"/>
    <w:rsid w:val="00D156DD"/>
    <w:rsid w:val="00D15D2B"/>
    <w:rsid w:val="00D16F55"/>
    <w:rsid w:val="00D176EA"/>
    <w:rsid w:val="00D17A08"/>
    <w:rsid w:val="00D17E7E"/>
    <w:rsid w:val="00D20929"/>
    <w:rsid w:val="00D20AF9"/>
    <w:rsid w:val="00D20C44"/>
    <w:rsid w:val="00D21450"/>
    <w:rsid w:val="00D21BAC"/>
    <w:rsid w:val="00D21D49"/>
    <w:rsid w:val="00D21DD3"/>
    <w:rsid w:val="00D22D07"/>
    <w:rsid w:val="00D23146"/>
    <w:rsid w:val="00D23299"/>
    <w:rsid w:val="00D23928"/>
    <w:rsid w:val="00D2466D"/>
    <w:rsid w:val="00D25857"/>
    <w:rsid w:val="00D26BC4"/>
    <w:rsid w:val="00D26CEE"/>
    <w:rsid w:val="00D2772B"/>
    <w:rsid w:val="00D3154E"/>
    <w:rsid w:val="00D3184E"/>
    <w:rsid w:val="00D318C9"/>
    <w:rsid w:val="00D31A6D"/>
    <w:rsid w:val="00D31BE3"/>
    <w:rsid w:val="00D31EBA"/>
    <w:rsid w:val="00D3238B"/>
    <w:rsid w:val="00D327A8"/>
    <w:rsid w:val="00D32FCB"/>
    <w:rsid w:val="00D3387A"/>
    <w:rsid w:val="00D33B28"/>
    <w:rsid w:val="00D343B9"/>
    <w:rsid w:val="00D35D09"/>
    <w:rsid w:val="00D36A44"/>
    <w:rsid w:val="00D36C7A"/>
    <w:rsid w:val="00D37FB4"/>
    <w:rsid w:val="00D40173"/>
    <w:rsid w:val="00D401DF"/>
    <w:rsid w:val="00D4063C"/>
    <w:rsid w:val="00D40EB5"/>
    <w:rsid w:val="00D415F2"/>
    <w:rsid w:val="00D41A43"/>
    <w:rsid w:val="00D427F3"/>
    <w:rsid w:val="00D4354D"/>
    <w:rsid w:val="00D43EC1"/>
    <w:rsid w:val="00D44705"/>
    <w:rsid w:val="00D447B8"/>
    <w:rsid w:val="00D44F0D"/>
    <w:rsid w:val="00D45389"/>
    <w:rsid w:val="00D45957"/>
    <w:rsid w:val="00D459A4"/>
    <w:rsid w:val="00D46867"/>
    <w:rsid w:val="00D47000"/>
    <w:rsid w:val="00D4715F"/>
    <w:rsid w:val="00D4725A"/>
    <w:rsid w:val="00D47290"/>
    <w:rsid w:val="00D472BB"/>
    <w:rsid w:val="00D47837"/>
    <w:rsid w:val="00D47B1B"/>
    <w:rsid w:val="00D5008C"/>
    <w:rsid w:val="00D50111"/>
    <w:rsid w:val="00D508CD"/>
    <w:rsid w:val="00D509FE"/>
    <w:rsid w:val="00D51F88"/>
    <w:rsid w:val="00D5265C"/>
    <w:rsid w:val="00D52DF1"/>
    <w:rsid w:val="00D52F51"/>
    <w:rsid w:val="00D52FBB"/>
    <w:rsid w:val="00D5302D"/>
    <w:rsid w:val="00D54425"/>
    <w:rsid w:val="00D54545"/>
    <w:rsid w:val="00D54920"/>
    <w:rsid w:val="00D5511D"/>
    <w:rsid w:val="00D55889"/>
    <w:rsid w:val="00D559F1"/>
    <w:rsid w:val="00D55C42"/>
    <w:rsid w:val="00D55E09"/>
    <w:rsid w:val="00D5623C"/>
    <w:rsid w:val="00D56AB8"/>
    <w:rsid w:val="00D56E00"/>
    <w:rsid w:val="00D56E84"/>
    <w:rsid w:val="00D570F5"/>
    <w:rsid w:val="00D573A7"/>
    <w:rsid w:val="00D60641"/>
    <w:rsid w:val="00D61A85"/>
    <w:rsid w:val="00D61FE3"/>
    <w:rsid w:val="00D62916"/>
    <w:rsid w:val="00D62EEA"/>
    <w:rsid w:val="00D6322B"/>
    <w:rsid w:val="00D66250"/>
    <w:rsid w:val="00D662FE"/>
    <w:rsid w:val="00D66306"/>
    <w:rsid w:val="00D67446"/>
    <w:rsid w:val="00D674CC"/>
    <w:rsid w:val="00D6754B"/>
    <w:rsid w:val="00D67E4E"/>
    <w:rsid w:val="00D67EC6"/>
    <w:rsid w:val="00D708F1"/>
    <w:rsid w:val="00D70ABF"/>
    <w:rsid w:val="00D70AFD"/>
    <w:rsid w:val="00D70BA9"/>
    <w:rsid w:val="00D712BB"/>
    <w:rsid w:val="00D7157E"/>
    <w:rsid w:val="00D74077"/>
    <w:rsid w:val="00D7436C"/>
    <w:rsid w:val="00D75037"/>
    <w:rsid w:val="00D751E6"/>
    <w:rsid w:val="00D75461"/>
    <w:rsid w:val="00D75774"/>
    <w:rsid w:val="00D759F5"/>
    <w:rsid w:val="00D764DA"/>
    <w:rsid w:val="00D76CD4"/>
    <w:rsid w:val="00D76D61"/>
    <w:rsid w:val="00D77A01"/>
    <w:rsid w:val="00D807F2"/>
    <w:rsid w:val="00D80F83"/>
    <w:rsid w:val="00D81440"/>
    <w:rsid w:val="00D815A2"/>
    <w:rsid w:val="00D820CF"/>
    <w:rsid w:val="00D83490"/>
    <w:rsid w:val="00D84532"/>
    <w:rsid w:val="00D84FA4"/>
    <w:rsid w:val="00D85477"/>
    <w:rsid w:val="00D858F9"/>
    <w:rsid w:val="00D85F4B"/>
    <w:rsid w:val="00D861AA"/>
    <w:rsid w:val="00D8663A"/>
    <w:rsid w:val="00D878AB"/>
    <w:rsid w:val="00D87A2D"/>
    <w:rsid w:val="00D87CA9"/>
    <w:rsid w:val="00D90352"/>
    <w:rsid w:val="00D91DED"/>
    <w:rsid w:val="00D92619"/>
    <w:rsid w:val="00D93037"/>
    <w:rsid w:val="00D93651"/>
    <w:rsid w:val="00D9369E"/>
    <w:rsid w:val="00D93DA8"/>
    <w:rsid w:val="00D943A1"/>
    <w:rsid w:val="00D94E57"/>
    <w:rsid w:val="00D95F7F"/>
    <w:rsid w:val="00D96031"/>
    <w:rsid w:val="00D96437"/>
    <w:rsid w:val="00D96E4E"/>
    <w:rsid w:val="00D9776C"/>
    <w:rsid w:val="00D97B39"/>
    <w:rsid w:val="00D97C77"/>
    <w:rsid w:val="00DA0B22"/>
    <w:rsid w:val="00DA130F"/>
    <w:rsid w:val="00DA13A6"/>
    <w:rsid w:val="00DA159D"/>
    <w:rsid w:val="00DA1686"/>
    <w:rsid w:val="00DA18A7"/>
    <w:rsid w:val="00DA2994"/>
    <w:rsid w:val="00DA2A19"/>
    <w:rsid w:val="00DA2BDC"/>
    <w:rsid w:val="00DA3988"/>
    <w:rsid w:val="00DA425C"/>
    <w:rsid w:val="00DA43B3"/>
    <w:rsid w:val="00DA52D3"/>
    <w:rsid w:val="00DA5436"/>
    <w:rsid w:val="00DA55EC"/>
    <w:rsid w:val="00DA60A5"/>
    <w:rsid w:val="00DA6476"/>
    <w:rsid w:val="00DA69D7"/>
    <w:rsid w:val="00DA7016"/>
    <w:rsid w:val="00DA753B"/>
    <w:rsid w:val="00DA7D99"/>
    <w:rsid w:val="00DA7F70"/>
    <w:rsid w:val="00DB0352"/>
    <w:rsid w:val="00DB0452"/>
    <w:rsid w:val="00DB0AC3"/>
    <w:rsid w:val="00DB13A9"/>
    <w:rsid w:val="00DB16B6"/>
    <w:rsid w:val="00DB26F7"/>
    <w:rsid w:val="00DB2E43"/>
    <w:rsid w:val="00DB32A0"/>
    <w:rsid w:val="00DB3472"/>
    <w:rsid w:val="00DB370B"/>
    <w:rsid w:val="00DB4D85"/>
    <w:rsid w:val="00DB5FD2"/>
    <w:rsid w:val="00DB7751"/>
    <w:rsid w:val="00DB7AE5"/>
    <w:rsid w:val="00DC001C"/>
    <w:rsid w:val="00DC0541"/>
    <w:rsid w:val="00DC0845"/>
    <w:rsid w:val="00DC0B6B"/>
    <w:rsid w:val="00DC12FA"/>
    <w:rsid w:val="00DC1445"/>
    <w:rsid w:val="00DC1B9C"/>
    <w:rsid w:val="00DC1E82"/>
    <w:rsid w:val="00DC24FF"/>
    <w:rsid w:val="00DC27E3"/>
    <w:rsid w:val="00DC31F5"/>
    <w:rsid w:val="00DC39F0"/>
    <w:rsid w:val="00DC3A24"/>
    <w:rsid w:val="00DC4433"/>
    <w:rsid w:val="00DC4C44"/>
    <w:rsid w:val="00DC4E61"/>
    <w:rsid w:val="00DC4F48"/>
    <w:rsid w:val="00DC5099"/>
    <w:rsid w:val="00DC5829"/>
    <w:rsid w:val="00DC5ED3"/>
    <w:rsid w:val="00DC620B"/>
    <w:rsid w:val="00DC625C"/>
    <w:rsid w:val="00DC64A0"/>
    <w:rsid w:val="00DC6EB4"/>
    <w:rsid w:val="00DC6ED8"/>
    <w:rsid w:val="00DC6F74"/>
    <w:rsid w:val="00DC6FA3"/>
    <w:rsid w:val="00DC72C3"/>
    <w:rsid w:val="00DC7569"/>
    <w:rsid w:val="00DC7785"/>
    <w:rsid w:val="00DC7CBB"/>
    <w:rsid w:val="00DC7FEE"/>
    <w:rsid w:val="00DD0054"/>
    <w:rsid w:val="00DD0751"/>
    <w:rsid w:val="00DD1064"/>
    <w:rsid w:val="00DD181F"/>
    <w:rsid w:val="00DD1CE7"/>
    <w:rsid w:val="00DD1D74"/>
    <w:rsid w:val="00DD296E"/>
    <w:rsid w:val="00DD3251"/>
    <w:rsid w:val="00DD3F50"/>
    <w:rsid w:val="00DD4448"/>
    <w:rsid w:val="00DD4F98"/>
    <w:rsid w:val="00DD579C"/>
    <w:rsid w:val="00DD5975"/>
    <w:rsid w:val="00DD6930"/>
    <w:rsid w:val="00DD6AA9"/>
    <w:rsid w:val="00DD7E12"/>
    <w:rsid w:val="00DE0290"/>
    <w:rsid w:val="00DE0698"/>
    <w:rsid w:val="00DE0F3C"/>
    <w:rsid w:val="00DE0FA4"/>
    <w:rsid w:val="00DE16B9"/>
    <w:rsid w:val="00DE1FE8"/>
    <w:rsid w:val="00DE26EF"/>
    <w:rsid w:val="00DE2869"/>
    <w:rsid w:val="00DE2C62"/>
    <w:rsid w:val="00DE2E0B"/>
    <w:rsid w:val="00DE3805"/>
    <w:rsid w:val="00DE4587"/>
    <w:rsid w:val="00DE47BB"/>
    <w:rsid w:val="00DE4A6E"/>
    <w:rsid w:val="00DE4A94"/>
    <w:rsid w:val="00DE5793"/>
    <w:rsid w:val="00DE5907"/>
    <w:rsid w:val="00DE59D8"/>
    <w:rsid w:val="00DE6A39"/>
    <w:rsid w:val="00DE6EE1"/>
    <w:rsid w:val="00DE7CDE"/>
    <w:rsid w:val="00DF05DE"/>
    <w:rsid w:val="00DF14C0"/>
    <w:rsid w:val="00DF186A"/>
    <w:rsid w:val="00DF202B"/>
    <w:rsid w:val="00DF2077"/>
    <w:rsid w:val="00DF26ED"/>
    <w:rsid w:val="00DF2CB4"/>
    <w:rsid w:val="00DF31CC"/>
    <w:rsid w:val="00DF34B1"/>
    <w:rsid w:val="00DF35B9"/>
    <w:rsid w:val="00DF4A67"/>
    <w:rsid w:val="00DF50A6"/>
    <w:rsid w:val="00DF6C24"/>
    <w:rsid w:val="00E001C1"/>
    <w:rsid w:val="00E00861"/>
    <w:rsid w:val="00E013E6"/>
    <w:rsid w:val="00E01667"/>
    <w:rsid w:val="00E0202F"/>
    <w:rsid w:val="00E022F1"/>
    <w:rsid w:val="00E02A22"/>
    <w:rsid w:val="00E02A23"/>
    <w:rsid w:val="00E02AA4"/>
    <w:rsid w:val="00E02BF6"/>
    <w:rsid w:val="00E03452"/>
    <w:rsid w:val="00E0356C"/>
    <w:rsid w:val="00E03D9A"/>
    <w:rsid w:val="00E03E13"/>
    <w:rsid w:val="00E05E18"/>
    <w:rsid w:val="00E05FB6"/>
    <w:rsid w:val="00E062F1"/>
    <w:rsid w:val="00E0714A"/>
    <w:rsid w:val="00E07C52"/>
    <w:rsid w:val="00E105E7"/>
    <w:rsid w:val="00E10C12"/>
    <w:rsid w:val="00E10E85"/>
    <w:rsid w:val="00E10FD6"/>
    <w:rsid w:val="00E11015"/>
    <w:rsid w:val="00E11303"/>
    <w:rsid w:val="00E13CF7"/>
    <w:rsid w:val="00E146A7"/>
    <w:rsid w:val="00E14A0C"/>
    <w:rsid w:val="00E15B07"/>
    <w:rsid w:val="00E17EDB"/>
    <w:rsid w:val="00E2068A"/>
    <w:rsid w:val="00E2080E"/>
    <w:rsid w:val="00E21601"/>
    <w:rsid w:val="00E21767"/>
    <w:rsid w:val="00E21C86"/>
    <w:rsid w:val="00E22029"/>
    <w:rsid w:val="00E22E80"/>
    <w:rsid w:val="00E22EF1"/>
    <w:rsid w:val="00E257ED"/>
    <w:rsid w:val="00E25995"/>
    <w:rsid w:val="00E272C3"/>
    <w:rsid w:val="00E27C29"/>
    <w:rsid w:val="00E31932"/>
    <w:rsid w:val="00E31B10"/>
    <w:rsid w:val="00E32C50"/>
    <w:rsid w:val="00E337C7"/>
    <w:rsid w:val="00E34921"/>
    <w:rsid w:val="00E3519D"/>
    <w:rsid w:val="00E359F7"/>
    <w:rsid w:val="00E360F2"/>
    <w:rsid w:val="00E375EA"/>
    <w:rsid w:val="00E37F7F"/>
    <w:rsid w:val="00E402C1"/>
    <w:rsid w:val="00E40479"/>
    <w:rsid w:val="00E4073E"/>
    <w:rsid w:val="00E411B1"/>
    <w:rsid w:val="00E41AE4"/>
    <w:rsid w:val="00E41C8D"/>
    <w:rsid w:val="00E43211"/>
    <w:rsid w:val="00E43386"/>
    <w:rsid w:val="00E4344C"/>
    <w:rsid w:val="00E43828"/>
    <w:rsid w:val="00E44956"/>
    <w:rsid w:val="00E44A86"/>
    <w:rsid w:val="00E459B4"/>
    <w:rsid w:val="00E45C6A"/>
    <w:rsid w:val="00E460BE"/>
    <w:rsid w:val="00E460F2"/>
    <w:rsid w:val="00E46156"/>
    <w:rsid w:val="00E464B7"/>
    <w:rsid w:val="00E475B1"/>
    <w:rsid w:val="00E4795A"/>
    <w:rsid w:val="00E47B86"/>
    <w:rsid w:val="00E503BF"/>
    <w:rsid w:val="00E507D9"/>
    <w:rsid w:val="00E50D5F"/>
    <w:rsid w:val="00E50E22"/>
    <w:rsid w:val="00E513BB"/>
    <w:rsid w:val="00E517A4"/>
    <w:rsid w:val="00E52AC0"/>
    <w:rsid w:val="00E52BC5"/>
    <w:rsid w:val="00E52DFC"/>
    <w:rsid w:val="00E531CC"/>
    <w:rsid w:val="00E548E9"/>
    <w:rsid w:val="00E54EA5"/>
    <w:rsid w:val="00E556B3"/>
    <w:rsid w:val="00E55FE3"/>
    <w:rsid w:val="00E563DD"/>
    <w:rsid w:val="00E56DAA"/>
    <w:rsid w:val="00E56EFD"/>
    <w:rsid w:val="00E57073"/>
    <w:rsid w:val="00E572F7"/>
    <w:rsid w:val="00E600E3"/>
    <w:rsid w:val="00E60149"/>
    <w:rsid w:val="00E601FC"/>
    <w:rsid w:val="00E60AEE"/>
    <w:rsid w:val="00E61071"/>
    <w:rsid w:val="00E613F8"/>
    <w:rsid w:val="00E617D5"/>
    <w:rsid w:val="00E62CD8"/>
    <w:rsid w:val="00E6334A"/>
    <w:rsid w:val="00E638EB"/>
    <w:rsid w:val="00E64BB6"/>
    <w:rsid w:val="00E654D6"/>
    <w:rsid w:val="00E655AC"/>
    <w:rsid w:val="00E6574F"/>
    <w:rsid w:val="00E65936"/>
    <w:rsid w:val="00E65B2E"/>
    <w:rsid w:val="00E66041"/>
    <w:rsid w:val="00E662EC"/>
    <w:rsid w:val="00E66A1C"/>
    <w:rsid w:val="00E67039"/>
    <w:rsid w:val="00E6703E"/>
    <w:rsid w:val="00E6773B"/>
    <w:rsid w:val="00E678A0"/>
    <w:rsid w:val="00E70267"/>
    <w:rsid w:val="00E70C75"/>
    <w:rsid w:val="00E710C4"/>
    <w:rsid w:val="00E7341B"/>
    <w:rsid w:val="00E740D9"/>
    <w:rsid w:val="00E7413B"/>
    <w:rsid w:val="00E754ED"/>
    <w:rsid w:val="00E76636"/>
    <w:rsid w:val="00E773E5"/>
    <w:rsid w:val="00E80B2A"/>
    <w:rsid w:val="00E80C5E"/>
    <w:rsid w:val="00E80C84"/>
    <w:rsid w:val="00E80E30"/>
    <w:rsid w:val="00E811AC"/>
    <w:rsid w:val="00E81350"/>
    <w:rsid w:val="00E815D5"/>
    <w:rsid w:val="00E8178F"/>
    <w:rsid w:val="00E81845"/>
    <w:rsid w:val="00E82458"/>
    <w:rsid w:val="00E832C3"/>
    <w:rsid w:val="00E83711"/>
    <w:rsid w:val="00E83D3E"/>
    <w:rsid w:val="00E83FE4"/>
    <w:rsid w:val="00E840B5"/>
    <w:rsid w:val="00E84352"/>
    <w:rsid w:val="00E84682"/>
    <w:rsid w:val="00E847FB"/>
    <w:rsid w:val="00E8515F"/>
    <w:rsid w:val="00E866FE"/>
    <w:rsid w:val="00E900BB"/>
    <w:rsid w:val="00E90C47"/>
    <w:rsid w:val="00E90E8D"/>
    <w:rsid w:val="00E9304B"/>
    <w:rsid w:val="00E94204"/>
    <w:rsid w:val="00E94228"/>
    <w:rsid w:val="00E94FA7"/>
    <w:rsid w:val="00E95642"/>
    <w:rsid w:val="00E95E89"/>
    <w:rsid w:val="00E965B4"/>
    <w:rsid w:val="00E965BC"/>
    <w:rsid w:val="00E9664C"/>
    <w:rsid w:val="00E96FDF"/>
    <w:rsid w:val="00E97899"/>
    <w:rsid w:val="00E979FC"/>
    <w:rsid w:val="00E97AF3"/>
    <w:rsid w:val="00E97C44"/>
    <w:rsid w:val="00EA01F8"/>
    <w:rsid w:val="00EA0B19"/>
    <w:rsid w:val="00EA1290"/>
    <w:rsid w:val="00EA1B1D"/>
    <w:rsid w:val="00EA1F8F"/>
    <w:rsid w:val="00EA3169"/>
    <w:rsid w:val="00EA384B"/>
    <w:rsid w:val="00EA4F17"/>
    <w:rsid w:val="00EA57CE"/>
    <w:rsid w:val="00EA5943"/>
    <w:rsid w:val="00EA5D64"/>
    <w:rsid w:val="00EA6779"/>
    <w:rsid w:val="00EA6CA1"/>
    <w:rsid w:val="00EA6E02"/>
    <w:rsid w:val="00EA6FEB"/>
    <w:rsid w:val="00EA70C9"/>
    <w:rsid w:val="00EA77E2"/>
    <w:rsid w:val="00EB03CB"/>
    <w:rsid w:val="00EB1118"/>
    <w:rsid w:val="00EB1C26"/>
    <w:rsid w:val="00EB2763"/>
    <w:rsid w:val="00EB2D22"/>
    <w:rsid w:val="00EB33C8"/>
    <w:rsid w:val="00EB37E4"/>
    <w:rsid w:val="00EB3DCA"/>
    <w:rsid w:val="00EB42B3"/>
    <w:rsid w:val="00EB527B"/>
    <w:rsid w:val="00EB5737"/>
    <w:rsid w:val="00EB5903"/>
    <w:rsid w:val="00EB6304"/>
    <w:rsid w:val="00EB6BE6"/>
    <w:rsid w:val="00EB6C0C"/>
    <w:rsid w:val="00EB6CD2"/>
    <w:rsid w:val="00EC0009"/>
    <w:rsid w:val="00EC00FF"/>
    <w:rsid w:val="00EC073C"/>
    <w:rsid w:val="00EC0C35"/>
    <w:rsid w:val="00EC10C7"/>
    <w:rsid w:val="00EC1832"/>
    <w:rsid w:val="00EC1D08"/>
    <w:rsid w:val="00EC2264"/>
    <w:rsid w:val="00EC22F9"/>
    <w:rsid w:val="00EC273D"/>
    <w:rsid w:val="00EC32F6"/>
    <w:rsid w:val="00EC37EB"/>
    <w:rsid w:val="00EC39E4"/>
    <w:rsid w:val="00EC3C95"/>
    <w:rsid w:val="00EC440A"/>
    <w:rsid w:val="00EC447F"/>
    <w:rsid w:val="00EC5347"/>
    <w:rsid w:val="00EC5965"/>
    <w:rsid w:val="00EC65E1"/>
    <w:rsid w:val="00EC6866"/>
    <w:rsid w:val="00EC7A9D"/>
    <w:rsid w:val="00EC7BDC"/>
    <w:rsid w:val="00ED08BD"/>
    <w:rsid w:val="00ED0D91"/>
    <w:rsid w:val="00ED14B5"/>
    <w:rsid w:val="00ED1520"/>
    <w:rsid w:val="00ED1880"/>
    <w:rsid w:val="00ED2D6C"/>
    <w:rsid w:val="00ED41C4"/>
    <w:rsid w:val="00ED50EB"/>
    <w:rsid w:val="00ED57C8"/>
    <w:rsid w:val="00ED5F35"/>
    <w:rsid w:val="00ED67D5"/>
    <w:rsid w:val="00ED6B5D"/>
    <w:rsid w:val="00ED6BCF"/>
    <w:rsid w:val="00ED751F"/>
    <w:rsid w:val="00ED76CF"/>
    <w:rsid w:val="00ED7CCE"/>
    <w:rsid w:val="00ED7E3C"/>
    <w:rsid w:val="00EE02C3"/>
    <w:rsid w:val="00EE0431"/>
    <w:rsid w:val="00EE0AD2"/>
    <w:rsid w:val="00EE0F71"/>
    <w:rsid w:val="00EE13F4"/>
    <w:rsid w:val="00EE1BAC"/>
    <w:rsid w:val="00EE1D78"/>
    <w:rsid w:val="00EE2124"/>
    <w:rsid w:val="00EE293A"/>
    <w:rsid w:val="00EE3F3D"/>
    <w:rsid w:val="00EE445D"/>
    <w:rsid w:val="00EE5339"/>
    <w:rsid w:val="00EE57F0"/>
    <w:rsid w:val="00EE5807"/>
    <w:rsid w:val="00EE606A"/>
    <w:rsid w:val="00EE610E"/>
    <w:rsid w:val="00EE62C8"/>
    <w:rsid w:val="00EE647D"/>
    <w:rsid w:val="00EE64DE"/>
    <w:rsid w:val="00EE6BFE"/>
    <w:rsid w:val="00EE7D96"/>
    <w:rsid w:val="00EF02B4"/>
    <w:rsid w:val="00EF06A8"/>
    <w:rsid w:val="00EF10CE"/>
    <w:rsid w:val="00EF1568"/>
    <w:rsid w:val="00EF21BD"/>
    <w:rsid w:val="00EF2CF1"/>
    <w:rsid w:val="00EF2F24"/>
    <w:rsid w:val="00EF3CC1"/>
    <w:rsid w:val="00EF3F98"/>
    <w:rsid w:val="00EF46CC"/>
    <w:rsid w:val="00EF49BC"/>
    <w:rsid w:val="00EF4BD1"/>
    <w:rsid w:val="00EF5CA8"/>
    <w:rsid w:val="00EF6DBA"/>
    <w:rsid w:val="00EF6FF0"/>
    <w:rsid w:val="00EF7318"/>
    <w:rsid w:val="00EF7AE8"/>
    <w:rsid w:val="00F000BA"/>
    <w:rsid w:val="00F004A6"/>
    <w:rsid w:val="00F005AE"/>
    <w:rsid w:val="00F01212"/>
    <w:rsid w:val="00F014AB"/>
    <w:rsid w:val="00F02077"/>
    <w:rsid w:val="00F022EB"/>
    <w:rsid w:val="00F0237C"/>
    <w:rsid w:val="00F02529"/>
    <w:rsid w:val="00F037B3"/>
    <w:rsid w:val="00F0450F"/>
    <w:rsid w:val="00F04C01"/>
    <w:rsid w:val="00F04DA5"/>
    <w:rsid w:val="00F05743"/>
    <w:rsid w:val="00F0604C"/>
    <w:rsid w:val="00F0636E"/>
    <w:rsid w:val="00F06557"/>
    <w:rsid w:val="00F0660B"/>
    <w:rsid w:val="00F06673"/>
    <w:rsid w:val="00F12301"/>
    <w:rsid w:val="00F124CD"/>
    <w:rsid w:val="00F132F4"/>
    <w:rsid w:val="00F14A52"/>
    <w:rsid w:val="00F14B53"/>
    <w:rsid w:val="00F153F7"/>
    <w:rsid w:val="00F1632F"/>
    <w:rsid w:val="00F16355"/>
    <w:rsid w:val="00F16381"/>
    <w:rsid w:val="00F17254"/>
    <w:rsid w:val="00F17D12"/>
    <w:rsid w:val="00F203CB"/>
    <w:rsid w:val="00F20694"/>
    <w:rsid w:val="00F2108C"/>
    <w:rsid w:val="00F21241"/>
    <w:rsid w:val="00F2135D"/>
    <w:rsid w:val="00F21791"/>
    <w:rsid w:val="00F226A6"/>
    <w:rsid w:val="00F226BE"/>
    <w:rsid w:val="00F235FF"/>
    <w:rsid w:val="00F2435F"/>
    <w:rsid w:val="00F26461"/>
    <w:rsid w:val="00F27433"/>
    <w:rsid w:val="00F275AA"/>
    <w:rsid w:val="00F2797B"/>
    <w:rsid w:val="00F30909"/>
    <w:rsid w:val="00F312DB"/>
    <w:rsid w:val="00F318E2"/>
    <w:rsid w:val="00F31CCB"/>
    <w:rsid w:val="00F31CF9"/>
    <w:rsid w:val="00F34466"/>
    <w:rsid w:val="00F34C7B"/>
    <w:rsid w:val="00F34FE8"/>
    <w:rsid w:val="00F35012"/>
    <w:rsid w:val="00F35676"/>
    <w:rsid w:val="00F36E12"/>
    <w:rsid w:val="00F3713E"/>
    <w:rsid w:val="00F374EA"/>
    <w:rsid w:val="00F377C0"/>
    <w:rsid w:val="00F37952"/>
    <w:rsid w:val="00F37E0E"/>
    <w:rsid w:val="00F40937"/>
    <w:rsid w:val="00F40CA2"/>
    <w:rsid w:val="00F40F26"/>
    <w:rsid w:val="00F41124"/>
    <w:rsid w:val="00F41708"/>
    <w:rsid w:val="00F41847"/>
    <w:rsid w:val="00F41EBB"/>
    <w:rsid w:val="00F42478"/>
    <w:rsid w:val="00F42EC5"/>
    <w:rsid w:val="00F43326"/>
    <w:rsid w:val="00F44044"/>
    <w:rsid w:val="00F444CE"/>
    <w:rsid w:val="00F44EA0"/>
    <w:rsid w:val="00F4632C"/>
    <w:rsid w:val="00F47D36"/>
    <w:rsid w:val="00F512B8"/>
    <w:rsid w:val="00F515D0"/>
    <w:rsid w:val="00F51F0B"/>
    <w:rsid w:val="00F53C81"/>
    <w:rsid w:val="00F54DD2"/>
    <w:rsid w:val="00F553DF"/>
    <w:rsid w:val="00F553FD"/>
    <w:rsid w:val="00F55DF1"/>
    <w:rsid w:val="00F55E70"/>
    <w:rsid w:val="00F57363"/>
    <w:rsid w:val="00F5780B"/>
    <w:rsid w:val="00F609A3"/>
    <w:rsid w:val="00F6190E"/>
    <w:rsid w:val="00F62491"/>
    <w:rsid w:val="00F62956"/>
    <w:rsid w:val="00F63461"/>
    <w:rsid w:val="00F63527"/>
    <w:rsid w:val="00F6373E"/>
    <w:rsid w:val="00F6428A"/>
    <w:rsid w:val="00F6429D"/>
    <w:rsid w:val="00F65711"/>
    <w:rsid w:val="00F66101"/>
    <w:rsid w:val="00F66C82"/>
    <w:rsid w:val="00F66C8D"/>
    <w:rsid w:val="00F70978"/>
    <w:rsid w:val="00F70DEA"/>
    <w:rsid w:val="00F71CED"/>
    <w:rsid w:val="00F71D86"/>
    <w:rsid w:val="00F721C0"/>
    <w:rsid w:val="00F724B1"/>
    <w:rsid w:val="00F72AE1"/>
    <w:rsid w:val="00F72ED8"/>
    <w:rsid w:val="00F72FAC"/>
    <w:rsid w:val="00F7302C"/>
    <w:rsid w:val="00F736BE"/>
    <w:rsid w:val="00F74662"/>
    <w:rsid w:val="00F74F0C"/>
    <w:rsid w:val="00F7508F"/>
    <w:rsid w:val="00F75DFC"/>
    <w:rsid w:val="00F761FC"/>
    <w:rsid w:val="00F76D9C"/>
    <w:rsid w:val="00F81258"/>
    <w:rsid w:val="00F81BDC"/>
    <w:rsid w:val="00F82E5B"/>
    <w:rsid w:val="00F82EAA"/>
    <w:rsid w:val="00F83285"/>
    <w:rsid w:val="00F83DD2"/>
    <w:rsid w:val="00F83EFD"/>
    <w:rsid w:val="00F84032"/>
    <w:rsid w:val="00F84318"/>
    <w:rsid w:val="00F8440C"/>
    <w:rsid w:val="00F8448A"/>
    <w:rsid w:val="00F845D2"/>
    <w:rsid w:val="00F8481E"/>
    <w:rsid w:val="00F85309"/>
    <w:rsid w:val="00F8624A"/>
    <w:rsid w:val="00F87400"/>
    <w:rsid w:val="00F876B6"/>
    <w:rsid w:val="00F8782A"/>
    <w:rsid w:val="00F900BF"/>
    <w:rsid w:val="00F9023D"/>
    <w:rsid w:val="00F90F37"/>
    <w:rsid w:val="00F91DDB"/>
    <w:rsid w:val="00F920F9"/>
    <w:rsid w:val="00F921F3"/>
    <w:rsid w:val="00F92A72"/>
    <w:rsid w:val="00F93309"/>
    <w:rsid w:val="00F93F0C"/>
    <w:rsid w:val="00F9495E"/>
    <w:rsid w:val="00F95281"/>
    <w:rsid w:val="00F95539"/>
    <w:rsid w:val="00F96D0F"/>
    <w:rsid w:val="00F976CA"/>
    <w:rsid w:val="00F97B81"/>
    <w:rsid w:val="00F97F33"/>
    <w:rsid w:val="00FA076C"/>
    <w:rsid w:val="00FA0993"/>
    <w:rsid w:val="00FA0B4B"/>
    <w:rsid w:val="00FA0F3A"/>
    <w:rsid w:val="00FA2E6D"/>
    <w:rsid w:val="00FA591E"/>
    <w:rsid w:val="00FA640F"/>
    <w:rsid w:val="00FA6AC5"/>
    <w:rsid w:val="00FA737C"/>
    <w:rsid w:val="00FB04F3"/>
    <w:rsid w:val="00FB085E"/>
    <w:rsid w:val="00FB11AA"/>
    <w:rsid w:val="00FB14C2"/>
    <w:rsid w:val="00FB1A40"/>
    <w:rsid w:val="00FB1E8B"/>
    <w:rsid w:val="00FB28E7"/>
    <w:rsid w:val="00FB2ABC"/>
    <w:rsid w:val="00FB2C38"/>
    <w:rsid w:val="00FB3C55"/>
    <w:rsid w:val="00FB3F50"/>
    <w:rsid w:val="00FB4450"/>
    <w:rsid w:val="00FB4A8C"/>
    <w:rsid w:val="00FB4AC1"/>
    <w:rsid w:val="00FB4E3C"/>
    <w:rsid w:val="00FB4F9C"/>
    <w:rsid w:val="00FB523E"/>
    <w:rsid w:val="00FB5DFE"/>
    <w:rsid w:val="00FB6936"/>
    <w:rsid w:val="00FB77E4"/>
    <w:rsid w:val="00FB7A3E"/>
    <w:rsid w:val="00FC0478"/>
    <w:rsid w:val="00FC076A"/>
    <w:rsid w:val="00FC0A9D"/>
    <w:rsid w:val="00FC0E30"/>
    <w:rsid w:val="00FC1062"/>
    <w:rsid w:val="00FC2841"/>
    <w:rsid w:val="00FC2DFA"/>
    <w:rsid w:val="00FC2F53"/>
    <w:rsid w:val="00FC31A3"/>
    <w:rsid w:val="00FC3635"/>
    <w:rsid w:val="00FC39F5"/>
    <w:rsid w:val="00FC3C84"/>
    <w:rsid w:val="00FC48BE"/>
    <w:rsid w:val="00FC53F6"/>
    <w:rsid w:val="00FC5552"/>
    <w:rsid w:val="00FC6A59"/>
    <w:rsid w:val="00FC7386"/>
    <w:rsid w:val="00FC76A3"/>
    <w:rsid w:val="00FC794A"/>
    <w:rsid w:val="00FD00CB"/>
    <w:rsid w:val="00FD0C45"/>
    <w:rsid w:val="00FD26EF"/>
    <w:rsid w:val="00FD2BA6"/>
    <w:rsid w:val="00FD2E2E"/>
    <w:rsid w:val="00FD38B2"/>
    <w:rsid w:val="00FD43E1"/>
    <w:rsid w:val="00FD46C3"/>
    <w:rsid w:val="00FD4E3F"/>
    <w:rsid w:val="00FD5567"/>
    <w:rsid w:val="00FD61F0"/>
    <w:rsid w:val="00FD6C1E"/>
    <w:rsid w:val="00FD747F"/>
    <w:rsid w:val="00FD7B2B"/>
    <w:rsid w:val="00FD7D9B"/>
    <w:rsid w:val="00FE104D"/>
    <w:rsid w:val="00FE17B8"/>
    <w:rsid w:val="00FE2273"/>
    <w:rsid w:val="00FE2434"/>
    <w:rsid w:val="00FE249C"/>
    <w:rsid w:val="00FE35C2"/>
    <w:rsid w:val="00FE35C6"/>
    <w:rsid w:val="00FE37EA"/>
    <w:rsid w:val="00FE39A1"/>
    <w:rsid w:val="00FE431F"/>
    <w:rsid w:val="00FE434C"/>
    <w:rsid w:val="00FE5E8E"/>
    <w:rsid w:val="00FF0C5C"/>
    <w:rsid w:val="00FF0CAE"/>
    <w:rsid w:val="00FF0CBE"/>
    <w:rsid w:val="00FF2558"/>
    <w:rsid w:val="00FF330A"/>
    <w:rsid w:val="00FF352D"/>
    <w:rsid w:val="00FF3623"/>
    <w:rsid w:val="00FF3B6C"/>
    <w:rsid w:val="00FF48F5"/>
    <w:rsid w:val="00FF4EEA"/>
    <w:rsid w:val="00FF4F8F"/>
    <w:rsid w:val="00FF545C"/>
    <w:rsid w:val="00FF57E2"/>
    <w:rsid w:val="00FF5885"/>
    <w:rsid w:val="00FF5C5F"/>
    <w:rsid w:val="00FF5ED0"/>
    <w:rsid w:val="00FF7004"/>
    <w:rsid w:val="00FF732E"/>
    <w:rsid w:val="00FF7806"/>
    <w:rsid w:val="00FF7E70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D7042"/>
  <w15:chartTrackingRefBased/>
  <w15:docId w15:val="{C3BDEF76-5B3D-4A3F-81AA-53672851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aliases w:val="РТК_Обычный"/>
    <w:qFormat/>
    <w:rsid w:val="00AB65CC"/>
    <w:pPr>
      <w:suppressAutoHyphens/>
      <w:spacing w:before="60" w:after="120"/>
      <w:jc w:val="both"/>
    </w:pPr>
    <w:rPr>
      <w:rFonts w:ascii="Rostelecom Basis" w:hAnsi="Rostelecom Basis"/>
    </w:rPr>
  </w:style>
  <w:style w:type="paragraph" w:styleId="1">
    <w:name w:val="heading 1"/>
    <w:aliases w:val="РТК_Заголовок 1"/>
    <w:next w:val="a3"/>
    <w:link w:val="10"/>
    <w:uiPriority w:val="9"/>
    <w:qFormat/>
    <w:rsid w:val="00AB65CC"/>
    <w:pPr>
      <w:keepNext/>
      <w:keepLines/>
      <w:pageBreakBefore/>
      <w:numPr>
        <w:numId w:val="10"/>
      </w:numPr>
      <w:suppressAutoHyphens/>
      <w:spacing w:before="120"/>
      <w:outlineLvl w:val="0"/>
    </w:pPr>
    <w:rPr>
      <w:rFonts w:ascii="Rostelecom Basis" w:hAnsi="Rostelecom Basis" w:cs="Segoe UI"/>
      <w:b/>
      <w:color w:val="FF4E13"/>
      <w:sz w:val="36"/>
      <w:szCs w:val="36"/>
    </w:rPr>
  </w:style>
  <w:style w:type="paragraph" w:styleId="21">
    <w:name w:val="heading 2"/>
    <w:aliases w:val="РТК_Заголовок 2"/>
    <w:next w:val="a3"/>
    <w:link w:val="23"/>
    <w:uiPriority w:val="9"/>
    <w:unhideWhenUsed/>
    <w:qFormat/>
    <w:rsid w:val="00AB65CC"/>
    <w:pPr>
      <w:keepNext/>
      <w:keepLines/>
      <w:numPr>
        <w:ilvl w:val="1"/>
        <w:numId w:val="10"/>
      </w:numPr>
      <w:suppressAutoHyphens/>
      <w:spacing w:before="240"/>
      <w:ind w:left="578" w:hanging="578"/>
      <w:outlineLvl w:val="1"/>
    </w:pPr>
    <w:rPr>
      <w:rFonts w:ascii="Rostelecom Basis" w:hAnsi="Rostelecom Basis" w:cs="Segoe UI"/>
      <w:b/>
      <w:sz w:val="28"/>
      <w:szCs w:val="28"/>
    </w:rPr>
  </w:style>
  <w:style w:type="paragraph" w:styleId="32">
    <w:name w:val="heading 3"/>
    <w:aliases w:val="РТК_Заголовок 3"/>
    <w:next w:val="a3"/>
    <w:link w:val="33"/>
    <w:uiPriority w:val="9"/>
    <w:unhideWhenUsed/>
    <w:qFormat/>
    <w:rsid w:val="00AB65CC"/>
    <w:pPr>
      <w:keepNext/>
      <w:keepLines/>
      <w:numPr>
        <w:ilvl w:val="2"/>
        <w:numId w:val="10"/>
      </w:numPr>
      <w:suppressAutoHyphens/>
      <w:spacing w:before="160" w:line="240" w:lineRule="auto"/>
      <w:outlineLvl w:val="2"/>
    </w:pPr>
    <w:rPr>
      <w:rFonts w:ascii="Rostelecom Basis" w:hAnsi="Rostelecom Basis" w:cs="Segoe UI"/>
      <w:b/>
      <w:sz w:val="24"/>
      <w:szCs w:val="24"/>
      <w:lang w:val="en-US"/>
    </w:rPr>
  </w:style>
  <w:style w:type="paragraph" w:styleId="40">
    <w:name w:val="heading 4"/>
    <w:aliases w:val="РТК_Заголовок 4"/>
    <w:next w:val="a3"/>
    <w:link w:val="41"/>
    <w:uiPriority w:val="9"/>
    <w:unhideWhenUsed/>
    <w:qFormat/>
    <w:rsid w:val="00AB65CC"/>
    <w:pPr>
      <w:keepNext/>
      <w:keepLines/>
      <w:numPr>
        <w:ilvl w:val="3"/>
        <w:numId w:val="10"/>
      </w:numPr>
      <w:suppressAutoHyphens/>
      <w:spacing w:before="120"/>
      <w:outlineLvl w:val="3"/>
    </w:pPr>
    <w:rPr>
      <w:rFonts w:ascii="Rostelecom Basis" w:hAnsi="Rostelecom Basis" w:cs="Segoe UI"/>
      <w:b/>
      <w:szCs w:val="20"/>
      <w:lang w:val="en-US"/>
    </w:rPr>
  </w:style>
  <w:style w:type="paragraph" w:styleId="5">
    <w:name w:val="heading 5"/>
    <w:aliases w:val="РТК_Заголовок 5"/>
    <w:next w:val="a3"/>
    <w:link w:val="50"/>
    <w:uiPriority w:val="9"/>
    <w:unhideWhenUsed/>
    <w:qFormat/>
    <w:rsid w:val="008D617A"/>
    <w:pPr>
      <w:keepNext/>
      <w:keepLines/>
      <w:numPr>
        <w:ilvl w:val="4"/>
        <w:numId w:val="10"/>
      </w:numPr>
      <w:suppressAutoHyphens/>
      <w:spacing w:after="0"/>
      <w:ind w:left="1009" w:hanging="1009"/>
      <w:outlineLvl w:val="4"/>
    </w:pPr>
    <w:rPr>
      <w:rFonts w:ascii="Rostelecom Basis" w:eastAsiaTheme="majorEastAsia" w:hAnsi="Rostelecom Basis" w:cstheme="majorBidi"/>
      <w:b/>
    </w:rPr>
  </w:style>
  <w:style w:type="paragraph" w:styleId="6">
    <w:name w:val="heading 6"/>
    <w:aliases w:val="РТК_Заголовок 6"/>
    <w:next w:val="a3"/>
    <w:link w:val="60"/>
    <w:uiPriority w:val="9"/>
    <w:unhideWhenUsed/>
    <w:qFormat/>
    <w:rsid w:val="00C44BBC"/>
    <w:pPr>
      <w:keepNext/>
      <w:keepLines/>
      <w:numPr>
        <w:ilvl w:val="5"/>
        <w:numId w:val="10"/>
      </w:numPr>
      <w:suppressAutoHyphens/>
      <w:spacing w:before="40" w:after="0"/>
      <w:ind w:left="1151" w:hanging="1151"/>
      <w:outlineLvl w:val="5"/>
    </w:pPr>
    <w:rPr>
      <w:rFonts w:ascii="Rostelecom Basis" w:eastAsiaTheme="majorEastAsia" w:hAnsi="Rostelecom Basis" w:cstheme="majorBidi"/>
      <w:lang w:val="en-US"/>
    </w:rPr>
  </w:style>
  <w:style w:type="paragraph" w:styleId="7">
    <w:name w:val="heading 7"/>
    <w:aliases w:val="РТК_Заголовок 7"/>
    <w:next w:val="a3"/>
    <w:link w:val="70"/>
    <w:uiPriority w:val="9"/>
    <w:qFormat/>
    <w:rsid w:val="00AB65CC"/>
    <w:pPr>
      <w:keepNext/>
      <w:keepLines/>
      <w:numPr>
        <w:ilvl w:val="6"/>
        <w:numId w:val="10"/>
      </w:numPr>
      <w:suppressAutoHyphens/>
      <w:spacing w:before="40" w:after="0"/>
      <w:ind w:left="1298" w:hanging="1298"/>
      <w:outlineLvl w:val="6"/>
    </w:pPr>
    <w:rPr>
      <w:rFonts w:asciiTheme="majorHAnsi" w:eastAsiaTheme="majorEastAsia" w:hAnsiTheme="majorHAnsi" w:cstheme="majorBidi"/>
      <w:i/>
      <w:iCs/>
      <w:color w:val="7800FF"/>
    </w:rPr>
  </w:style>
  <w:style w:type="paragraph" w:styleId="8">
    <w:name w:val="heading 8"/>
    <w:aliases w:val="РТК_Заголовок 8"/>
    <w:next w:val="a3"/>
    <w:link w:val="80"/>
    <w:uiPriority w:val="9"/>
    <w:qFormat/>
    <w:rsid w:val="00AB65CC"/>
    <w:pPr>
      <w:keepNext/>
      <w:keepLines/>
      <w:numPr>
        <w:ilvl w:val="7"/>
        <w:numId w:val="10"/>
      </w:numPr>
      <w:suppressAutoHyphen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aliases w:val="РТК_Заголовок 9"/>
    <w:basedOn w:val="a3"/>
    <w:next w:val="a3"/>
    <w:link w:val="90"/>
    <w:uiPriority w:val="9"/>
    <w:qFormat/>
    <w:rsid w:val="00AB65CC"/>
    <w:pPr>
      <w:keepNext/>
      <w:keepLines/>
      <w:numPr>
        <w:ilvl w:val="8"/>
        <w:numId w:val="10"/>
      </w:numPr>
      <w:spacing w:before="40" w:after="0" w:line="33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РТК_Заголовок 1 Знак"/>
    <w:basedOn w:val="a4"/>
    <w:link w:val="1"/>
    <w:uiPriority w:val="9"/>
    <w:rsid w:val="00AB65CC"/>
    <w:rPr>
      <w:rFonts w:ascii="Rostelecom Basis" w:hAnsi="Rostelecom Basis" w:cs="Segoe UI"/>
      <w:b/>
      <w:color w:val="FF4E13"/>
      <w:sz w:val="36"/>
      <w:szCs w:val="36"/>
    </w:rPr>
  </w:style>
  <w:style w:type="character" w:customStyle="1" w:styleId="23">
    <w:name w:val="Заголовок 2 Знак"/>
    <w:aliases w:val="РТК_Заголовок 2 Знак"/>
    <w:basedOn w:val="a4"/>
    <w:link w:val="21"/>
    <w:uiPriority w:val="9"/>
    <w:rsid w:val="00AB65CC"/>
    <w:rPr>
      <w:rFonts w:ascii="Rostelecom Basis" w:hAnsi="Rostelecom Basis" w:cs="Segoe UI"/>
      <w:b/>
      <w:sz w:val="28"/>
      <w:szCs w:val="28"/>
    </w:rPr>
  </w:style>
  <w:style w:type="character" w:customStyle="1" w:styleId="33">
    <w:name w:val="Заголовок 3 Знак"/>
    <w:aliases w:val="РТК_Заголовок 3 Знак"/>
    <w:basedOn w:val="a4"/>
    <w:link w:val="32"/>
    <w:uiPriority w:val="9"/>
    <w:rsid w:val="00AB65CC"/>
    <w:rPr>
      <w:rFonts w:ascii="Rostelecom Basis" w:hAnsi="Rostelecom Basis" w:cs="Segoe UI"/>
      <w:b/>
      <w:sz w:val="24"/>
      <w:szCs w:val="24"/>
      <w:lang w:val="en-US"/>
    </w:rPr>
  </w:style>
  <w:style w:type="character" w:customStyle="1" w:styleId="41">
    <w:name w:val="Заголовок 4 Знак"/>
    <w:aliases w:val="РТК_Заголовок 4 Знак"/>
    <w:basedOn w:val="a4"/>
    <w:link w:val="40"/>
    <w:uiPriority w:val="9"/>
    <w:rsid w:val="00AB65CC"/>
    <w:rPr>
      <w:rFonts w:ascii="Rostelecom Basis" w:hAnsi="Rostelecom Basis" w:cs="Segoe UI"/>
      <w:b/>
      <w:szCs w:val="20"/>
      <w:lang w:val="en-US"/>
    </w:rPr>
  </w:style>
  <w:style w:type="character" w:customStyle="1" w:styleId="50">
    <w:name w:val="Заголовок 5 Знак"/>
    <w:aliases w:val="РТК_Заголовок 5 Знак"/>
    <w:basedOn w:val="a4"/>
    <w:link w:val="5"/>
    <w:uiPriority w:val="9"/>
    <w:rsid w:val="008D617A"/>
    <w:rPr>
      <w:rFonts w:ascii="Rostelecom Basis" w:eastAsiaTheme="majorEastAsia" w:hAnsi="Rostelecom Basis" w:cstheme="majorBidi"/>
      <w:b/>
    </w:rPr>
  </w:style>
  <w:style w:type="character" w:customStyle="1" w:styleId="60">
    <w:name w:val="Заголовок 6 Знак"/>
    <w:aliases w:val="РТК_Заголовок 6 Знак"/>
    <w:basedOn w:val="a4"/>
    <w:link w:val="6"/>
    <w:uiPriority w:val="9"/>
    <w:rsid w:val="00C44BBC"/>
    <w:rPr>
      <w:rFonts w:ascii="Rostelecom Basis" w:eastAsiaTheme="majorEastAsia" w:hAnsi="Rostelecom Basis" w:cstheme="majorBidi"/>
      <w:lang w:val="en-US"/>
    </w:rPr>
  </w:style>
  <w:style w:type="character" w:customStyle="1" w:styleId="70">
    <w:name w:val="Заголовок 7 Знак"/>
    <w:aliases w:val="РТК_Заголовок 7 Знак"/>
    <w:basedOn w:val="a4"/>
    <w:link w:val="7"/>
    <w:uiPriority w:val="9"/>
    <w:rsid w:val="00AB65CC"/>
    <w:rPr>
      <w:rFonts w:asciiTheme="majorHAnsi" w:eastAsiaTheme="majorEastAsia" w:hAnsiTheme="majorHAnsi" w:cstheme="majorBidi"/>
      <w:i/>
      <w:iCs/>
      <w:color w:val="7800FF"/>
    </w:rPr>
  </w:style>
  <w:style w:type="character" w:customStyle="1" w:styleId="80">
    <w:name w:val="Заголовок 8 Знак"/>
    <w:aliases w:val="РТК_Заголовок 8 Знак"/>
    <w:basedOn w:val="a4"/>
    <w:link w:val="8"/>
    <w:uiPriority w:val="9"/>
    <w:rsid w:val="00AB65C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aliases w:val="РТК_Заголовок 9 Знак"/>
    <w:basedOn w:val="a4"/>
    <w:link w:val="9"/>
    <w:uiPriority w:val="9"/>
    <w:rsid w:val="00AB65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7">
    <w:name w:val="List Paragraph"/>
    <w:basedOn w:val="a3"/>
    <w:link w:val="a8"/>
    <w:uiPriority w:val="34"/>
    <w:qFormat/>
    <w:rsid w:val="00AB65CC"/>
    <w:pPr>
      <w:ind w:left="720"/>
      <w:contextualSpacing/>
    </w:pPr>
  </w:style>
  <w:style w:type="table" w:customStyle="1" w:styleId="24">
    <w:name w:val="Стиль2"/>
    <w:basedOn w:val="a5"/>
    <w:uiPriority w:val="99"/>
    <w:rsid w:val="00AB65CC"/>
    <w:pPr>
      <w:spacing w:after="0" w:line="240" w:lineRule="auto"/>
    </w:pPr>
    <w:rPr>
      <w:rFonts w:ascii="Segoe UI" w:hAnsi="Segoe UI"/>
      <w:sz w:val="18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2F2F2" w:themeFill="background1" w:themeFillShade="F2"/>
    </w:tc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rFonts w:ascii="Segoe UI" w:hAnsi="Segoe UI"/>
        <w:b/>
        <w:color w:val="FFFFFF" w:themeColor="background1"/>
        <w:sz w:val="18"/>
      </w:rPr>
      <w:tblPr/>
      <w:tcPr>
        <w:shd w:val="clear" w:color="auto" w:fill="595959" w:themeFill="text1" w:themeFillTint="A6"/>
      </w:tcPr>
    </w:tblStylePr>
  </w:style>
  <w:style w:type="character" w:customStyle="1" w:styleId="a8">
    <w:name w:val="Абзац списка Знак"/>
    <w:basedOn w:val="a4"/>
    <w:link w:val="a7"/>
    <w:uiPriority w:val="34"/>
    <w:rsid w:val="00AB65CC"/>
    <w:rPr>
      <w:rFonts w:ascii="Rostelecom Basis" w:hAnsi="Rostelecom Basis"/>
    </w:rPr>
  </w:style>
  <w:style w:type="paragraph" w:styleId="a9">
    <w:name w:val="caption"/>
    <w:aliases w:val="РТК_Название объекта"/>
    <w:basedOn w:val="a3"/>
    <w:next w:val="a3"/>
    <w:link w:val="aa"/>
    <w:uiPriority w:val="35"/>
    <w:qFormat/>
    <w:rsid w:val="00D943A1"/>
    <w:pPr>
      <w:spacing w:after="200" w:line="240" w:lineRule="auto"/>
    </w:pPr>
    <w:rPr>
      <w:b/>
      <w:iCs/>
      <w:color w:val="595959" w:themeColor="text1" w:themeTint="A6"/>
      <w:szCs w:val="18"/>
    </w:rPr>
  </w:style>
  <w:style w:type="table" w:styleId="ab">
    <w:name w:val="Grid Table Light"/>
    <w:basedOn w:val="a5"/>
    <w:uiPriority w:val="40"/>
    <w:rsid w:val="00FD4E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c">
    <w:name w:val="header"/>
    <w:aliases w:val="Even"/>
    <w:basedOn w:val="a3"/>
    <w:link w:val="ad"/>
    <w:uiPriority w:val="99"/>
    <w:rsid w:val="00AB65CC"/>
    <w:pPr>
      <w:tabs>
        <w:tab w:val="center" w:pos="4677"/>
        <w:tab w:val="right" w:pos="9355"/>
      </w:tabs>
      <w:spacing w:after="0" w:line="240" w:lineRule="auto"/>
      <w:jc w:val="left"/>
    </w:pPr>
    <w:rPr>
      <w:noProof/>
      <w:lang w:eastAsia="ru-RU"/>
    </w:rPr>
  </w:style>
  <w:style w:type="character" w:customStyle="1" w:styleId="ad">
    <w:name w:val="Верхний колонтитул Знак"/>
    <w:aliases w:val="Even Знак"/>
    <w:basedOn w:val="a4"/>
    <w:link w:val="ac"/>
    <w:uiPriority w:val="99"/>
    <w:rsid w:val="00AB65CC"/>
    <w:rPr>
      <w:rFonts w:ascii="Rostelecom Basis" w:hAnsi="Rostelecom Basis"/>
      <w:noProof/>
      <w:lang w:eastAsia="ru-RU"/>
    </w:rPr>
  </w:style>
  <w:style w:type="paragraph" w:styleId="ae">
    <w:name w:val="footer"/>
    <w:aliases w:val="РТК_Нижний колонтитул"/>
    <w:basedOn w:val="a3"/>
    <w:link w:val="af"/>
    <w:unhideWhenUsed/>
    <w:rsid w:val="00AB6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aliases w:val="РТК_Нижний колонтитул Знак"/>
    <w:basedOn w:val="a4"/>
    <w:link w:val="ae"/>
    <w:uiPriority w:val="99"/>
    <w:rsid w:val="00AB65CC"/>
    <w:rPr>
      <w:rFonts w:ascii="Rostelecom Basis" w:hAnsi="Rostelecom Basis"/>
    </w:rPr>
  </w:style>
  <w:style w:type="paragraph" w:styleId="af0">
    <w:name w:val="TOC Heading"/>
    <w:aliases w:val="РТК_Заголовок_оглавления"/>
    <w:basedOn w:val="1"/>
    <w:next w:val="a3"/>
    <w:link w:val="af1"/>
    <w:uiPriority w:val="39"/>
    <w:qFormat/>
    <w:rsid w:val="00AB65CC"/>
    <w:pPr>
      <w:pageBreakBefore w:val="0"/>
      <w:numPr>
        <w:numId w:val="0"/>
      </w:numPr>
      <w:spacing w:before="360" w:after="240"/>
      <w:outlineLvl w:val="9"/>
    </w:pPr>
    <w:rPr>
      <w:rFonts w:eastAsiaTheme="majorEastAsia" w:cstheme="majorBidi"/>
      <w:sz w:val="32"/>
      <w:szCs w:val="32"/>
      <w:lang w:eastAsia="ru-RU"/>
    </w:rPr>
  </w:style>
  <w:style w:type="paragraph" w:styleId="11">
    <w:name w:val="toc 1"/>
    <w:next w:val="a3"/>
    <w:autoRedefine/>
    <w:uiPriority w:val="39"/>
    <w:rsid w:val="00AB65CC"/>
    <w:pPr>
      <w:tabs>
        <w:tab w:val="left" w:pos="440"/>
        <w:tab w:val="right" w:leader="dot" w:pos="9911"/>
      </w:tabs>
      <w:suppressAutoHyphens/>
      <w:spacing w:before="120" w:after="120"/>
    </w:pPr>
    <w:rPr>
      <w:rFonts w:ascii="Segoe UI" w:hAnsi="Segoe UI" w:cstheme="minorHAnsi"/>
      <w:b/>
      <w:bCs/>
      <w:caps/>
      <w:noProof/>
      <w:szCs w:val="20"/>
    </w:rPr>
  </w:style>
  <w:style w:type="character" w:styleId="af2">
    <w:name w:val="Hyperlink"/>
    <w:uiPriority w:val="99"/>
    <w:rsid w:val="00AB65CC"/>
    <w:rPr>
      <w:rFonts w:ascii="Rostelecom Basis" w:hAnsi="Rostelecom Basis"/>
      <w:color w:val="0000FF"/>
      <w:u w:val="single"/>
    </w:rPr>
  </w:style>
  <w:style w:type="paragraph" w:customStyle="1" w:styleId="af3">
    <w:name w:val="Список маркированный"/>
    <w:basedOn w:val="a7"/>
    <w:link w:val="af4"/>
    <w:qFormat/>
    <w:rsid w:val="00AB65CC"/>
    <w:pPr>
      <w:ind w:left="0"/>
      <w:contextualSpacing w:val="0"/>
    </w:pPr>
    <w:rPr>
      <w:rFonts w:eastAsia="Times New Roman" w:cs="Segoe UI"/>
      <w:color w:val="000000" w:themeColor="text1"/>
      <w:szCs w:val="20"/>
      <w:lang w:eastAsia="ru-RU"/>
    </w:rPr>
  </w:style>
  <w:style w:type="paragraph" w:customStyle="1" w:styleId="a">
    <w:name w:val="Список нумерованный"/>
    <w:basedOn w:val="a7"/>
    <w:link w:val="af5"/>
    <w:qFormat/>
    <w:rsid w:val="00CF3044"/>
    <w:pPr>
      <w:numPr>
        <w:numId w:val="8"/>
      </w:numPr>
    </w:pPr>
    <w:rPr>
      <w:rFonts w:cs="Segoe UI"/>
      <w:szCs w:val="20"/>
    </w:rPr>
  </w:style>
  <w:style w:type="character" w:customStyle="1" w:styleId="af4">
    <w:name w:val="Список маркированный Знак"/>
    <w:basedOn w:val="a4"/>
    <w:link w:val="af3"/>
    <w:rsid w:val="00AB65CC"/>
    <w:rPr>
      <w:rFonts w:ascii="Rostelecom Basis" w:eastAsia="Times New Roman" w:hAnsi="Rostelecom Basis" w:cs="Segoe UI"/>
      <w:color w:val="000000" w:themeColor="text1"/>
      <w:szCs w:val="20"/>
      <w:lang w:eastAsia="ru-RU"/>
    </w:rPr>
  </w:style>
  <w:style w:type="paragraph" w:customStyle="1" w:styleId="-2">
    <w:name w:val="Список маркированный - 2"/>
    <w:basedOn w:val="af3"/>
    <w:link w:val="-20"/>
    <w:qFormat/>
    <w:rsid w:val="00DA13A6"/>
    <w:pPr>
      <w:numPr>
        <w:numId w:val="7"/>
      </w:numPr>
      <w:ind w:left="1775" w:hanging="357"/>
    </w:pPr>
  </w:style>
  <w:style w:type="character" w:customStyle="1" w:styleId="-20">
    <w:name w:val="Список маркированный - 2 Знак"/>
    <w:basedOn w:val="af4"/>
    <w:link w:val="-2"/>
    <w:rsid w:val="00DA13A6"/>
    <w:rPr>
      <w:rFonts w:ascii="Rostelecom Basis" w:eastAsia="Times New Roman" w:hAnsi="Rostelecom Basis" w:cs="Segoe UI"/>
      <w:color w:val="000000" w:themeColor="text1"/>
      <w:szCs w:val="20"/>
      <w:lang w:eastAsia="ru-RU"/>
    </w:rPr>
  </w:style>
  <w:style w:type="paragraph" w:customStyle="1" w:styleId="12">
    <w:name w:val="Стиль1"/>
    <w:basedOn w:val="a3"/>
    <w:link w:val="13"/>
    <w:qFormat/>
    <w:rsid w:val="006564E6"/>
  </w:style>
  <w:style w:type="character" w:customStyle="1" w:styleId="13">
    <w:name w:val="Стиль1 Знак"/>
    <w:basedOn w:val="a4"/>
    <w:link w:val="12"/>
    <w:rsid w:val="006564E6"/>
    <w:rPr>
      <w:rFonts w:ascii="Segoe UI" w:hAnsi="Segoe UI"/>
    </w:rPr>
  </w:style>
  <w:style w:type="paragraph" w:styleId="af6">
    <w:name w:val="Balloon Text"/>
    <w:basedOn w:val="a3"/>
    <w:link w:val="af7"/>
    <w:uiPriority w:val="99"/>
    <w:semiHidden/>
    <w:unhideWhenUsed/>
    <w:rsid w:val="00AB65CC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7">
    <w:name w:val="Текст выноски Знак"/>
    <w:basedOn w:val="a4"/>
    <w:link w:val="af6"/>
    <w:uiPriority w:val="99"/>
    <w:semiHidden/>
    <w:rsid w:val="00AB65CC"/>
    <w:rPr>
      <w:rFonts w:ascii="Rostelecom Basis" w:hAnsi="Rostelecom Basis" w:cs="Segoe UI"/>
      <w:sz w:val="18"/>
      <w:szCs w:val="18"/>
    </w:rPr>
  </w:style>
  <w:style w:type="table" w:styleId="af8">
    <w:name w:val="Table Grid"/>
    <w:basedOn w:val="a5"/>
    <w:uiPriority w:val="39"/>
    <w:rsid w:val="00AB65CC"/>
    <w:pPr>
      <w:spacing w:after="0" w:line="240" w:lineRule="auto"/>
    </w:pPr>
    <w:rPr>
      <w:rFonts w:ascii="Segoe UI" w:hAnsi="Segoe UI" w:cs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next w:val="a3"/>
    <w:autoRedefine/>
    <w:uiPriority w:val="39"/>
    <w:rsid w:val="00AB65CC"/>
    <w:pPr>
      <w:tabs>
        <w:tab w:val="right" w:leader="dot" w:pos="9911"/>
      </w:tabs>
      <w:suppressAutoHyphens/>
      <w:spacing w:before="120" w:after="120"/>
      <w:ind w:left="425"/>
    </w:pPr>
    <w:rPr>
      <w:rFonts w:ascii="Segoe UI" w:hAnsi="Segoe UI" w:cstheme="minorHAnsi"/>
      <w:smallCaps/>
      <w:noProof/>
      <w:szCs w:val="20"/>
    </w:rPr>
  </w:style>
  <w:style w:type="paragraph" w:customStyle="1" w:styleId="af9">
    <w:name w:val="_Основной_текст"/>
    <w:link w:val="afa"/>
    <w:rsid w:val="00AB65CC"/>
    <w:pPr>
      <w:tabs>
        <w:tab w:val="left" w:pos="851"/>
      </w:tabs>
      <w:suppressAutoHyphens/>
      <w:spacing w:before="60" w:after="60" w:line="336" w:lineRule="auto"/>
      <w:ind w:firstLine="851"/>
      <w:contextualSpacing/>
      <w:jc w:val="both"/>
    </w:pPr>
    <w:rPr>
      <w:rFonts w:ascii="Rostelecom Basis" w:eastAsia="Times New Roman" w:hAnsi="Rostelecom Basis" w:cs="Times New Roman"/>
      <w:snapToGrid w:val="0"/>
      <w:szCs w:val="24"/>
      <w:lang w:eastAsia="ru-RU"/>
    </w:rPr>
  </w:style>
  <w:style w:type="paragraph" w:customStyle="1" w:styleId="a1">
    <w:name w:val="_Список_марк"/>
    <w:link w:val="afb"/>
    <w:rsid w:val="006564E6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_Список_марк Знак"/>
    <w:link w:val="a1"/>
    <w:rsid w:val="006564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_Основной_текст Знак"/>
    <w:basedOn w:val="a4"/>
    <w:link w:val="af9"/>
    <w:rsid w:val="00AB65CC"/>
    <w:rPr>
      <w:rFonts w:ascii="Rostelecom Basis" w:eastAsia="Times New Roman" w:hAnsi="Rostelecom Basis" w:cs="Times New Roman"/>
      <w:snapToGrid w:val="0"/>
      <w:szCs w:val="24"/>
      <w:lang w:eastAsia="ru-RU"/>
    </w:rPr>
  </w:style>
  <w:style w:type="paragraph" w:customStyle="1" w:styleId="14">
    <w:name w:val="Колонтитул 1"/>
    <w:basedOn w:val="a3"/>
    <w:link w:val="15"/>
    <w:qFormat/>
    <w:rsid w:val="006564E6"/>
    <w:rPr>
      <w:rFonts w:cs="Segoe UI"/>
      <w:color w:val="EC8023"/>
      <w:sz w:val="16"/>
      <w:szCs w:val="16"/>
      <w:lang w:val="en-US"/>
    </w:rPr>
  </w:style>
  <w:style w:type="paragraph" w:customStyle="1" w:styleId="26">
    <w:name w:val="Колонтитул 2"/>
    <w:basedOn w:val="a3"/>
    <w:link w:val="27"/>
    <w:qFormat/>
    <w:rsid w:val="006564E6"/>
    <w:rPr>
      <w:rFonts w:cs="Segoe UI"/>
      <w:sz w:val="16"/>
      <w:szCs w:val="16"/>
    </w:rPr>
  </w:style>
  <w:style w:type="character" w:customStyle="1" w:styleId="15">
    <w:name w:val="Колонтитул 1 Знак"/>
    <w:basedOn w:val="a4"/>
    <w:link w:val="14"/>
    <w:rsid w:val="006564E6"/>
    <w:rPr>
      <w:rFonts w:ascii="Segoe UI" w:hAnsi="Segoe UI" w:cs="Segoe UI"/>
      <w:color w:val="EC8023"/>
      <w:sz w:val="16"/>
      <w:szCs w:val="16"/>
      <w:lang w:val="en-US"/>
    </w:rPr>
  </w:style>
  <w:style w:type="character" w:customStyle="1" w:styleId="27">
    <w:name w:val="Колонтитул 2 Знак"/>
    <w:basedOn w:val="a4"/>
    <w:link w:val="26"/>
    <w:rsid w:val="006564E6"/>
    <w:rPr>
      <w:rFonts w:ascii="Segoe UI" w:hAnsi="Segoe UI" w:cs="Segoe UI"/>
      <w:sz w:val="16"/>
      <w:szCs w:val="16"/>
    </w:rPr>
  </w:style>
  <w:style w:type="paragraph" w:styleId="afc">
    <w:name w:val="Title"/>
    <w:aliases w:val="большой,Титульник,РТК_Заголовок"/>
    <w:basedOn w:val="afd"/>
    <w:next w:val="a3"/>
    <w:link w:val="afe"/>
    <w:qFormat/>
    <w:rsid w:val="00AB65CC"/>
    <w:pPr>
      <w:spacing w:after="160"/>
      <w:ind w:left="851"/>
    </w:pPr>
    <w:rPr>
      <w:rFonts w:cs="Segoe UI"/>
      <w:sz w:val="52"/>
      <w:szCs w:val="40"/>
    </w:rPr>
  </w:style>
  <w:style w:type="character" w:customStyle="1" w:styleId="afe">
    <w:name w:val="Заголовок Знак"/>
    <w:aliases w:val="большой Знак,Титульник Знак,РТК_Заголовок Знак"/>
    <w:basedOn w:val="a4"/>
    <w:link w:val="afc"/>
    <w:uiPriority w:val="10"/>
    <w:rsid w:val="00AB65CC"/>
    <w:rPr>
      <w:rFonts w:ascii="Rostelecom Basis" w:hAnsi="Rostelecom Basis" w:cs="Segoe UI"/>
      <w:sz w:val="52"/>
      <w:szCs w:val="40"/>
    </w:rPr>
  </w:style>
  <w:style w:type="paragraph" w:customStyle="1" w:styleId="aff">
    <w:name w:val="Подпись под рис/таб"/>
    <w:basedOn w:val="a3"/>
    <w:link w:val="aff0"/>
    <w:qFormat/>
    <w:rsid w:val="006564E6"/>
    <w:pPr>
      <w:jc w:val="right"/>
    </w:pPr>
    <w:rPr>
      <w:rFonts w:cs="Segoe UI"/>
      <w:sz w:val="16"/>
      <w:szCs w:val="16"/>
    </w:rPr>
  </w:style>
  <w:style w:type="character" w:customStyle="1" w:styleId="aff0">
    <w:name w:val="Подпись под рис/таб Знак"/>
    <w:basedOn w:val="a4"/>
    <w:link w:val="aff"/>
    <w:rsid w:val="006564E6"/>
    <w:rPr>
      <w:rFonts w:ascii="Segoe UI" w:hAnsi="Segoe UI" w:cs="Segoe UI"/>
      <w:sz w:val="16"/>
      <w:szCs w:val="16"/>
    </w:rPr>
  </w:style>
  <w:style w:type="paragraph" w:customStyle="1" w:styleId="aff1">
    <w:name w:val="Примечание"/>
    <w:basedOn w:val="a3"/>
    <w:link w:val="aff2"/>
    <w:qFormat/>
    <w:rsid w:val="006564E6"/>
    <w:pPr>
      <w:spacing w:after="60"/>
      <w:contextualSpacing/>
    </w:pPr>
    <w:rPr>
      <w:rFonts w:cs="Segoe UI"/>
    </w:rPr>
  </w:style>
  <w:style w:type="character" w:customStyle="1" w:styleId="aff2">
    <w:name w:val="Примечание Знак"/>
    <w:basedOn w:val="a4"/>
    <w:link w:val="aff1"/>
    <w:rsid w:val="006564E6"/>
    <w:rPr>
      <w:rFonts w:ascii="Segoe UI" w:hAnsi="Segoe UI" w:cs="Segoe UI"/>
    </w:rPr>
  </w:style>
  <w:style w:type="character" w:customStyle="1" w:styleId="af5">
    <w:name w:val="Список нумерованный Знак"/>
    <w:basedOn w:val="a4"/>
    <w:link w:val="a"/>
    <w:rsid w:val="00CF3044"/>
    <w:rPr>
      <w:rFonts w:ascii="Rostelecom Basis" w:hAnsi="Rostelecom Basis" w:cs="Segoe UI"/>
      <w:szCs w:val="20"/>
    </w:rPr>
  </w:style>
  <w:style w:type="paragraph" w:styleId="34">
    <w:name w:val="toc 3"/>
    <w:next w:val="a3"/>
    <w:autoRedefine/>
    <w:uiPriority w:val="39"/>
    <w:unhideWhenUsed/>
    <w:rsid w:val="00AB65CC"/>
    <w:pPr>
      <w:tabs>
        <w:tab w:val="left" w:pos="1320"/>
        <w:tab w:val="right" w:leader="dot" w:pos="9911"/>
      </w:tabs>
      <w:suppressAutoHyphens/>
      <w:spacing w:before="120" w:after="120"/>
      <w:ind w:left="1321"/>
    </w:pPr>
    <w:rPr>
      <w:rFonts w:ascii="Segoe UI" w:hAnsi="Segoe UI" w:cstheme="minorHAnsi"/>
      <w:iCs/>
      <w:smallCaps/>
      <w:szCs w:val="20"/>
    </w:rPr>
  </w:style>
  <w:style w:type="paragraph" w:styleId="aff3">
    <w:name w:val="Subtitle"/>
    <w:basedOn w:val="a3"/>
    <w:next w:val="a3"/>
    <w:link w:val="aff4"/>
    <w:uiPriority w:val="11"/>
    <w:qFormat/>
    <w:rsid w:val="00AB65CC"/>
    <w:pPr>
      <w:numPr>
        <w:ilvl w:val="1"/>
      </w:numPr>
      <w:ind w:firstLine="426"/>
    </w:pPr>
    <w:rPr>
      <w:rFonts w:eastAsiaTheme="minorEastAsia"/>
      <w:color w:val="5A5A5A" w:themeColor="text1" w:themeTint="A5"/>
      <w:spacing w:val="15"/>
    </w:rPr>
  </w:style>
  <w:style w:type="character" w:customStyle="1" w:styleId="aff4">
    <w:name w:val="Подзаголовок Знак"/>
    <w:basedOn w:val="a4"/>
    <w:link w:val="aff3"/>
    <w:uiPriority w:val="11"/>
    <w:rsid w:val="00AB65CC"/>
    <w:rPr>
      <w:rFonts w:ascii="Rostelecom Basis" w:eastAsiaTheme="minorEastAsia" w:hAnsi="Rostelecom Basis"/>
      <w:color w:val="5A5A5A" w:themeColor="text1" w:themeTint="A5"/>
      <w:spacing w:val="15"/>
    </w:rPr>
  </w:style>
  <w:style w:type="character" w:styleId="aff5">
    <w:name w:val="Subtle Emphasis"/>
    <w:uiPriority w:val="19"/>
    <w:qFormat/>
    <w:rsid w:val="00AB65CC"/>
    <w:rPr>
      <w:rFonts w:ascii="Segoe UI" w:hAnsi="Segoe UI"/>
      <w:i/>
      <w:iCs/>
      <w:color w:val="404040" w:themeColor="text1" w:themeTint="BF"/>
      <w:sz w:val="22"/>
    </w:rPr>
  </w:style>
  <w:style w:type="character" w:styleId="aff6">
    <w:name w:val="Emphasis"/>
    <w:basedOn w:val="a4"/>
    <w:uiPriority w:val="20"/>
    <w:qFormat/>
    <w:rsid w:val="00AB65CC"/>
    <w:rPr>
      <w:i/>
      <w:iCs/>
    </w:rPr>
  </w:style>
  <w:style w:type="character" w:styleId="aff7">
    <w:name w:val="Intense Emphasis"/>
    <w:uiPriority w:val="21"/>
    <w:qFormat/>
    <w:rsid w:val="00AB65CC"/>
    <w:rPr>
      <w:i/>
      <w:iCs/>
      <w:color w:val="FF4E13"/>
    </w:rPr>
  </w:style>
  <w:style w:type="character" w:styleId="aff8">
    <w:name w:val="Strong"/>
    <w:basedOn w:val="a4"/>
    <w:uiPriority w:val="22"/>
    <w:qFormat/>
    <w:rsid w:val="00AB65CC"/>
    <w:rPr>
      <w:b/>
      <w:bCs/>
    </w:rPr>
  </w:style>
  <w:style w:type="paragraph" w:styleId="28">
    <w:name w:val="Quote"/>
    <w:basedOn w:val="a3"/>
    <w:next w:val="a3"/>
    <w:link w:val="29"/>
    <w:uiPriority w:val="29"/>
    <w:qFormat/>
    <w:rsid w:val="00AB65CC"/>
    <w:pPr>
      <w:spacing w:before="200" w:after="16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29">
    <w:name w:val="Цитата 2 Знак"/>
    <w:basedOn w:val="a4"/>
    <w:link w:val="28"/>
    <w:uiPriority w:val="29"/>
    <w:rsid w:val="00AB65CC"/>
    <w:rPr>
      <w:rFonts w:ascii="Rostelecom Basis" w:hAnsi="Rostelecom Basis"/>
      <w:i/>
      <w:iCs/>
      <w:color w:val="404040" w:themeColor="text1" w:themeTint="BF"/>
    </w:rPr>
  </w:style>
  <w:style w:type="paragraph" w:styleId="aff9">
    <w:name w:val="Intense Quote"/>
    <w:basedOn w:val="a3"/>
    <w:next w:val="a3"/>
    <w:link w:val="affa"/>
    <w:uiPriority w:val="30"/>
    <w:qFormat/>
    <w:rsid w:val="00AB65CC"/>
    <w:pPr>
      <w:pBdr>
        <w:top w:val="single" w:sz="12" w:space="10" w:color="FF4E13"/>
        <w:bottom w:val="single" w:sz="12" w:space="10" w:color="FF4E13"/>
      </w:pBdr>
      <w:shd w:val="clear" w:color="auto" w:fill="F2F2F2" w:themeFill="background1" w:themeFillShade="F2"/>
      <w:spacing w:after="200" w:line="240" w:lineRule="auto"/>
      <w:contextualSpacing/>
    </w:pPr>
    <w:rPr>
      <w:i/>
      <w:iCs/>
    </w:rPr>
  </w:style>
  <w:style w:type="character" w:customStyle="1" w:styleId="affa">
    <w:name w:val="Выделенная цитата Знак"/>
    <w:basedOn w:val="a4"/>
    <w:link w:val="aff9"/>
    <w:uiPriority w:val="30"/>
    <w:rsid w:val="00AB65CC"/>
    <w:rPr>
      <w:rFonts w:ascii="Rostelecom Basis" w:hAnsi="Rostelecom Basis"/>
      <w:i/>
      <w:iCs/>
      <w:shd w:val="clear" w:color="auto" w:fill="F2F2F2" w:themeFill="background1" w:themeFillShade="F2"/>
    </w:rPr>
  </w:style>
  <w:style w:type="character" w:styleId="affb">
    <w:name w:val="Intense Reference"/>
    <w:basedOn w:val="affc"/>
    <w:uiPriority w:val="32"/>
    <w:qFormat/>
    <w:rsid w:val="00AB65CC"/>
    <w:rPr>
      <w:rFonts w:ascii="Rostelecom Basis" w:hAnsi="Rostelecom Basis"/>
      <w:color w:val="FF4E13"/>
    </w:rPr>
  </w:style>
  <w:style w:type="character" w:styleId="affd">
    <w:name w:val="Book Title"/>
    <w:basedOn w:val="a4"/>
    <w:uiPriority w:val="33"/>
    <w:qFormat/>
    <w:rsid w:val="006564E6"/>
    <w:rPr>
      <w:rFonts w:ascii="Segoe UI" w:hAnsi="Segoe UI"/>
      <w:b w:val="0"/>
      <w:bCs/>
      <w:i w:val="0"/>
      <w:iCs/>
      <w:spacing w:val="5"/>
      <w:sz w:val="40"/>
    </w:rPr>
  </w:style>
  <w:style w:type="paragraph" w:styleId="42">
    <w:name w:val="toc 4"/>
    <w:next w:val="a3"/>
    <w:autoRedefine/>
    <w:uiPriority w:val="39"/>
    <w:unhideWhenUsed/>
    <w:rsid w:val="00AB65CC"/>
    <w:pPr>
      <w:suppressAutoHyphens/>
      <w:spacing w:after="0"/>
      <w:ind w:left="658"/>
    </w:pPr>
    <w:rPr>
      <w:rFonts w:ascii="Segoe UI" w:hAnsi="Segoe UI" w:cstheme="minorHAnsi"/>
      <w:smallCaps/>
      <w:sz w:val="18"/>
      <w:szCs w:val="18"/>
    </w:rPr>
  </w:style>
  <w:style w:type="paragraph" w:styleId="51">
    <w:name w:val="toc 5"/>
    <w:next w:val="a3"/>
    <w:autoRedefine/>
    <w:uiPriority w:val="39"/>
    <w:unhideWhenUsed/>
    <w:rsid w:val="00AB65CC"/>
    <w:pPr>
      <w:suppressAutoHyphens/>
      <w:spacing w:after="0"/>
      <w:ind w:left="879"/>
    </w:pPr>
    <w:rPr>
      <w:rFonts w:ascii="Segoe UI" w:hAnsi="Segoe UI" w:cstheme="minorHAnsi"/>
      <w:smallCaps/>
      <w:sz w:val="18"/>
      <w:szCs w:val="18"/>
    </w:rPr>
  </w:style>
  <w:style w:type="paragraph" w:styleId="61">
    <w:name w:val="toc 6"/>
    <w:next w:val="a3"/>
    <w:autoRedefine/>
    <w:uiPriority w:val="39"/>
    <w:unhideWhenUsed/>
    <w:rsid w:val="00AB65CC"/>
    <w:pPr>
      <w:suppressAutoHyphens/>
      <w:spacing w:after="0"/>
      <w:ind w:left="1100"/>
    </w:pPr>
    <w:rPr>
      <w:rFonts w:ascii="Segoe UI" w:hAnsi="Segoe UI" w:cstheme="minorHAnsi"/>
      <w:smallCaps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6564E6"/>
    <w:pPr>
      <w:spacing w:after="0"/>
      <w:ind w:left="1320"/>
      <w:jc w:val="left"/>
    </w:pPr>
    <w:rPr>
      <w:rFonts w:cs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6564E6"/>
    <w:pPr>
      <w:spacing w:after="0"/>
      <w:ind w:left="1540"/>
      <w:jc w:val="left"/>
    </w:pPr>
    <w:rPr>
      <w:rFonts w:cs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unhideWhenUsed/>
    <w:rsid w:val="006564E6"/>
    <w:pPr>
      <w:spacing w:after="0"/>
      <w:ind w:left="1760"/>
      <w:jc w:val="left"/>
    </w:pPr>
    <w:rPr>
      <w:rFonts w:cstheme="minorHAnsi"/>
      <w:sz w:val="18"/>
      <w:szCs w:val="18"/>
    </w:rPr>
  </w:style>
  <w:style w:type="paragraph" w:styleId="affe">
    <w:name w:val="No Spacing"/>
    <w:uiPriority w:val="1"/>
    <w:qFormat/>
    <w:rsid w:val="006564E6"/>
    <w:pPr>
      <w:spacing w:after="0" w:line="240" w:lineRule="auto"/>
      <w:jc w:val="both"/>
    </w:pPr>
    <w:rPr>
      <w:rFonts w:ascii="Segoe UI" w:hAnsi="Segoe UI"/>
      <w:sz w:val="20"/>
    </w:rPr>
  </w:style>
  <w:style w:type="character" w:styleId="afff">
    <w:name w:val="Subtle Reference"/>
    <w:basedOn w:val="a4"/>
    <w:uiPriority w:val="31"/>
    <w:qFormat/>
    <w:rsid w:val="006564E6"/>
    <w:rPr>
      <w:rFonts w:ascii="Segoe UI" w:hAnsi="Segoe UI"/>
      <w:b/>
      <w:smallCaps/>
      <w:color w:val="5A5A5A" w:themeColor="text1" w:themeTint="A5"/>
      <w:sz w:val="16"/>
    </w:rPr>
  </w:style>
  <w:style w:type="paragraph" w:styleId="afff0">
    <w:name w:val="table of figures"/>
    <w:basedOn w:val="a3"/>
    <w:next w:val="a3"/>
    <w:uiPriority w:val="99"/>
    <w:rsid w:val="00AB65CC"/>
    <w:pPr>
      <w:spacing w:before="120"/>
    </w:pPr>
    <w:rPr>
      <w:smallCaps/>
    </w:rPr>
  </w:style>
  <w:style w:type="paragraph" w:customStyle="1" w:styleId="ales3">
    <w:name w:val="alesЗаголовок3"/>
    <w:basedOn w:val="a3"/>
    <w:rsid w:val="006564E6"/>
    <w:pPr>
      <w:tabs>
        <w:tab w:val="num" w:pos="1288"/>
      </w:tabs>
      <w:ind w:left="1288" w:hanging="720"/>
    </w:pPr>
  </w:style>
  <w:style w:type="paragraph" w:customStyle="1" w:styleId="afff1">
    <w:name w:val="Шапка таблицы"/>
    <w:basedOn w:val="a3"/>
    <w:qFormat/>
    <w:rsid w:val="005236EC"/>
    <w:pPr>
      <w:keepNext/>
      <w:spacing w:line="240" w:lineRule="auto"/>
      <w:jc w:val="center"/>
    </w:pPr>
    <w:rPr>
      <w:rFonts w:eastAsia="Times New Roman" w:cs="Times New Roman"/>
      <w:b/>
      <w:color w:val="FFFFFF" w:themeColor="background1"/>
      <w:sz w:val="20"/>
      <w:szCs w:val="24"/>
      <w:lang w:eastAsia="ru-RU"/>
    </w:rPr>
  </w:style>
  <w:style w:type="paragraph" w:customStyle="1" w:styleId="afff2">
    <w:name w:val="ГС_МелкийТекст"/>
    <w:link w:val="afff3"/>
    <w:rsid w:val="006564E6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ГС_МелкийТекст Знак"/>
    <w:link w:val="afff2"/>
    <w:locked/>
    <w:rsid w:val="006564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annotation reference"/>
    <w:basedOn w:val="a4"/>
    <w:uiPriority w:val="99"/>
    <w:unhideWhenUsed/>
    <w:rsid w:val="00AB65CC"/>
    <w:rPr>
      <w:sz w:val="16"/>
      <w:szCs w:val="16"/>
    </w:rPr>
  </w:style>
  <w:style w:type="paragraph" w:styleId="afff5">
    <w:name w:val="annotation text"/>
    <w:basedOn w:val="a3"/>
    <w:link w:val="afff6"/>
    <w:uiPriority w:val="99"/>
    <w:unhideWhenUsed/>
    <w:rsid w:val="00AB65CC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rsid w:val="00AB65CC"/>
    <w:rPr>
      <w:rFonts w:ascii="Rostelecom Basis" w:hAnsi="Rostelecom Basis"/>
      <w:sz w:val="20"/>
      <w:szCs w:val="20"/>
    </w:rPr>
  </w:style>
  <w:style w:type="paragraph" w:customStyle="1" w:styleId="afff7">
    <w:name w:val="ГС_НазвСтолбца"/>
    <w:basedOn w:val="afff2"/>
    <w:link w:val="afff8"/>
    <w:rsid w:val="006564E6"/>
    <w:pPr>
      <w:keepNext/>
      <w:jc w:val="center"/>
    </w:pPr>
    <w:rPr>
      <w:b/>
      <w:bCs/>
    </w:rPr>
  </w:style>
  <w:style w:type="character" w:customStyle="1" w:styleId="afff8">
    <w:name w:val="ГС_НазвСтолбца Знак"/>
    <w:link w:val="afff7"/>
    <w:locked/>
    <w:rsid w:val="006564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2">
    <w:name w:val="S_ТекстВТаблице2"/>
    <w:basedOn w:val="a3"/>
    <w:next w:val="a3"/>
    <w:rsid w:val="006564E6"/>
    <w:pPr>
      <w:widowControl w:val="0"/>
      <w:tabs>
        <w:tab w:val="left" w:pos="1690"/>
      </w:tabs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afff9">
    <w:name w:val="Основной текст абзаца"/>
    <w:basedOn w:val="a3"/>
    <w:qFormat/>
    <w:rsid w:val="006564E6"/>
    <w:pPr>
      <w:spacing w:after="60" w:line="276" w:lineRule="auto"/>
      <w:ind w:firstLine="709"/>
    </w:pPr>
    <w:rPr>
      <w:rFonts w:ascii="Verdana" w:eastAsia="Times New Roman" w:hAnsi="Verdana" w:cs="Times New Roman"/>
      <w:szCs w:val="24"/>
    </w:rPr>
  </w:style>
  <w:style w:type="paragraph" w:customStyle="1" w:styleId="afffa">
    <w:name w:val="КСШ Основной текст"/>
    <w:basedOn w:val="a3"/>
    <w:link w:val="afffb"/>
    <w:uiPriority w:val="99"/>
    <w:qFormat/>
    <w:rsid w:val="006564E6"/>
    <w:pPr>
      <w:spacing w:after="0" w:line="288" w:lineRule="auto"/>
      <w:ind w:firstLine="709"/>
    </w:pPr>
    <w:rPr>
      <w:rFonts w:ascii="Verdana" w:eastAsia="Times New Roman" w:hAnsi="Verdana" w:cs="Times New Roman"/>
      <w:szCs w:val="24"/>
    </w:rPr>
  </w:style>
  <w:style w:type="character" w:customStyle="1" w:styleId="afffb">
    <w:name w:val="КСШ Основной текст Знак"/>
    <w:link w:val="afffa"/>
    <w:uiPriority w:val="99"/>
    <w:rsid w:val="006564E6"/>
    <w:rPr>
      <w:rFonts w:ascii="Verdana" w:eastAsia="Times New Roman" w:hAnsi="Verdana" w:cs="Times New Roman"/>
      <w:sz w:val="24"/>
      <w:szCs w:val="24"/>
    </w:rPr>
  </w:style>
  <w:style w:type="paragraph" w:customStyle="1" w:styleId="afffc">
    <w:name w:val="[ОБД НСИ]Таблица_Текст"/>
    <w:basedOn w:val="a3"/>
    <w:qFormat/>
    <w:rsid w:val="006564E6"/>
    <w:pPr>
      <w:spacing w:after="0" w:line="240" w:lineRule="auto"/>
      <w:jc w:val="left"/>
    </w:pPr>
    <w:rPr>
      <w:rFonts w:ascii="Verdana" w:eastAsia="Times New Roman" w:hAnsi="Verdana" w:cs="Times New Roman"/>
      <w:lang w:val="en-US" w:eastAsia="ru-RU"/>
    </w:rPr>
  </w:style>
  <w:style w:type="paragraph" w:customStyle="1" w:styleId="pstyle000000000000000000000000000">
    <w:name w:val="p_style000000000000000000000000000"/>
    <w:rsid w:val="006564E6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ru-RU"/>
    </w:rPr>
  </w:style>
  <w:style w:type="paragraph" w:customStyle="1" w:styleId="afffd">
    <w:name w:val="Название таблиц"/>
    <w:basedOn w:val="a3"/>
    <w:link w:val="afffe"/>
    <w:qFormat/>
    <w:rsid w:val="00114FB4"/>
    <w:pPr>
      <w:keepNext/>
      <w:spacing w:before="240" w:line="240" w:lineRule="auto"/>
      <w:jc w:val="left"/>
    </w:pPr>
    <w:rPr>
      <w:rFonts w:eastAsia="Times New Roman" w:cs="Times New Roman"/>
      <w:lang w:eastAsia="ru-RU"/>
    </w:rPr>
  </w:style>
  <w:style w:type="paragraph" w:customStyle="1" w:styleId="affff">
    <w:name w:val="Название рисунков"/>
    <w:basedOn w:val="a9"/>
    <w:link w:val="affff0"/>
    <w:qFormat/>
    <w:rsid w:val="0080507B"/>
    <w:pPr>
      <w:keepLines/>
      <w:jc w:val="center"/>
    </w:pPr>
    <w:rPr>
      <w:b w:val="0"/>
      <w:color w:val="auto"/>
      <w:szCs w:val="24"/>
    </w:rPr>
  </w:style>
  <w:style w:type="character" w:customStyle="1" w:styleId="afffe">
    <w:name w:val="Название таблиц Знак"/>
    <w:link w:val="afffd"/>
    <w:rsid w:val="00114FB4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urtxtstd">
    <w:name w:val="urtxtstd"/>
    <w:rsid w:val="006564E6"/>
  </w:style>
  <w:style w:type="character" w:customStyle="1" w:styleId="affff0">
    <w:name w:val="Название рисунков Знак"/>
    <w:link w:val="affff"/>
    <w:rsid w:val="0080507B"/>
    <w:rPr>
      <w:rFonts w:ascii="Times New Roman" w:hAnsi="Times New Roman"/>
      <w:iCs/>
      <w:sz w:val="24"/>
      <w:szCs w:val="24"/>
    </w:rPr>
  </w:style>
  <w:style w:type="paragraph" w:styleId="22">
    <w:name w:val="List Bullet 2"/>
    <w:basedOn w:val="a3"/>
    <w:uiPriority w:val="99"/>
    <w:semiHidden/>
    <w:unhideWhenUsed/>
    <w:rsid w:val="006564E6"/>
    <w:pPr>
      <w:numPr>
        <w:numId w:val="2"/>
      </w:numPr>
      <w:contextualSpacing/>
    </w:pPr>
  </w:style>
  <w:style w:type="paragraph" w:customStyle="1" w:styleId="a0">
    <w:name w:val="Шаги БП"/>
    <w:basedOn w:val="a7"/>
    <w:link w:val="affff1"/>
    <w:qFormat/>
    <w:rsid w:val="006564E6"/>
    <w:pPr>
      <w:numPr>
        <w:numId w:val="3"/>
      </w:numPr>
    </w:pPr>
  </w:style>
  <w:style w:type="character" w:customStyle="1" w:styleId="affff1">
    <w:name w:val="Шаги БП Знак"/>
    <w:basedOn w:val="a8"/>
    <w:link w:val="a0"/>
    <w:rsid w:val="006564E6"/>
    <w:rPr>
      <w:rFonts w:ascii="Rostelecom Basis" w:hAnsi="Rostelecom Basis"/>
    </w:rPr>
  </w:style>
  <w:style w:type="paragraph" w:styleId="affff2">
    <w:name w:val="annotation subject"/>
    <w:basedOn w:val="afff5"/>
    <w:next w:val="afff5"/>
    <w:link w:val="affff3"/>
    <w:uiPriority w:val="99"/>
    <w:semiHidden/>
    <w:unhideWhenUsed/>
    <w:rsid w:val="00AB65CC"/>
    <w:rPr>
      <w:b/>
      <w:bCs/>
    </w:rPr>
  </w:style>
  <w:style w:type="character" w:customStyle="1" w:styleId="affff3">
    <w:name w:val="Тема примечания Знак"/>
    <w:basedOn w:val="afff6"/>
    <w:link w:val="affff2"/>
    <w:uiPriority w:val="99"/>
    <w:semiHidden/>
    <w:rsid w:val="00AB65CC"/>
    <w:rPr>
      <w:rFonts w:ascii="Rostelecom Basis" w:hAnsi="Rostelecom Basis"/>
      <w:b/>
      <w:bCs/>
      <w:sz w:val="20"/>
      <w:szCs w:val="20"/>
    </w:rPr>
  </w:style>
  <w:style w:type="paragraph" w:styleId="affff4">
    <w:name w:val="Revision"/>
    <w:hidden/>
    <w:uiPriority w:val="99"/>
    <w:semiHidden/>
    <w:rsid w:val="00AB65CC"/>
    <w:pPr>
      <w:spacing w:after="0" w:line="240" w:lineRule="auto"/>
    </w:pPr>
    <w:rPr>
      <w:rFonts w:ascii="Segoe UI" w:hAnsi="Segoe UI"/>
    </w:rPr>
  </w:style>
  <w:style w:type="paragraph" w:customStyle="1" w:styleId="-">
    <w:name w:val="Приложение - Название"/>
    <w:basedOn w:val="1"/>
    <w:next w:val="a3"/>
    <w:link w:val="-0"/>
    <w:qFormat/>
    <w:rsid w:val="006564E6"/>
    <w:pPr>
      <w:pageBreakBefore w:val="0"/>
      <w:numPr>
        <w:numId w:val="4"/>
      </w:numPr>
      <w:jc w:val="right"/>
    </w:pPr>
    <w:rPr>
      <w:rFonts w:cs="Times New Roman"/>
    </w:rPr>
  </w:style>
  <w:style w:type="paragraph" w:styleId="affff5">
    <w:name w:val="footnote text"/>
    <w:basedOn w:val="a3"/>
    <w:link w:val="affff6"/>
    <w:uiPriority w:val="99"/>
    <w:semiHidden/>
    <w:unhideWhenUsed/>
    <w:rsid w:val="006564E6"/>
    <w:pPr>
      <w:spacing w:after="0" w:line="240" w:lineRule="auto"/>
    </w:pPr>
    <w:rPr>
      <w:szCs w:val="20"/>
    </w:rPr>
  </w:style>
  <w:style w:type="character" w:customStyle="1" w:styleId="affff6">
    <w:name w:val="Текст сноски Знак"/>
    <w:basedOn w:val="a4"/>
    <w:link w:val="affff5"/>
    <w:uiPriority w:val="99"/>
    <w:semiHidden/>
    <w:rsid w:val="006564E6"/>
    <w:rPr>
      <w:rFonts w:ascii="Segoe UI" w:hAnsi="Segoe UI"/>
      <w:szCs w:val="20"/>
    </w:rPr>
  </w:style>
  <w:style w:type="character" w:customStyle="1" w:styleId="-0">
    <w:name w:val="Приложение - Название Знак"/>
    <w:basedOn w:val="10"/>
    <w:link w:val="-"/>
    <w:rsid w:val="006564E6"/>
    <w:rPr>
      <w:rFonts w:ascii="Rostelecom Basis" w:hAnsi="Rostelecom Basis" w:cs="Times New Roman"/>
      <w:b/>
      <w:color w:val="FF4E13"/>
      <w:sz w:val="36"/>
      <w:szCs w:val="36"/>
    </w:rPr>
  </w:style>
  <w:style w:type="character" w:styleId="affff7">
    <w:name w:val="footnote reference"/>
    <w:basedOn w:val="a4"/>
    <w:uiPriority w:val="99"/>
    <w:semiHidden/>
    <w:unhideWhenUsed/>
    <w:rsid w:val="006564E6"/>
    <w:rPr>
      <w:vertAlign w:val="superscript"/>
    </w:rPr>
  </w:style>
  <w:style w:type="paragraph" w:styleId="affff8">
    <w:name w:val="Normal (Web)"/>
    <w:basedOn w:val="a3"/>
    <w:uiPriority w:val="99"/>
    <w:unhideWhenUsed/>
    <w:rsid w:val="00AB65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9">
    <w:name w:val="FollowedHyperlink"/>
    <w:basedOn w:val="a4"/>
    <w:uiPriority w:val="99"/>
    <w:semiHidden/>
    <w:unhideWhenUsed/>
    <w:rsid w:val="006564E6"/>
    <w:rPr>
      <w:color w:val="954F72" w:themeColor="followedHyperlink"/>
      <w:u w:val="single"/>
    </w:rPr>
  </w:style>
  <w:style w:type="character" w:customStyle="1" w:styleId="expand-control-icon">
    <w:name w:val="expand-control-icon"/>
    <w:basedOn w:val="a4"/>
    <w:rsid w:val="006564E6"/>
  </w:style>
  <w:style w:type="character" w:customStyle="1" w:styleId="expand-control-text">
    <w:name w:val="expand-control-text"/>
    <w:basedOn w:val="a4"/>
    <w:rsid w:val="006564E6"/>
  </w:style>
  <w:style w:type="character" w:customStyle="1" w:styleId="jira-issue">
    <w:name w:val="jira-issue"/>
    <w:basedOn w:val="a4"/>
    <w:rsid w:val="006564E6"/>
  </w:style>
  <w:style w:type="character" w:customStyle="1" w:styleId="summary">
    <w:name w:val="summary"/>
    <w:basedOn w:val="a4"/>
    <w:rsid w:val="006564E6"/>
  </w:style>
  <w:style w:type="character" w:customStyle="1" w:styleId="jira-status">
    <w:name w:val="jira-status"/>
    <w:basedOn w:val="a4"/>
    <w:rsid w:val="006564E6"/>
  </w:style>
  <w:style w:type="character" w:styleId="affffa">
    <w:name w:val="Unresolved Mention"/>
    <w:basedOn w:val="a4"/>
    <w:uiPriority w:val="99"/>
    <w:semiHidden/>
    <w:unhideWhenUsed/>
    <w:rsid w:val="006564E6"/>
    <w:rPr>
      <w:color w:val="605E5C"/>
      <w:shd w:val="clear" w:color="auto" w:fill="E1DFDD"/>
    </w:rPr>
  </w:style>
  <w:style w:type="paragraph" w:styleId="affffb">
    <w:name w:val="toa heading"/>
    <w:basedOn w:val="a3"/>
    <w:next w:val="a3"/>
    <w:uiPriority w:val="99"/>
    <w:semiHidden/>
    <w:unhideWhenUsed/>
    <w:rsid w:val="00AB65C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ffffc">
    <w:name w:val="Ссылка"/>
    <w:basedOn w:val="a3"/>
    <w:qFormat/>
    <w:rsid w:val="007A061A"/>
    <w:pPr>
      <w:spacing w:before="220"/>
    </w:pPr>
    <w:rPr>
      <w:b/>
      <w:color w:val="7030A0"/>
    </w:rPr>
  </w:style>
  <w:style w:type="paragraph" w:customStyle="1" w:styleId="31">
    <w:name w:val="Список маркированный 3"/>
    <w:basedOn w:val="-2"/>
    <w:link w:val="35"/>
    <w:qFormat/>
    <w:rsid w:val="0092442F"/>
    <w:pPr>
      <w:numPr>
        <w:numId w:val="5"/>
      </w:numPr>
    </w:pPr>
    <w:rPr>
      <w:color w:val="auto"/>
    </w:rPr>
  </w:style>
  <w:style w:type="paragraph" w:customStyle="1" w:styleId="4">
    <w:name w:val="Маркир список 4"/>
    <w:basedOn w:val="31"/>
    <w:link w:val="43"/>
    <w:qFormat/>
    <w:rsid w:val="0092442F"/>
    <w:pPr>
      <w:numPr>
        <w:numId w:val="6"/>
      </w:numPr>
      <w:ind w:left="2149" w:hanging="357"/>
    </w:pPr>
  </w:style>
  <w:style w:type="character" w:customStyle="1" w:styleId="35">
    <w:name w:val="Список маркированный 3 Знак"/>
    <w:basedOn w:val="-20"/>
    <w:link w:val="31"/>
    <w:rsid w:val="0092442F"/>
    <w:rPr>
      <w:rFonts w:ascii="Rostelecom Basis" w:eastAsia="Times New Roman" w:hAnsi="Rostelecom Basis" w:cs="Segoe UI"/>
      <w:color w:val="000000" w:themeColor="text1"/>
      <w:szCs w:val="20"/>
      <w:lang w:eastAsia="ru-RU"/>
    </w:rPr>
  </w:style>
  <w:style w:type="character" w:customStyle="1" w:styleId="43">
    <w:name w:val="Маркир список 4 Знак"/>
    <w:basedOn w:val="35"/>
    <w:link w:val="4"/>
    <w:rsid w:val="0092442F"/>
    <w:rPr>
      <w:rFonts w:ascii="Rostelecom Basis" w:eastAsia="Times New Roman" w:hAnsi="Rostelecom Basis" w:cs="Segoe UI"/>
      <w:color w:val="000000" w:themeColor="text1"/>
      <w:szCs w:val="20"/>
      <w:lang w:eastAsia="ru-RU"/>
    </w:rPr>
  </w:style>
  <w:style w:type="paragraph" w:customStyle="1" w:styleId="affffd">
    <w:name w:val="Список приложений"/>
    <w:basedOn w:val="21"/>
    <w:qFormat/>
    <w:rsid w:val="007C02A1"/>
    <w:pPr>
      <w:numPr>
        <w:ilvl w:val="0"/>
        <w:numId w:val="0"/>
      </w:numPr>
    </w:pPr>
    <w:rPr>
      <w:sz w:val="24"/>
    </w:rPr>
  </w:style>
  <w:style w:type="paragraph" w:customStyle="1" w:styleId="affffe">
    <w:name w:val="Примечание на фоне"/>
    <w:basedOn w:val="a3"/>
    <w:qFormat/>
    <w:rsid w:val="00360358"/>
    <w:pPr>
      <w:shd w:val="clear" w:color="auto" w:fill="F2F2F2"/>
      <w:spacing w:before="200"/>
      <w:ind w:left="360" w:right="360"/>
    </w:pPr>
    <w:rPr>
      <w:i/>
      <w:color w:val="000000"/>
      <w:shd w:val="clear" w:color="auto" w:fill="F2F2F2"/>
    </w:rPr>
  </w:style>
  <w:style w:type="paragraph" w:customStyle="1" w:styleId="afffff">
    <w:name w:val="Код"/>
    <w:basedOn w:val="a3"/>
    <w:qFormat/>
    <w:rsid w:val="006D54A9"/>
    <w:pPr>
      <w:shd w:val="clear" w:color="auto" w:fill="F0F0F0"/>
      <w:spacing w:before="200"/>
      <w:ind w:left="264"/>
    </w:pPr>
    <w:rPr>
      <w:rFonts w:ascii="Courier New" w:hAnsi="Courier New"/>
      <w:color w:val="000000"/>
      <w:sz w:val="20"/>
      <w:szCs w:val="20"/>
      <w:shd w:val="clear" w:color="auto" w:fill="F0F0F0"/>
      <w:lang w:val="en-US"/>
    </w:rPr>
  </w:style>
  <w:style w:type="paragraph" w:customStyle="1" w:styleId="afffff0">
    <w:name w:val="Верхний колонтитул:название"/>
    <w:basedOn w:val="a3"/>
    <w:link w:val="afffff1"/>
    <w:qFormat/>
    <w:rsid w:val="001C0102"/>
    <w:pPr>
      <w:jc w:val="center"/>
    </w:pPr>
    <w:rPr>
      <w:rFonts w:cs="Segoe UI"/>
      <w:b/>
      <w:caps/>
      <w:sz w:val="16"/>
      <w:szCs w:val="16"/>
    </w:rPr>
  </w:style>
  <w:style w:type="character" w:customStyle="1" w:styleId="afffff1">
    <w:name w:val="Верхний колонтитул:название Знак"/>
    <w:basedOn w:val="a4"/>
    <w:link w:val="afffff0"/>
    <w:rsid w:val="001C0102"/>
    <w:rPr>
      <w:rFonts w:ascii="Times New Roman" w:hAnsi="Times New Roman" w:cs="Segoe UI"/>
      <w:b/>
      <w:caps/>
      <w:sz w:val="16"/>
      <w:szCs w:val="16"/>
    </w:rPr>
  </w:style>
  <w:style w:type="paragraph" w:customStyle="1" w:styleId="44">
    <w:name w:val="Стиль4!"/>
    <w:basedOn w:val="40"/>
    <w:link w:val="45"/>
    <w:qFormat/>
    <w:rsid w:val="001B3EE1"/>
    <w:pPr>
      <w:numPr>
        <w:ilvl w:val="0"/>
        <w:numId w:val="0"/>
      </w:numPr>
      <w:spacing w:before="220" w:after="60"/>
    </w:pPr>
    <w:rPr>
      <w:rFonts w:eastAsia="Times New Roman" w:cs="Times New Roman"/>
      <w:bCs/>
      <w:color w:val="B7B7B9"/>
      <w:szCs w:val="28"/>
      <w:lang w:eastAsia="ru-RU"/>
    </w:rPr>
  </w:style>
  <w:style w:type="character" w:customStyle="1" w:styleId="45">
    <w:name w:val="Стиль4! Знак"/>
    <w:link w:val="44"/>
    <w:rsid w:val="001B3EE1"/>
    <w:rPr>
      <w:rFonts w:ascii="Segoe UI" w:eastAsia="Times New Roman" w:hAnsi="Segoe UI" w:cs="Times New Roman"/>
      <w:b/>
      <w:bCs/>
      <w:color w:val="B7B7B9"/>
      <w:szCs w:val="28"/>
      <w:lang w:eastAsia="ru-RU"/>
    </w:rPr>
  </w:style>
  <w:style w:type="paragraph" w:customStyle="1" w:styleId="mcetaggedbr">
    <w:name w:val="_mce_tagged_br"/>
    <w:basedOn w:val="a3"/>
    <w:rsid w:val="000F368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afffff2">
    <w:name w:val="НумСписок"/>
    <w:basedOn w:val="a3"/>
    <w:qFormat/>
    <w:rsid w:val="000C2F72"/>
    <w:pPr>
      <w:tabs>
        <w:tab w:val="left" w:pos="264"/>
      </w:tabs>
      <w:spacing w:before="220" w:after="0" w:line="240" w:lineRule="auto"/>
      <w:ind w:left="264" w:hanging="264"/>
    </w:pPr>
    <w:rPr>
      <w:color w:val="000000"/>
    </w:rPr>
  </w:style>
  <w:style w:type="paragraph" w:customStyle="1" w:styleId="afffff3">
    <w:name w:val="Ст_рисунок"/>
    <w:basedOn w:val="a3"/>
    <w:qFormat/>
    <w:rsid w:val="00192CEC"/>
    <w:pPr>
      <w:keepNext/>
      <w:spacing w:before="180" w:line="240" w:lineRule="auto"/>
      <w:jc w:val="center"/>
    </w:pPr>
    <w:rPr>
      <w:noProof/>
    </w:rPr>
  </w:style>
  <w:style w:type="paragraph" w:customStyle="1" w:styleId="afffff4">
    <w:name w:val="Список маркированный_текст"/>
    <w:basedOn w:val="-2"/>
    <w:qFormat/>
    <w:rsid w:val="00895382"/>
    <w:pPr>
      <w:ind w:left="924"/>
    </w:pPr>
  </w:style>
  <w:style w:type="paragraph" w:customStyle="1" w:styleId="afffff5">
    <w:name w:val="Ст_Аннотация"/>
    <w:basedOn w:val="1"/>
    <w:qFormat/>
    <w:rsid w:val="00A72B70"/>
    <w:pPr>
      <w:numPr>
        <w:numId w:val="0"/>
      </w:numPr>
      <w:jc w:val="center"/>
    </w:pPr>
  </w:style>
  <w:style w:type="paragraph" w:customStyle="1" w:styleId="afffff6">
    <w:name w:val="Табл_основной"/>
    <w:basedOn w:val="a3"/>
    <w:qFormat/>
    <w:rsid w:val="00D3238B"/>
    <w:pPr>
      <w:spacing w:line="240" w:lineRule="auto"/>
      <w:jc w:val="left"/>
    </w:pPr>
    <w:rPr>
      <w:sz w:val="20"/>
      <w:szCs w:val="20"/>
      <w:lang w:eastAsia="ru-RU"/>
    </w:rPr>
  </w:style>
  <w:style w:type="paragraph" w:customStyle="1" w:styleId="afffff7">
    <w:name w:val="Ст_примечание"/>
    <w:basedOn w:val="a3"/>
    <w:qFormat/>
    <w:rsid w:val="003801E4"/>
    <w:pPr>
      <w:shd w:val="clear" w:color="auto" w:fill="F2F2F2" w:themeFill="background1" w:themeFillShade="F2"/>
    </w:pPr>
    <w:rPr>
      <w:i/>
      <w:color w:val="000000"/>
    </w:rPr>
  </w:style>
  <w:style w:type="paragraph" w:customStyle="1" w:styleId="afd">
    <w:name w:val="Логотип"/>
    <w:basedOn w:val="a3"/>
    <w:link w:val="afffff8"/>
    <w:qFormat/>
    <w:rsid w:val="00AB65CC"/>
  </w:style>
  <w:style w:type="character" w:customStyle="1" w:styleId="afffff8">
    <w:name w:val="Логотип Знак"/>
    <w:basedOn w:val="a4"/>
    <w:link w:val="afd"/>
    <w:rsid w:val="00AB65CC"/>
    <w:rPr>
      <w:rFonts w:ascii="Rostelecom Basis" w:hAnsi="Rostelecom Basis"/>
    </w:rPr>
  </w:style>
  <w:style w:type="character" w:customStyle="1" w:styleId="Interface">
    <w:name w:val="_Interface"/>
    <w:rsid w:val="00AB65CC"/>
    <w:rPr>
      <w:b/>
      <w:sz w:val="22"/>
    </w:rPr>
  </w:style>
  <w:style w:type="paragraph" w:customStyle="1" w:styleId="afffff9">
    <w:name w:val="РТК_Дата_док"/>
    <w:qFormat/>
    <w:rsid w:val="00AB65CC"/>
    <w:pPr>
      <w:ind w:left="851"/>
    </w:pPr>
    <w:rPr>
      <w:rFonts w:ascii="Rostelecom Basis" w:hAnsi="Rostelecom Basis" w:cs="Segoe UI"/>
      <w:color w:val="FF4E13"/>
      <w:sz w:val="24"/>
      <w:szCs w:val="24"/>
    </w:rPr>
  </w:style>
  <w:style w:type="paragraph" w:customStyle="1" w:styleId="afffffa">
    <w:name w:val="_Команды"/>
    <w:basedOn w:val="a3"/>
    <w:next w:val="a3"/>
    <w:link w:val="afffffb"/>
    <w:qFormat/>
    <w:rsid w:val="00AB65CC"/>
    <w:rPr>
      <w:rFonts w:ascii="Courier New" w:hAnsi="Courier New"/>
    </w:rPr>
  </w:style>
  <w:style w:type="paragraph" w:customStyle="1" w:styleId="afffffc">
    <w:name w:val="_МелкийТекст"/>
    <w:qFormat/>
    <w:rsid w:val="00AB65CC"/>
    <w:pPr>
      <w:suppressAutoHyphens/>
      <w:spacing w:before="60" w:after="60" w:line="240" w:lineRule="auto"/>
    </w:pPr>
    <w:rPr>
      <w:rFonts w:ascii="Rostelecom Basis" w:hAnsi="Rostelecom Basis" w:cs="Segoe UI"/>
      <w:sz w:val="18"/>
      <w:szCs w:val="20"/>
      <w:lang w:eastAsia="ru-RU"/>
    </w:rPr>
  </w:style>
  <w:style w:type="paragraph" w:customStyle="1" w:styleId="afffffd">
    <w:name w:val="РТК_НазвСтолбца"/>
    <w:qFormat/>
    <w:rsid w:val="00AB65CC"/>
    <w:pPr>
      <w:spacing w:before="120" w:after="120" w:line="240" w:lineRule="auto"/>
      <w:jc w:val="center"/>
    </w:pPr>
    <w:rPr>
      <w:rFonts w:ascii="Rostelecom Basis" w:hAnsi="Rostelecom Basis" w:cs="Segoe UI"/>
      <w:color w:val="FFFFFF" w:themeColor="background1"/>
      <w:sz w:val="18"/>
      <w:szCs w:val="20"/>
      <w:lang w:val="en-US" w:eastAsia="ru-RU"/>
    </w:rPr>
  </w:style>
  <w:style w:type="paragraph" w:customStyle="1" w:styleId="afffffe">
    <w:name w:val="РТК_Выделение (корп. цвет)"/>
    <w:basedOn w:val="a3"/>
    <w:next w:val="a3"/>
    <w:link w:val="affc"/>
    <w:qFormat/>
    <w:rsid w:val="00AB65CC"/>
    <w:rPr>
      <w:color w:val="FF4E13"/>
    </w:rPr>
  </w:style>
  <w:style w:type="character" w:customStyle="1" w:styleId="affc">
    <w:name w:val="РТК_Выделение (корп. цвет) Знак"/>
    <w:basedOn w:val="a4"/>
    <w:link w:val="afffffe"/>
    <w:rsid w:val="00AB65CC"/>
    <w:rPr>
      <w:rFonts w:ascii="Rostelecom Basis" w:hAnsi="Rostelecom Basis"/>
      <w:color w:val="FF4E13"/>
    </w:rPr>
  </w:style>
  <w:style w:type="paragraph" w:customStyle="1" w:styleId="affffff">
    <w:name w:val="РТК_Заголовок без нумерации"/>
    <w:basedOn w:val="1"/>
    <w:next w:val="a3"/>
    <w:link w:val="affffff0"/>
    <w:qFormat/>
    <w:rsid w:val="00AB65CC"/>
    <w:pPr>
      <w:numPr>
        <w:numId w:val="0"/>
      </w:numPr>
    </w:pPr>
    <w:rPr>
      <w:rFonts w:eastAsiaTheme="majorEastAsia"/>
      <w:lang w:eastAsia="ru-RU"/>
    </w:rPr>
  </w:style>
  <w:style w:type="character" w:customStyle="1" w:styleId="af1">
    <w:name w:val="Заголовок оглавления Знак"/>
    <w:aliases w:val="РТК_Заголовок_оглавления Знак"/>
    <w:basedOn w:val="10"/>
    <w:link w:val="af0"/>
    <w:uiPriority w:val="39"/>
    <w:rsid w:val="00AB65CC"/>
    <w:rPr>
      <w:rFonts w:ascii="Rostelecom Basis" w:eastAsiaTheme="majorEastAsia" w:hAnsi="Rostelecom Basis" w:cstheme="majorBidi"/>
      <w:b/>
      <w:color w:val="FF4E13"/>
      <w:sz w:val="32"/>
      <w:szCs w:val="32"/>
      <w:lang w:eastAsia="ru-RU"/>
    </w:rPr>
  </w:style>
  <w:style w:type="paragraph" w:customStyle="1" w:styleId="affffff1">
    <w:name w:val="РТК_Примечание:название"/>
    <w:basedOn w:val="a3"/>
    <w:link w:val="affffff2"/>
    <w:qFormat/>
    <w:rsid w:val="00AB65CC"/>
    <w:pPr>
      <w:keepNext/>
      <w:spacing w:before="120" w:after="60" w:line="240" w:lineRule="auto"/>
    </w:pPr>
    <w:rPr>
      <w:b/>
      <w:i/>
    </w:rPr>
  </w:style>
  <w:style w:type="paragraph" w:customStyle="1" w:styleId="affffff3">
    <w:name w:val="РТК_Рисунок"/>
    <w:next w:val="a3"/>
    <w:link w:val="affffff4"/>
    <w:qFormat/>
    <w:rsid w:val="00AB65CC"/>
    <w:pPr>
      <w:keepNext/>
      <w:spacing w:before="160"/>
      <w:jc w:val="center"/>
    </w:pPr>
    <w:rPr>
      <w:rFonts w:ascii="Rostelecom Basis" w:eastAsiaTheme="majorEastAsia" w:hAnsi="Rostelecom Basis" w:cstheme="majorBidi"/>
      <w:lang w:val="en-US"/>
    </w:rPr>
  </w:style>
  <w:style w:type="paragraph" w:customStyle="1" w:styleId="a2">
    <w:name w:val="РТК_Список маркированный"/>
    <w:basedOn w:val="a7"/>
    <w:link w:val="affffff5"/>
    <w:qFormat/>
    <w:rsid w:val="00393340"/>
    <w:pPr>
      <w:numPr>
        <w:numId w:val="15"/>
      </w:numPr>
      <w:ind w:left="714" w:hanging="357"/>
      <w:contextualSpacing w:val="0"/>
    </w:pPr>
    <w:rPr>
      <w:rFonts w:eastAsia="Times New Roman" w:cs="Segoe UI"/>
      <w:color w:val="000000" w:themeColor="text1"/>
      <w:szCs w:val="20"/>
      <w:lang w:eastAsia="ru-RU"/>
    </w:rPr>
  </w:style>
  <w:style w:type="character" w:customStyle="1" w:styleId="affffff5">
    <w:name w:val="РТК_Список маркированный Знак"/>
    <w:basedOn w:val="a4"/>
    <w:link w:val="a2"/>
    <w:rsid w:val="00393340"/>
    <w:rPr>
      <w:rFonts w:ascii="Rostelecom Basis" w:eastAsia="Times New Roman" w:hAnsi="Rostelecom Basis" w:cs="Segoe UI"/>
      <w:color w:val="000000" w:themeColor="text1"/>
      <w:szCs w:val="20"/>
      <w:lang w:eastAsia="ru-RU"/>
    </w:rPr>
  </w:style>
  <w:style w:type="paragraph" w:customStyle="1" w:styleId="20">
    <w:name w:val="РТК_Список маркированный 2 уровень"/>
    <w:basedOn w:val="a2"/>
    <w:qFormat/>
    <w:rsid w:val="00A0672A"/>
    <w:pPr>
      <w:numPr>
        <w:ilvl w:val="1"/>
      </w:numPr>
    </w:pPr>
    <w:rPr>
      <w:lang w:val="en-US"/>
    </w:rPr>
  </w:style>
  <w:style w:type="paragraph" w:customStyle="1" w:styleId="affffff6">
    <w:name w:val="РТК_Верхний колонтитул:название"/>
    <w:basedOn w:val="a3"/>
    <w:link w:val="affffff7"/>
    <w:qFormat/>
    <w:rsid w:val="00AB65CC"/>
    <w:rPr>
      <w:rFonts w:cs="Segoe UI"/>
      <w:b/>
      <w:caps/>
      <w:color w:val="FF4E13"/>
      <w:sz w:val="16"/>
      <w:szCs w:val="16"/>
    </w:rPr>
  </w:style>
  <w:style w:type="character" w:customStyle="1" w:styleId="affffff7">
    <w:name w:val="РТК_Верхний колонтитул:название Знак"/>
    <w:basedOn w:val="a4"/>
    <w:link w:val="affffff6"/>
    <w:rsid w:val="00AB65CC"/>
    <w:rPr>
      <w:rFonts w:ascii="Rostelecom Basis" w:hAnsi="Rostelecom Basis" w:cs="Segoe UI"/>
      <w:b/>
      <w:caps/>
      <w:color w:val="FF4E13"/>
      <w:sz w:val="16"/>
      <w:szCs w:val="16"/>
    </w:rPr>
  </w:style>
  <w:style w:type="character" w:customStyle="1" w:styleId="afffffb">
    <w:name w:val="_Команды Знак"/>
    <w:basedOn w:val="a4"/>
    <w:link w:val="afffffa"/>
    <w:rsid w:val="00AB65CC"/>
    <w:rPr>
      <w:rFonts w:ascii="Courier New" w:hAnsi="Courier New"/>
    </w:rPr>
  </w:style>
  <w:style w:type="character" w:customStyle="1" w:styleId="affffff0">
    <w:name w:val="РТК_Заголовок без нумерации Знак"/>
    <w:basedOn w:val="af1"/>
    <w:link w:val="affffff"/>
    <w:rsid w:val="00AB65CC"/>
    <w:rPr>
      <w:rFonts w:ascii="Rostelecom Basis" w:eastAsiaTheme="majorEastAsia" w:hAnsi="Rostelecom Basis" w:cs="Segoe UI"/>
      <w:b/>
      <w:color w:val="FF4E13"/>
      <w:sz w:val="36"/>
      <w:szCs w:val="36"/>
      <w:lang w:eastAsia="ru-RU"/>
    </w:rPr>
  </w:style>
  <w:style w:type="character" w:customStyle="1" w:styleId="affffff2">
    <w:name w:val="РТК_Примечание:название Знак"/>
    <w:basedOn w:val="a4"/>
    <w:link w:val="affffff1"/>
    <w:rsid w:val="00AB65CC"/>
    <w:rPr>
      <w:rFonts w:ascii="Rostelecom Basis" w:hAnsi="Rostelecom Basis"/>
      <w:b/>
      <w:i/>
    </w:rPr>
  </w:style>
  <w:style w:type="character" w:customStyle="1" w:styleId="affffff4">
    <w:name w:val="РТК_Рисунок Знак"/>
    <w:basedOn w:val="a4"/>
    <w:link w:val="affffff3"/>
    <w:rsid w:val="00AB65CC"/>
    <w:rPr>
      <w:rFonts w:ascii="Rostelecom Basis" w:eastAsiaTheme="majorEastAsia" w:hAnsi="Rostelecom Basis" w:cstheme="majorBidi"/>
      <w:lang w:val="en-US"/>
    </w:rPr>
  </w:style>
  <w:style w:type="character" w:customStyle="1" w:styleId="aa">
    <w:name w:val="Название объекта Знак"/>
    <w:aliases w:val="РТК_Название объекта Знак"/>
    <w:basedOn w:val="a4"/>
    <w:link w:val="a9"/>
    <w:uiPriority w:val="35"/>
    <w:rsid w:val="00D943A1"/>
    <w:rPr>
      <w:rFonts w:ascii="Rostelecom Basis" w:hAnsi="Rostelecom Basis"/>
      <w:b/>
      <w:iCs/>
      <w:color w:val="595959" w:themeColor="text1" w:themeTint="A6"/>
      <w:szCs w:val="18"/>
    </w:rPr>
  </w:style>
  <w:style w:type="paragraph" w:customStyle="1" w:styleId="36">
    <w:name w:val="РТК_Список маркированный 3 уровень"/>
    <w:basedOn w:val="20"/>
    <w:qFormat/>
    <w:rsid w:val="00AB65CC"/>
  </w:style>
  <w:style w:type="paragraph" w:customStyle="1" w:styleId="1-">
    <w:name w:val="Список маркированный 1-й ур."/>
    <w:basedOn w:val="a3"/>
    <w:link w:val="1-0"/>
    <w:qFormat/>
    <w:rsid w:val="00AB65CC"/>
    <w:pPr>
      <w:suppressAutoHyphens w:val="0"/>
      <w:spacing w:before="0"/>
      <w:ind w:left="924" w:hanging="357"/>
    </w:pPr>
    <w:rPr>
      <w:rFonts w:eastAsia="Times New Roman" w:cs="Segoe UI"/>
      <w:color w:val="000000" w:themeColor="text1"/>
      <w:sz w:val="20"/>
      <w:szCs w:val="20"/>
      <w:lang w:eastAsia="ru-RU"/>
    </w:rPr>
  </w:style>
  <w:style w:type="character" w:customStyle="1" w:styleId="1-0">
    <w:name w:val="Список маркированный 1-й ур. Знак"/>
    <w:basedOn w:val="a4"/>
    <w:link w:val="1-"/>
    <w:rsid w:val="00AB65CC"/>
    <w:rPr>
      <w:rFonts w:ascii="Rostelecom Basis" w:eastAsia="Times New Roman" w:hAnsi="Rostelecom Basis" w:cs="Segoe UI"/>
      <w:color w:val="000000" w:themeColor="text1"/>
      <w:sz w:val="20"/>
      <w:szCs w:val="20"/>
      <w:lang w:eastAsia="ru-RU"/>
    </w:rPr>
  </w:style>
  <w:style w:type="numbering" w:customStyle="1" w:styleId="30">
    <w:name w:val="Стиль3"/>
    <w:uiPriority w:val="99"/>
    <w:rsid w:val="00AB65CC"/>
    <w:pPr>
      <w:numPr>
        <w:numId w:val="13"/>
      </w:numPr>
    </w:pPr>
  </w:style>
  <w:style w:type="paragraph" w:customStyle="1" w:styleId="auto-cursor-target">
    <w:name w:val="auto-cursor-target"/>
    <w:basedOn w:val="a3"/>
    <w:rsid w:val="00AB65CC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8">
    <w:name w:val="РТК_Название рисунка"/>
    <w:basedOn w:val="a9"/>
    <w:next w:val="a3"/>
    <w:qFormat/>
    <w:rsid w:val="00AB65CC"/>
    <w:pPr>
      <w:jc w:val="center"/>
    </w:pPr>
    <w:rPr>
      <w:b w:val="0"/>
      <w:color w:val="auto"/>
    </w:rPr>
  </w:style>
  <w:style w:type="paragraph" w:customStyle="1" w:styleId="affffff9">
    <w:name w:val="РТК_Название  таблицы"/>
    <w:basedOn w:val="a9"/>
    <w:next w:val="a3"/>
    <w:qFormat/>
    <w:rsid w:val="00AB65CC"/>
    <w:pPr>
      <w:keepNext/>
    </w:pPr>
    <w:rPr>
      <w:b w:val="0"/>
      <w:color w:val="auto"/>
    </w:rPr>
  </w:style>
  <w:style w:type="paragraph" w:customStyle="1" w:styleId="affffffa">
    <w:name w:val="РТК_Таблица (ячейки)"/>
    <w:basedOn w:val="a3"/>
    <w:next w:val="a3"/>
    <w:qFormat/>
    <w:rsid w:val="00AB65CC"/>
    <w:pPr>
      <w:spacing w:after="60" w:line="240" w:lineRule="auto"/>
    </w:pPr>
    <w:rPr>
      <w:rFonts w:cs="Segoe UI"/>
      <w:sz w:val="18"/>
      <w:szCs w:val="18"/>
    </w:rPr>
  </w:style>
  <w:style w:type="paragraph" w:customStyle="1" w:styleId="affffffb">
    <w:name w:val="РТК_Примечание на фоне"/>
    <w:basedOn w:val="a3"/>
    <w:qFormat/>
    <w:rsid w:val="00AB65CC"/>
    <w:pPr>
      <w:pBdr>
        <w:top w:val="single" w:sz="12" w:space="10" w:color="FF4E13"/>
        <w:bottom w:val="single" w:sz="12" w:space="10" w:color="FF4E13"/>
      </w:pBdr>
      <w:shd w:val="clear" w:color="auto" w:fill="F2F2F2"/>
      <w:spacing w:after="200" w:line="240" w:lineRule="auto"/>
      <w:contextualSpacing/>
    </w:pPr>
    <w:rPr>
      <w:i/>
      <w:iCs/>
    </w:rPr>
  </w:style>
  <w:style w:type="paragraph" w:customStyle="1" w:styleId="affffffc">
    <w:name w:val="РТК_шапка таблицы"/>
    <w:basedOn w:val="afffffd"/>
    <w:rsid w:val="00AB65CC"/>
    <w:pPr>
      <w:shd w:val="pct35" w:color="595959" w:themeColor="text1" w:themeTint="A6" w:fill="595959" w:themeFill="text1" w:themeFillTint="A6"/>
    </w:pPr>
    <w:rPr>
      <w:b/>
    </w:rPr>
  </w:style>
  <w:style w:type="paragraph" w:customStyle="1" w:styleId="2">
    <w:name w:val="Список маркированный 2 уровень"/>
    <w:basedOn w:val="af3"/>
    <w:qFormat/>
    <w:rsid w:val="00AB65CC"/>
    <w:pPr>
      <w:numPr>
        <w:numId w:val="11"/>
      </w:numPr>
    </w:pPr>
    <w:rPr>
      <w:lang w:val="en-US"/>
    </w:rPr>
  </w:style>
  <w:style w:type="paragraph" w:customStyle="1" w:styleId="3">
    <w:name w:val="Список маркированный 3 уровень"/>
    <w:basedOn w:val="2"/>
    <w:qFormat/>
    <w:rsid w:val="00AB65CC"/>
    <w:pPr>
      <w:numPr>
        <w:numId w:val="12"/>
      </w:numPr>
    </w:pPr>
  </w:style>
  <w:style w:type="paragraph" w:customStyle="1" w:styleId="affffffd">
    <w:name w:val="_Дата_док"/>
    <w:qFormat/>
    <w:rsid w:val="00650DE8"/>
    <w:pPr>
      <w:ind w:left="851"/>
    </w:pPr>
    <w:rPr>
      <w:rFonts w:ascii="Segoe UI" w:hAnsi="Segoe UI" w:cs="Segoe UI"/>
      <w:color w:val="FF4E13"/>
      <w:sz w:val="24"/>
      <w:szCs w:val="24"/>
    </w:rPr>
  </w:style>
  <w:style w:type="character" w:styleId="HTML">
    <w:name w:val="HTML Code"/>
    <w:basedOn w:val="a4"/>
    <w:uiPriority w:val="99"/>
    <w:semiHidden/>
    <w:unhideWhenUsed/>
    <w:rsid w:val="00EC2264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3"/>
    <w:link w:val="HTML1"/>
    <w:uiPriority w:val="99"/>
    <w:unhideWhenUsed/>
    <w:rsid w:val="00E677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after="0" w:line="240" w:lineRule="auto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4"/>
    <w:link w:val="HTML0"/>
    <w:uiPriority w:val="99"/>
    <w:rsid w:val="00E6773B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ljs-section">
    <w:name w:val="hljs-section"/>
    <w:basedOn w:val="a4"/>
    <w:rsid w:val="00414CF1"/>
  </w:style>
  <w:style w:type="character" w:customStyle="1" w:styleId="fontstyle0">
    <w:name w:val="fontstyle0"/>
    <w:basedOn w:val="a4"/>
    <w:rsid w:val="006125C2"/>
  </w:style>
  <w:style w:type="character" w:customStyle="1" w:styleId="fontstyle2">
    <w:name w:val="fontstyle2"/>
    <w:basedOn w:val="a4"/>
    <w:rsid w:val="006125C2"/>
  </w:style>
  <w:style w:type="paragraph" w:customStyle="1" w:styleId="msonormal0">
    <w:name w:val="msonormal"/>
    <w:basedOn w:val="a3"/>
    <w:rsid w:val="00656D55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onfluence-embedded-file-wrapper">
    <w:name w:val="confluence-embedded-file-wrapper"/>
    <w:basedOn w:val="a4"/>
    <w:rsid w:val="00656D55"/>
  </w:style>
  <w:style w:type="character" w:customStyle="1" w:styleId="aui-icon">
    <w:name w:val="aui-icon"/>
    <w:basedOn w:val="a4"/>
    <w:rsid w:val="00656D55"/>
  </w:style>
  <w:style w:type="table" w:customStyle="1" w:styleId="TableGrid">
    <w:name w:val="TableGrid"/>
    <w:rsid w:val="00F949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170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8192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6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211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61559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92002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3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57724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463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864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917500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1063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84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611574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2608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3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57903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805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540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65045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41350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0733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151631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3783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680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082387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795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5472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418717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7093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81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2043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468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7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1925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95326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1267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31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855695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266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729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857830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9513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665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555981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504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007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13759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1301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098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318715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2805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019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5724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9519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458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974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3031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375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79333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0410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240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4440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470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150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1228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683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4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418824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996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44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040765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20413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80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1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671" Type="http://schemas.openxmlformats.org/officeDocument/2006/relationships/image" Target="media/image642.png"/><Relationship Id="rId769" Type="http://schemas.openxmlformats.org/officeDocument/2006/relationships/image" Target="media/image740.png"/><Relationship Id="rId21" Type="http://schemas.openxmlformats.org/officeDocument/2006/relationships/footer" Target="footer4.xml"/><Relationship Id="rId324" Type="http://schemas.openxmlformats.org/officeDocument/2006/relationships/image" Target="media/image295.png"/><Relationship Id="rId531" Type="http://schemas.openxmlformats.org/officeDocument/2006/relationships/image" Target="media/image502.png"/><Relationship Id="rId629" Type="http://schemas.openxmlformats.org/officeDocument/2006/relationships/image" Target="media/image600.png"/><Relationship Id="rId170" Type="http://schemas.openxmlformats.org/officeDocument/2006/relationships/image" Target="media/image141.png"/><Relationship Id="rId836" Type="http://schemas.openxmlformats.org/officeDocument/2006/relationships/image" Target="media/image807.png"/><Relationship Id="rId268" Type="http://schemas.openxmlformats.org/officeDocument/2006/relationships/image" Target="media/image239.png"/><Relationship Id="rId475" Type="http://schemas.openxmlformats.org/officeDocument/2006/relationships/image" Target="media/image446.png"/><Relationship Id="rId682" Type="http://schemas.openxmlformats.org/officeDocument/2006/relationships/image" Target="media/image653.png"/><Relationship Id="rId32" Type="http://schemas.openxmlformats.org/officeDocument/2006/relationships/image" Target="media/image12.png"/><Relationship Id="rId128" Type="http://schemas.openxmlformats.org/officeDocument/2006/relationships/image" Target="media/image99.png"/><Relationship Id="rId335" Type="http://schemas.openxmlformats.org/officeDocument/2006/relationships/image" Target="media/image306.png"/><Relationship Id="rId542" Type="http://schemas.openxmlformats.org/officeDocument/2006/relationships/image" Target="media/image513.png"/><Relationship Id="rId181" Type="http://schemas.openxmlformats.org/officeDocument/2006/relationships/image" Target="media/image152.png"/><Relationship Id="rId402" Type="http://schemas.openxmlformats.org/officeDocument/2006/relationships/image" Target="media/image373.png"/><Relationship Id="rId847" Type="http://schemas.openxmlformats.org/officeDocument/2006/relationships/image" Target="media/image818.png"/><Relationship Id="rId279" Type="http://schemas.openxmlformats.org/officeDocument/2006/relationships/image" Target="media/image250.png"/><Relationship Id="rId486" Type="http://schemas.openxmlformats.org/officeDocument/2006/relationships/image" Target="media/image457.png"/><Relationship Id="rId693" Type="http://schemas.openxmlformats.org/officeDocument/2006/relationships/image" Target="media/image664.png"/><Relationship Id="rId707" Type="http://schemas.openxmlformats.org/officeDocument/2006/relationships/image" Target="media/image678.png"/><Relationship Id="rId43" Type="http://schemas.openxmlformats.org/officeDocument/2006/relationships/image" Target="media/image23.png"/><Relationship Id="rId139" Type="http://schemas.openxmlformats.org/officeDocument/2006/relationships/image" Target="media/image110.png"/><Relationship Id="rId346" Type="http://schemas.openxmlformats.org/officeDocument/2006/relationships/image" Target="media/image317.png"/><Relationship Id="rId553" Type="http://schemas.openxmlformats.org/officeDocument/2006/relationships/image" Target="media/image524.png"/><Relationship Id="rId760" Type="http://schemas.openxmlformats.org/officeDocument/2006/relationships/image" Target="media/image731.png"/><Relationship Id="rId192" Type="http://schemas.openxmlformats.org/officeDocument/2006/relationships/image" Target="media/image163.png"/><Relationship Id="rId206" Type="http://schemas.openxmlformats.org/officeDocument/2006/relationships/image" Target="media/image177.png"/><Relationship Id="rId413" Type="http://schemas.openxmlformats.org/officeDocument/2006/relationships/image" Target="media/image384.png"/><Relationship Id="rId858" Type="http://schemas.microsoft.com/office/2011/relationships/people" Target="people.xml"/><Relationship Id="rId497" Type="http://schemas.openxmlformats.org/officeDocument/2006/relationships/image" Target="media/image468.png"/><Relationship Id="rId620" Type="http://schemas.openxmlformats.org/officeDocument/2006/relationships/image" Target="media/image591.png"/><Relationship Id="rId718" Type="http://schemas.openxmlformats.org/officeDocument/2006/relationships/image" Target="media/image689.png"/><Relationship Id="rId357" Type="http://schemas.openxmlformats.org/officeDocument/2006/relationships/image" Target="media/image328.png"/><Relationship Id="rId54" Type="http://schemas.microsoft.com/office/2011/relationships/commentsExtended" Target="commentsExtended.xml"/><Relationship Id="rId217" Type="http://schemas.openxmlformats.org/officeDocument/2006/relationships/image" Target="media/image188.png"/><Relationship Id="rId564" Type="http://schemas.openxmlformats.org/officeDocument/2006/relationships/image" Target="media/image535.png"/><Relationship Id="rId771" Type="http://schemas.openxmlformats.org/officeDocument/2006/relationships/image" Target="media/image742.png"/><Relationship Id="rId424" Type="http://schemas.openxmlformats.org/officeDocument/2006/relationships/image" Target="media/image395.png"/><Relationship Id="rId631" Type="http://schemas.openxmlformats.org/officeDocument/2006/relationships/image" Target="media/image602.png"/><Relationship Id="rId729" Type="http://schemas.openxmlformats.org/officeDocument/2006/relationships/image" Target="media/image700.png"/><Relationship Id="rId270" Type="http://schemas.openxmlformats.org/officeDocument/2006/relationships/image" Target="media/image241.png"/><Relationship Id="rId65" Type="http://schemas.openxmlformats.org/officeDocument/2006/relationships/image" Target="media/image36.png"/><Relationship Id="rId130" Type="http://schemas.openxmlformats.org/officeDocument/2006/relationships/image" Target="media/image101.png"/><Relationship Id="rId368" Type="http://schemas.openxmlformats.org/officeDocument/2006/relationships/image" Target="media/image339.png"/><Relationship Id="rId575" Type="http://schemas.openxmlformats.org/officeDocument/2006/relationships/image" Target="media/image546.png"/><Relationship Id="rId782" Type="http://schemas.openxmlformats.org/officeDocument/2006/relationships/image" Target="media/image753.png"/><Relationship Id="rId228" Type="http://schemas.openxmlformats.org/officeDocument/2006/relationships/image" Target="media/image199.png"/><Relationship Id="rId435" Type="http://schemas.openxmlformats.org/officeDocument/2006/relationships/image" Target="media/image406.png"/><Relationship Id="rId642" Type="http://schemas.openxmlformats.org/officeDocument/2006/relationships/image" Target="media/image613.png"/><Relationship Id="rId281" Type="http://schemas.openxmlformats.org/officeDocument/2006/relationships/image" Target="media/image252.png"/><Relationship Id="rId337" Type="http://schemas.openxmlformats.org/officeDocument/2006/relationships/image" Target="media/image308.png"/><Relationship Id="rId502" Type="http://schemas.openxmlformats.org/officeDocument/2006/relationships/image" Target="media/image473.png"/><Relationship Id="rId34" Type="http://schemas.openxmlformats.org/officeDocument/2006/relationships/image" Target="media/image14.png"/><Relationship Id="rId76" Type="http://schemas.openxmlformats.org/officeDocument/2006/relationships/image" Target="media/image47.png"/><Relationship Id="rId141" Type="http://schemas.openxmlformats.org/officeDocument/2006/relationships/image" Target="media/image112.png"/><Relationship Id="rId379" Type="http://schemas.openxmlformats.org/officeDocument/2006/relationships/image" Target="media/image350.png"/><Relationship Id="rId544" Type="http://schemas.openxmlformats.org/officeDocument/2006/relationships/image" Target="media/image515.png"/><Relationship Id="rId586" Type="http://schemas.openxmlformats.org/officeDocument/2006/relationships/image" Target="media/image557.png"/><Relationship Id="rId751" Type="http://schemas.openxmlformats.org/officeDocument/2006/relationships/image" Target="media/image722.png"/><Relationship Id="rId793" Type="http://schemas.openxmlformats.org/officeDocument/2006/relationships/image" Target="media/image764.png"/><Relationship Id="rId807" Type="http://schemas.openxmlformats.org/officeDocument/2006/relationships/image" Target="media/image778.png"/><Relationship Id="rId849" Type="http://schemas.openxmlformats.org/officeDocument/2006/relationships/image" Target="media/image820.png"/><Relationship Id="rId7" Type="http://schemas.openxmlformats.org/officeDocument/2006/relationships/styles" Target="styles.xml"/><Relationship Id="rId183" Type="http://schemas.openxmlformats.org/officeDocument/2006/relationships/image" Target="media/image154.png"/><Relationship Id="rId239" Type="http://schemas.openxmlformats.org/officeDocument/2006/relationships/image" Target="media/image210.png"/><Relationship Id="rId390" Type="http://schemas.openxmlformats.org/officeDocument/2006/relationships/image" Target="media/image361.png"/><Relationship Id="rId404" Type="http://schemas.openxmlformats.org/officeDocument/2006/relationships/image" Target="media/image375.png"/><Relationship Id="rId446" Type="http://schemas.openxmlformats.org/officeDocument/2006/relationships/image" Target="media/image417.png"/><Relationship Id="rId611" Type="http://schemas.openxmlformats.org/officeDocument/2006/relationships/image" Target="media/image582.png"/><Relationship Id="rId653" Type="http://schemas.openxmlformats.org/officeDocument/2006/relationships/image" Target="media/image624.png"/><Relationship Id="rId250" Type="http://schemas.openxmlformats.org/officeDocument/2006/relationships/image" Target="media/image221.png"/><Relationship Id="rId292" Type="http://schemas.openxmlformats.org/officeDocument/2006/relationships/image" Target="media/image263.png"/><Relationship Id="rId306" Type="http://schemas.openxmlformats.org/officeDocument/2006/relationships/image" Target="media/image277.png"/><Relationship Id="rId488" Type="http://schemas.openxmlformats.org/officeDocument/2006/relationships/image" Target="media/image459.png"/><Relationship Id="rId695" Type="http://schemas.openxmlformats.org/officeDocument/2006/relationships/image" Target="media/image666.png"/><Relationship Id="rId709" Type="http://schemas.openxmlformats.org/officeDocument/2006/relationships/image" Target="media/image680.png"/><Relationship Id="rId860" Type="http://schemas.openxmlformats.org/officeDocument/2006/relationships/theme" Target="theme/theme1.xml"/><Relationship Id="rId45" Type="http://schemas.openxmlformats.org/officeDocument/2006/relationships/image" Target="media/image25.png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348" Type="http://schemas.openxmlformats.org/officeDocument/2006/relationships/image" Target="media/image319.png"/><Relationship Id="rId513" Type="http://schemas.openxmlformats.org/officeDocument/2006/relationships/image" Target="media/image484.png"/><Relationship Id="rId555" Type="http://schemas.openxmlformats.org/officeDocument/2006/relationships/image" Target="media/image526.png"/><Relationship Id="rId597" Type="http://schemas.openxmlformats.org/officeDocument/2006/relationships/image" Target="media/image568.png"/><Relationship Id="rId720" Type="http://schemas.openxmlformats.org/officeDocument/2006/relationships/image" Target="media/image691.png"/><Relationship Id="rId762" Type="http://schemas.openxmlformats.org/officeDocument/2006/relationships/image" Target="media/image733.png"/><Relationship Id="rId818" Type="http://schemas.openxmlformats.org/officeDocument/2006/relationships/image" Target="media/image789.png"/><Relationship Id="rId152" Type="http://schemas.openxmlformats.org/officeDocument/2006/relationships/image" Target="media/image123.png"/><Relationship Id="rId194" Type="http://schemas.openxmlformats.org/officeDocument/2006/relationships/image" Target="media/image165.png"/><Relationship Id="rId208" Type="http://schemas.openxmlformats.org/officeDocument/2006/relationships/image" Target="media/image179.png"/><Relationship Id="rId415" Type="http://schemas.openxmlformats.org/officeDocument/2006/relationships/image" Target="media/image386.png"/><Relationship Id="rId457" Type="http://schemas.openxmlformats.org/officeDocument/2006/relationships/image" Target="media/image428.png"/><Relationship Id="rId622" Type="http://schemas.openxmlformats.org/officeDocument/2006/relationships/image" Target="media/image593.png"/><Relationship Id="rId261" Type="http://schemas.openxmlformats.org/officeDocument/2006/relationships/image" Target="media/image232.png"/><Relationship Id="rId499" Type="http://schemas.openxmlformats.org/officeDocument/2006/relationships/image" Target="media/image470.png"/><Relationship Id="rId664" Type="http://schemas.openxmlformats.org/officeDocument/2006/relationships/image" Target="media/image635.png"/><Relationship Id="rId14" Type="http://schemas.openxmlformats.org/officeDocument/2006/relationships/header" Target="header2.xml"/><Relationship Id="rId56" Type="http://schemas.openxmlformats.org/officeDocument/2006/relationships/header" Target="header7.xml"/><Relationship Id="rId317" Type="http://schemas.openxmlformats.org/officeDocument/2006/relationships/image" Target="media/image288.png"/><Relationship Id="rId359" Type="http://schemas.openxmlformats.org/officeDocument/2006/relationships/image" Target="media/image330.png"/><Relationship Id="rId524" Type="http://schemas.openxmlformats.org/officeDocument/2006/relationships/image" Target="media/image495.png"/><Relationship Id="rId566" Type="http://schemas.openxmlformats.org/officeDocument/2006/relationships/image" Target="media/image537.png"/><Relationship Id="rId731" Type="http://schemas.openxmlformats.org/officeDocument/2006/relationships/image" Target="media/image702.png"/><Relationship Id="rId773" Type="http://schemas.openxmlformats.org/officeDocument/2006/relationships/image" Target="media/image744.png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163" Type="http://schemas.openxmlformats.org/officeDocument/2006/relationships/image" Target="media/image134.png"/><Relationship Id="rId219" Type="http://schemas.openxmlformats.org/officeDocument/2006/relationships/image" Target="media/image190.png"/><Relationship Id="rId370" Type="http://schemas.openxmlformats.org/officeDocument/2006/relationships/image" Target="media/image341.png"/><Relationship Id="rId426" Type="http://schemas.openxmlformats.org/officeDocument/2006/relationships/image" Target="media/image397.png"/><Relationship Id="rId633" Type="http://schemas.openxmlformats.org/officeDocument/2006/relationships/image" Target="media/image604.png"/><Relationship Id="rId829" Type="http://schemas.openxmlformats.org/officeDocument/2006/relationships/image" Target="media/image800.png"/><Relationship Id="rId230" Type="http://schemas.openxmlformats.org/officeDocument/2006/relationships/image" Target="media/image201.png"/><Relationship Id="rId468" Type="http://schemas.openxmlformats.org/officeDocument/2006/relationships/image" Target="media/image439.png"/><Relationship Id="rId675" Type="http://schemas.openxmlformats.org/officeDocument/2006/relationships/image" Target="media/image646.png"/><Relationship Id="rId840" Type="http://schemas.openxmlformats.org/officeDocument/2006/relationships/image" Target="media/image811.png"/><Relationship Id="rId25" Type="http://schemas.openxmlformats.org/officeDocument/2006/relationships/image" Target="media/image5.png"/><Relationship Id="rId67" Type="http://schemas.openxmlformats.org/officeDocument/2006/relationships/image" Target="media/image38.png"/><Relationship Id="rId272" Type="http://schemas.openxmlformats.org/officeDocument/2006/relationships/image" Target="media/image243.png"/><Relationship Id="rId328" Type="http://schemas.openxmlformats.org/officeDocument/2006/relationships/image" Target="media/image299.png"/><Relationship Id="rId535" Type="http://schemas.openxmlformats.org/officeDocument/2006/relationships/image" Target="media/image506.png"/><Relationship Id="rId577" Type="http://schemas.openxmlformats.org/officeDocument/2006/relationships/image" Target="media/image548.png"/><Relationship Id="rId700" Type="http://schemas.openxmlformats.org/officeDocument/2006/relationships/image" Target="media/image671.png"/><Relationship Id="rId742" Type="http://schemas.openxmlformats.org/officeDocument/2006/relationships/image" Target="media/image713.png"/><Relationship Id="rId132" Type="http://schemas.openxmlformats.org/officeDocument/2006/relationships/image" Target="media/image103.png"/><Relationship Id="rId174" Type="http://schemas.openxmlformats.org/officeDocument/2006/relationships/image" Target="media/image145.png"/><Relationship Id="rId381" Type="http://schemas.openxmlformats.org/officeDocument/2006/relationships/image" Target="media/image352.png"/><Relationship Id="rId602" Type="http://schemas.openxmlformats.org/officeDocument/2006/relationships/image" Target="media/image573.png"/><Relationship Id="rId784" Type="http://schemas.openxmlformats.org/officeDocument/2006/relationships/image" Target="media/image755.png"/><Relationship Id="rId241" Type="http://schemas.openxmlformats.org/officeDocument/2006/relationships/image" Target="media/image212.png"/><Relationship Id="rId437" Type="http://schemas.openxmlformats.org/officeDocument/2006/relationships/image" Target="media/image408.png"/><Relationship Id="rId479" Type="http://schemas.openxmlformats.org/officeDocument/2006/relationships/image" Target="media/image450.png"/><Relationship Id="rId644" Type="http://schemas.openxmlformats.org/officeDocument/2006/relationships/image" Target="media/image615.png"/><Relationship Id="rId686" Type="http://schemas.openxmlformats.org/officeDocument/2006/relationships/image" Target="media/image657.png"/><Relationship Id="rId851" Type="http://schemas.openxmlformats.org/officeDocument/2006/relationships/header" Target="header10.xml"/><Relationship Id="rId36" Type="http://schemas.openxmlformats.org/officeDocument/2006/relationships/image" Target="media/image16.png"/><Relationship Id="rId283" Type="http://schemas.openxmlformats.org/officeDocument/2006/relationships/image" Target="media/image254.png"/><Relationship Id="rId339" Type="http://schemas.openxmlformats.org/officeDocument/2006/relationships/image" Target="media/image310.png"/><Relationship Id="rId490" Type="http://schemas.openxmlformats.org/officeDocument/2006/relationships/image" Target="media/image461.png"/><Relationship Id="rId504" Type="http://schemas.openxmlformats.org/officeDocument/2006/relationships/image" Target="media/image475.png"/><Relationship Id="rId546" Type="http://schemas.openxmlformats.org/officeDocument/2006/relationships/image" Target="media/image517.png"/><Relationship Id="rId711" Type="http://schemas.openxmlformats.org/officeDocument/2006/relationships/image" Target="media/image682.png"/><Relationship Id="rId753" Type="http://schemas.openxmlformats.org/officeDocument/2006/relationships/image" Target="media/image724.png"/><Relationship Id="rId78" Type="http://schemas.openxmlformats.org/officeDocument/2006/relationships/image" Target="media/image49.png"/><Relationship Id="rId101" Type="http://schemas.openxmlformats.org/officeDocument/2006/relationships/image" Target="media/image72.png"/><Relationship Id="rId143" Type="http://schemas.openxmlformats.org/officeDocument/2006/relationships/image" Target="media/image114.png"/><Relationship Id="rId185" Type="http://schemas.openxmlformats.org/officeDocument/2006/relationships/image" Target="media/image156.png"/><Relationship Id="rId350" Type="http://schemas.openxmlformats.org/officeDocument/2006/relationships/image" Target="media/image321.png"/><Relationship Id="rId406" Type="http://schemas.openxmlformats.org/officeDocument/2006/relationships/image" Target="media/image377.png"/><Relationship Id="rId588" Type="http://schemas.openxmlformats.org/officeDocument/2006/relationships/image" Target="media/image559.png"/><Relationship Id="rId795" Type="http://schemas.openxmlformats.org/officeDocument/2006/relationships/image" Target="media/image766.png"/><Relationship Id="rId809" Type="http://schemas.openxmlformats.org/officeDocument/2006/relationships/image" Target="media/image780.png"/><Relationship Id="rId9" Type="http://schemas.openxmlformats.org/officeDocument/2006/relationships/webSettings" Target="webSettings.xml"/><Relationship Id="rId210" Type="http://schemas.openxmlformats.org/officeDocument/2006/relationships/image" Target="media/image181.png"/><Relationship Id="rId392" Type="http://schemas.openxmlformats.org/officeDocument/2006/relationships/image" Target="media/image363.png"/><Relationship Id="rId448" Type="http://schemas.openxmlformats.org/officeDocument/2006/relationships/image" Target="media/image419.png"/><Relationship Id="rId613" Type="http://schemas.openxmlformats.org/officeDocument/2006/relationships/image" Target="media/image584.png"/><Relationship Id="rId655" Type="http://schemas.openxmlformats.org/officeDocument/2006/relationships/image" Target="media/image626.png"/><Relationship Id="rId697" Type="http://schemas.openxmlformats.org/officeDocument/2006/relationships/image" Target="media/image668.png"/><Relationship Id="rId820" Type="http://schemas.openxmlformats.org/officeDocument/2006/relationships/image" Target="media/image791.png"/><Relationship Id="rId252" Type="http://schemas.openxmlformats.org/officeDocument/2006/relationships/image" Target="media/image223.png"/><Relationship Id="rId294" Type="http://schemas.openxmlformats.org/officeDocument/2006/relationships/image" Target="media/image265.png"/><Relationship Id="rId308" Type="http://schemas.openxmlformats.org/officeDocument/2006/relationships/image" Target="media/image279.png"/><Relationship Id="rId515" Type="http://schemas.openxmlformats.org/officeDocument/2006/relationships/image" Target="media/image486.png"/><Relationship Id="rId722" Type="http://schemas.openxmlformats.org/officeDocument/2006/relationships/image" Target="media/image693.png"/><Relationship Id="rId47" Type="http://schemas.openxmlformats.org/officeDocument/2006/relationships/image" Target="media/image27.png"/><Relationship Id="rId89" Type="http://schemas.openxmlformats.org/officeDocument/2006/relationships/image" Target="media/image60.png"/><Relationship Id="rId112" Type="http://schemas.openxmlformats.org/officeDocument/2006/relationships/image" Target="media/image83.png"/><Relationship Id="rId154" Type="http://schemas.openxmlformats.org/officeDocument/2006/relationships/image" Target="media/image125.png"/><Relationship Id="rId361" Type="http://schemas.openxmlformats.org/officeDocument/2006/relationships/image" Target="media/image332.png"/><Relationship Id="rId557" Type="http://schemas.openxmlformats.org/officeDocument/2006/relationships/image" Target="media/image528.png"/><Relationship Id="rId599" Type="http://schemas.openxmlformats.org/officeDocument/2006/relationships/image" Target="media/image570.png"/><Relationship Id="rId764" Type="http://schemas.openxmlformats.org/officeDocument/2006/relationships/image" Target="media/image735.png"/><Relationship Id="rId196" Type="http://schemas.openxmlformats.org/officeDocument/2006/relationships/image" Target="media/image167.png"/><Relationship Id="rId417" Type="http://schemas.openxmlformats.org/officeDocument/2006/relationships/image" Target="media/image388.png"/><Relationship Id="rId459" Type="http://schemas.openxmlformats.org/officeDocument/2006/relationships/image" Target="media/image430.png"/><Relationship Id="rId624" Type="http://schemas.openxmlformats.org/officeDocument/2006/relationships/image" Target="media/image595.png"/><Relationship Id="rId666" Type="http://schemas.openxmlformats.org/officeDocument/2006/relationships/image" Target="media/image637.png"/><Relationship Id="rId831" Type="http://schemas.openxmlformats.org/officeDocument/2006/relationships/image" Target="media/image802.png"/><Relationship Id="rId16" Type="http://schemas.openxmlformats.org/officeDocument/2006/relationships/footer" Target="footer2.xml"/><Relationship Id="rId221" Type="http://schemas.openxmlformats.org/officeDocument/2006/relationships/image" Target="media/image192.png"/><Relationship Id="rId263" Type="http://schemas.openxmlformats.org/officeDocument/2006/relationships/image" Target="media/image234.png"/><Relationship Id="rId319" Type="http://schemas.openxmlformats.org/officeDocument/2006/relationships/image" Target="media/image290.png"/><Relationship Id="rId470" Type="http://schemas.openxmlformats.org/officeDocument/2006/relationships/image" Target="media/image441.png"/><Relationship Id="rId526" Type="http://schemas.openxmlformats.org/officeDocument/2006/relationships/image" Target="media/image497.png"/><Relationship Id="rId58" Type="http://schemas.openxmlformats.org/officeDocument/2006/relationships/footer" Target="footer7.xml"/><Relationship Id="rId123" Type="http://schemas.openxmlformats.org/officeDocument/2006/relationships/image" Target="media/image94.png"/><Relationship Id="rId330" Type="http://schemas.openxmlformats.org/officeDocument/2006/relationships/image" Target="media/image301.png"/><Relationship Id="rId568" Type="http://schemas.openxmlformats.org/officeDocument/2006/relationships/image" Target="media/image539.png"/><Relationship Id="rId733" Type="http://schemas.openxmlformats.org/officeDocument/2006/relationships/image" Target="media/image704.png"/><Relationship Id="rId775" Type="http://schemas.openxmlformats.org/officeDocument/2006/relationships/image" Target="media/image746.png"/><Relationship Id="rId165" Type="http://schemas.openxmlformats.org/officeDocument/2006/relationships/image" Target="media/image136.png"/><Relationship Id="rId372" Type="http://schemas.openxmlformats.org/officeDocument/2006/relationships/image" Target="media/image343.png"/><Relationship Id="rId428" Type="http://schemas.openxmlformats.org/officeDocument/2006/relationships/image" Target="media/image399.png"/><Relationship Id="rId635" Type="http://schemas.openxmlformats.org/officeDocument/2006/relationships/image" Target="media/image606.png"/><Relationship Id="rId677" Type="http://schemas.openxmlformats.org/officeDocument/2006/relationships/image" Target="media/image648.png"/><Relationship Id="rId800" Type="http://schemas.openxmlformats.org/officeDocument/2006/relationships/image" Target="media/image771.png"/><Relationship Id="rId842" Type="http://schemas.openxmlformats.org/officeDocument/2006/relationships/image" Target="media/image813.png"/><Relationship Id="rId232" Type="http://schemas.openxmlformats.org/officeDocument/2006/relationships/image" Target="media/image203.png"/><Relationship Id="rId274" Type="http://schemas.openxmlformats.org/officeDocument/2006/relationships/image" Target="media/image245.png"/><Relationship Id="rId481" Type="http://schemas.openxmlformats.org/officeDocument/2006/relationships/image" Target="media/image452.png"/><Relationship Id="rId702" Type="http://schemas.openxmlformats.org/officeDocument/2006/relationships/image" Target="media/image673.png"/><Relationship Id="rId27" Type="http://schemas.openxmlformats.org/officeDocument/2006/relationships/image" Target="media/image7.png"/><Relationship Id="rId69" Type="http://schemas.openxmlformats.org/officeDocument/2006/relationships/image" Target="media/image40.png"/><Relationship Id="rId134" Type="http://schemas.openxmlformats.org/officeDocument/2006/relationships/image" Target="media/image105.png"/><Relationship Id="rId537" Type="http://schemas.openxmlformats.org/officeDocument/2006/relationships/image" Target="media/image508.png"/><Relationship Id="rId579" Type="http://schemas.openxmlformats.org/officeDocument/2006/relationships/image" Target="media/image550.png"/><Relationship Id="rId744" Type="http://schemas.openxmlformats.org/officeDocument/2006/relationships/image" Target="media/image715.png"/><Relationship Id="rId786" Type="http://schemas.openxmlformats.org/officeDocument/2006/relationships/image" Target="media/image757.png"/><Relationship Id="rId80" Type="http://schemas.openxmlformats.org/officeDocument/2006/relationships/image" Target="media/image51.png"/><Relationship Id="rId176" Type="http://schemas.openxmlformats.org/officeDocument/2006/relationships/image" Target="media/image147.png"/><Relationship Id="rId341" Type="http://schemas.openxmlformats.org/officeDocument/2006/relationships/image" Target="media/image312.png"/><Relationship Id="rId383" Type="http://schemas.openxmlformats.org/officeDocument/2006/relationships/image" Target="media/image354.png"/><Relationship Id="rId439" Type="http://schemas.openxmlformats.org/officeDocument/2006/relationships/image" Target="media/image410.png"/><Relationship Id="rId590" Type="http://schemas.openxmlformats.org/officeDocument/2006/relationships/image" Target="media/image561.png"/><Relationship Id="rId604" Type="http://schemas.openxmlformats.org/officeDocument/2006/relationships/image" Target="media/image575.png"/><Relationship Id="rId646" Type="http://schemas.openxmlformats.org/officeDocument/2006/relationships/image" Target="media/image617.png"/><Relationship Id="rId811" Type="http://schemas.openxmlformats.org/officeDocument/2006/relationships/image" Target="media/image782.png"/><Relationship Id="rId201" Type="http://schemas.openxmlformats.org/officeDocument/2006/relationships/image" Target="media/image172.png"/><Relationship Id="rId243" Type="http://schemas.openxmlformats.org/officeDocument/2006/relationships/image" Target="media/image214.png"/><Relationship Id="rId285" Type="http://schemas.openxmlformats.org/officeDocument/2006/relationships/image" Target="media/image256.png"/><Relationship Id="rId450" Type="http://schemas.openxmlformats.org/officeDocument/2006/relationships/image" Target="media/image421.png"/><Relationship Id="rId506" Type="http://schemas.openxmlformats.org/officeDocument/2006/relationships/image" Target="media/image477.png"/><Relationship Id="rId688" Type="http://schemas.openxmlformats.org/officeDocument/2006/relationships/image" Target="media/image659.png"/><Relationship Id="rId853" Type="http://schemas.openxmlformats.org/officeDocument/2006/relationships/footer" Target="footer10.xml"/><Relationship Id="rId38" Type="http://schemas.openxmlformats.org/officeDocument/2006/relationships/image" Target="media/image18.png"/><Relationship Id="rId103" Type="http://schemas.openxmlformats.org/officeDocument/2006/relationships/image" Target="media/image74.png"/><Relationship Id="rId310" Type="http://schemas.openxmlformats.org/officeDocument/2006/relationships/image" Target="media/image281.png"/><Relationship Id="rId492" Type="http://schemas.openxmlformats.org/officeDocument/2006/relationships/image" Target="media/image463.png"/><Relationship Id="rId548" Type="http://schemas.openxmlformats.org/officeDocument/2006/relationships/image" Target="media/image519.png"/><Relationship Id="rId713" Type="http://schemas.openxmlformats.org/officeDocument/2006/relationships/image" Target="media/image684.png"/><Relationship Id="rId755" Type="http://schemas.openxmlformats.org/officeDocument/2006/relationships/image" Target="media/image726.png"/><Relationship Id="rId797" Type="http://schemas.openxmlformats.org/officeDocument/2006/relationships/image" Target="media/image768.png"/><Relationship Id="rId91" Type="http://schemas.openxmlformats.org/officeDocument/2006/relationships/image" Target="media/image62.png"/><Relationship Id="rId145" Type="http://schemas.openxmlformats.org/officeDocument/2006/relationships/image" Target="media/image116.png"/><Relationship Id="rId187" Type="http://schemas.openxmlformats.org/officeDocument/2006/relationships/image" Target="media/image158.png"/><Relationship Id="rId352" Type="http://schemas.openxmlformats.org/officeDocument/2006/relationships/image" Target="media/image323.png"/><Relationship Id="rId394" Type="http://schemas.openxmlformats.org/officeDocument/2006/relationships/image" Target="media/image365.png"/><Relationship Id="rId408" Type="http://schemas.openxmlformats.org/officeDocument/2006/relationships/image" Target="media/image379.png"/><Relationship Id="rId615" Type="http://schemas.openxmlformats.org/officeDocument/2006/relationships/image" Target="media/image586.png"/><Relationship Id="rId822" Type="http://schemas.openxmlformats.org/officeDocument/2006/relationships/image" Target="media/image793.png"/><Relationship Id="rId212" Type="http://schemas.openxmlformats.org/officeDocument/2006/relationships/image" Target="media/image183.png"/><Relationship Id="rId254" Type="http://schemas.openxmlformats.org/officeDocument/2006/relationships/image" Target="media/image225.png"/><Relationship Id="rId657" Type="http://schemas.openxmlformats.org/officeDocument/2006/relationships/image" Target="media/image628.png"/><Relationship Id="rId699" Type="http://schemas.openxmlformats.org/officeDocument/2006/relationships/image" Target="media/image670.png"/><Relationship Id="rId49" Type="http://schemas.openxmlformats.org/officeDocument/2006/relationships/image" Target="media/image29.png"/><Relationship Id="rId114" Type="http://schemas.openxmlformats.org/officeDocument/2006/relationships/image" Target="media/image85.png"/><Relationship Id="rId296" Type="http://schemas.openxmlformats.org/officeDocument/2006/relationships/image" Target="media/image267.png"/><Relationship Id="rId461" Type="http://schemas.openxmlformats.org/officeDocument/2006/relationships/image" Target="media/image432.png"/><Relationship Id="rId517" Type="http://schemas.openxmlformats.org/officeDocument/2006/relationships/image" Target="media/image488.png"/><Relationship Id="rId559" Type="http://schemas.openxmlformats.org/officeDocument/2006/relationships/image" Target="media/image530.png"/><Relationship Id="rId724" Type="http://schemas.openxmlformats.org/officeDocument/2006/relationships/image" Target="media/image695.png"/><Relationship Id="rId766" Type="http://schemas.openxmlformats.org/officeDocument/2006/relationships/image" Target="media/image737.png"/><Relationship Id="rId60" Type="http://schemas.openxmlformats.org/officeDocument/2006/relationships/header" Target="header9.xml"/><Relationship Id="rId156" Type="http://schemas.openxmlformats.org/officeDocument/2006/relationships/image" Target="media/image127.png"/><Relationship Id="rId198" Type="http://schemas.openxmlformats.org/officeDocument/2006/relationships/image" Target="media/image169.png"/><Relationship Id="rId321" Type="http://schemas.openxmlformats.org/officeDocument/2006/relationships/image" Target="media/image292.png"/><Relationship Id="rId363" Type="http://schemas.openxmlformats.org/officeDocument/2006/relationships/image" Target="media/image334.png"/><Relationship Id="rId419" Type="http://schemas.openxmlformats.org/officeDocument/2006/relationships/image" Target="media/image390.png"/><Relationship Id="rId570" Type="http://schemas.openxmlformats.org/officeDocument/2006/relationships/image" Target="media/image541.png"/><Relationship Id="rId626" Type="http://schemas.openxmlformats.org/officeDocument/2006/relationships/image" Target="media/image597.png"/><Relationship Id="rId223" Type="http://schemas.openxmlformats.org/officeDocument/2006/relationships/image" Target="media/image194.png"/><Relationship Id="rId430" Type="http://schemas.openxmlformats.org/officeDocument/2006/relationships/image" Target="media/image401.png"/><Relationship Id="rId668" Type="http://schemas.openxmlformats.org/officeDocument/2006/relationships/image" Target="media/image639.png"/><Relationship Id="rId833" Type="http://schemas.openxmlformats.org/officeDocument/2006/relationships/image" Target="media/image804.png"/><Relationship Id="rId18" Type="http://schemas.openxmlformats.org/officeDocument/2006/relationships/footer" Target="footer3.xml"/><Relationship Id="rId265" Type="http://schemas.openxmlformats.org/officeDocument/2006/relationships/image" Target="media/image236.png"/><Relationship Id="rId472" Type="http://schemas.openxmlformats.org/officeDocument/2006/relationships/image" Target="media/image443.png"/><Relationship Id="rId528" Type="http://schemas.openxmlformats.org/officeDocument/2006/relationships/image" Target="media/image499.png"/><Relationship Id="rId735" Type="http://schemas.openxmlformats.org/officeDocument/2006/relationships/image" Target="media/image706.png"/><Relationship Id="rId125" Type="http://schemas.openxmlformats.org/officeDocument/2006/relationships/image" Target="media/image96.png"/><Relationship Id="rId167" Type="http://schemas.openxmlformats.org/officeDocument/2006/relationships/image" Target="media/image138.png"/><Relationship Id="rId332" Type="http://schemas.openxmlformats.org/officeDocument/2006/relationships/image" Target="media/image303.png"/><Relationship Id="rId374" Type="http://schemas.openxmlformats.org/officeDocument/2006/relationships/image" Target="media/image345.png"/><Relationship Id="rId581" Type="http://schemas.openxmlformats.org/officeDocument/2006/relationships/image" Target="media/image552.png"/><Relationship Id="rId777" Type="http://schemas.openxmlformats.org/officeDocument/2006/relationships/image" Target="media/image748.png"/><Relationship Id="rId71" Type="http://schemas.openxmlformats.org/officeDocument/2006/relationships/image" Target="media/image42.png"/><Relationship Id="rId234" Type="http://schemas.openxmlformats.org/officeDocument/2006/relationships/image" Target="media/image205.png"/><Relationship Id="rId637" Type="http://schemas.openxmlformats.org/officeDocument/2006/relationships/image" Target="media/image608.png"/><Relationship Id="rId679" Type="http://schemas.openxmlformats.org/officeDocument/2006/relationships/image" Target="media/image650.png"/><Relationship Id="rId802" Type="http://schemas.openxmlformats.org/officeDocument/2006/relationships/image" Target="media/image773.png"/><Relationship Id="rId844" Type="http://schemas.openxmlformats.org/officeDocument/2006/relationships/image" Target="media/image815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76" Type="http://schemas.openxmlformats.org/officeDocument/2006/relationships/image" Target="media/image247.png"/><Relationship Id="rId441" Type="http://schemas.openxmlformats.org/officeDocument/2006/relationships/image" Target="media/image412.png"/><Relationship Id="rId483" Type="http://schemas.openxmlformats.org/officeDocument/2006/relationships/image" Target="media/image454.png"/><Relationship Id="rId539" Type="http://schemas.openxmlformats.org/officeDocument/2006/relationships/image" Target="media/image510.png"/><Relationship Id="rId690" Type="http://schemas.openxmlformats.org/officeDocument/2006/relationships/image" Target="media/image661.png"/><Relationship Id="rId704" Type="http://schemas.openxmlformats.org/officeDocument/2006/relationships/image" Target="media/image675.png"/><Relationship Id="rId746" Type="http://schemas.openxmlformats.org/officeDocument/2006/relationships/image" Target="media/image717.png"/><Relationship Id="rId40" Type="http://schemas.openxmlformats.org/officeDocument/2006/relationships/image" Target="media/image20.png"/><Relationship Id="rId136" Type="http://schemas.openxmlformats.org/officeDocument/2006/relationships/image" Target="media/image107.png"/><Relationship Id="rId178" Type="http://schemas.openxmlformats.org/officeDocument/2006/relationships/image" Target="media/image149.png"/><Relationship Id="rId301" Type="http://schemas.openxmlformats.org/officeDocument/2006/relationships/image" Target="media/image272.png"/><Relationship Id="rId343" Type="http://schemas.openxmlformats.org/officeDocument/2006/relationships/image" Target="media/image314.png"/><Relationship Id="rId550" Type="http://schemas.openxmlformats.org/officeDocument/2006/relationships/image" Target="media/image521.png"/><Relationship Id="rId788" Type="http://schemas.openxmlformats.org/officeDocument/2006/relationships/image" Target="media/image759.png"/><Relationship Id="rId82" Type="http://schemas.openxmlformats.org/officeDocument/2006/relationships/image" Target="media/image53.png"/><Relationship Id="rId203" Type="http://schemas.openxmlformats.org/officeDocument/2006/relationships/image" Target="media/image174.png"/><Relationship Id="rId385" Type="http://schemas.openxmlformats.org/officeDocument/2006/relationships/image" Target="media/image356.png"/><Relationship Id="rId592" Type="http://schemas.openxmlformats.org/officeDocument/2006/relationships/image" Target="media/image563.png"/><Relationship Id="rId606" Type="http://schemas.openxmlformats.org/officeDocument/2006/relationships/image" Target="media/image577.png"/><Relationship Id="rId648" Type="http://schemas.openxmlformats.org/officeDocument/2006/relationships/image" Target="media/image619.png"/><Relationship Id="rId813" Type="http://schemas.openxmlformats.org/officeDocument/2006/relationships/image" Target="media/image784.png"/><Relationship Id="rId855" Type="http://schemas.openxmlformats.org/officeDocument/2006/relationships/header" Target="header12.xml"/><Relationship Id="rId245" Type="http://schemas.openxmlformats.org/officeDocument/2006/relationships/image" Target="media/image216.png"/><Relationship Id="rId287" Type="http://schemas.openxmlformats.org/officeDocument/2006/relationships/image" Target="media/image258.png"/><Relationship Id="rId410" Type="http://schemas.openxmlformats.org/officeDocument/2006/relationships/image" Target="media/image381.png"/><Relationship Id="rId452" Type="http://schemas.openxmlformats.org/officeDocument/2006/relationships/image" Target="media/image423.png"/><Relationship Id="rId494" Type="http://schemas.openxmlformats.org/officeDocument/2006/relationships/image" Target="media/image465.png"/><Relationship Id="rId508" Type="http://schemas.openxmlformats.org/officeDocument/2006/relationships/image" Target="media/image479.png"/><Relationship Id="rId715" Type="http://schemas.openxmlformats.org/officeDocument/2006/relationships/image" Target="media/image686.png"/><Relationship Id="rId105" Type="http://schemas.openxmlformats.org/officeDocument/2006/relationships/image" Target="media/image76.png"/><Relationship Id="rId147" Type="http://schemas.openxmlformats.org/officeDocument/2006/relationships/image" Target="media/image118.png"/><Relationship Id="rId312" Type="http://schemas.openxmlformats.org/officeDocument/2006/relationships/image" Target="media/image283.png"/><Relationship Id="rId354" Type="http://schemas.openxmlformats.org/officeDocument/2006/relationships/image" Target="media/image325.png"/><Relationship Id="rId757" Type="http://schemas.openxmlformats.org/officeDocument/2006/relationships/image" Target="media/image728.png"/><Relationship Id="rId799" Type="http://schemas.openxmlformats.org/officeDocument/2006/relationships/image" Target="media/image770.png"/><Relationship Id="rId51" Type="http://schemas.openxmlformats.org/officeDocument/2006/relationships/image" Target="media/image31.png"/><Relationship Id="rId93" Type="http://schemas.openxmlformats.org/officeDocument/2006/relationships/image" Target="media/image64.png"/><Relationship Id="rId189" Type="http://schemas.openxmlformats.org/officeDocument/2006/relationships/image" Target="media/image160.png"/><Relationship Id="rId396" Type="http://schemas.openxmlformats.org/officeDocument/2006/relationships/image" Target="media/image367.png"/><Relationship Id="rId561" Type="http://schemas.openxmlformats.org/officeDocument/2006/relationships/image" Target="media/image532.png"/><Relationship Id="rId617" Type="http://schemas.openxmlformats.org/officeDocument/2006/relationships/image" Target="media/image588.png"/><Relationship Id="rId659" Type="http://schemas.openxmlformats.org/officeDocument/2006/relationships/image" Target="media/image630.png"/><Relationship Id="rId824" Type="http://schemas.openxmlformats.org/officeDocument/2006/relationships/image" Target="media/image795.png"/><Relationship Id="rId214" Type="http://schemas.openxmlformats.org/officeDocument/2006/relationships/image" Target="media/image185.png"/><Relationship Id="rId256" Type="http://schemas.openxmlformats.org/officeDocument/2006/relationships/image" Target="media/image227.png"/><Relationship Id="rId298" Type="http://schemas.openxmlformats.org/officeDocument/2006/relationships/image" Target="media/image269.png"/><Relationship Id="rId421" Type="http://schemas.openxmlformats.org/officeDocument/2006/relationships/image" Target="media/image392.png"/><Relationship Id="rId463" Type="http://schemas.openxmlformats.org/officeDocument/2006/relationships/image" Target="media/image434.png"/><Relationship Id="rId519" Type="http://schemas.openxmlformats.org/officeDocument/2006/relationships/image" Target="media/image490.png"/><Relationship Id="rId670" Type="http://schemas.openxmlformats.org/officeDocument/2006/relationships/image" Target="media/image641.png"/><Relationship Id="rId116" Type="http://schemas.openxmlformats.org/officeDocument/2006/relationships/image" Target="media/image87.png"/><Relationship Id="rId158" Type="http://schemas.openxmlformats.org/officeDocument/2006/relationships/image" Target="media/image129.png"/><Relationship Id="rId323" Type="http://schemas.openxmlformats.org/officeDocument/2006/relationships/image" Target="media/image294.png"/><Relationship Id="rId530" Type="http://schemas.openxmlformats.org/officeDocument/2006/relationships/image" Target="media/image501.png"/><Relationship Id="rId726" Type="http://schemas.openxmlformats.org/officeDocument/2006/relationships/image" Target="media/image697.png"/><Relationship Id="rId768" Type="http://schemas.openxmlformats.org/officeDocument/2006/relationships/image" Target="media/image739.png"/><Relationship Id="rId20" Type="http://schemas.openxmlformats.org/officeDocument/2006/relationships/header" Target="header5.xml"/><Relationship Id="rId62" Type="http://schemas.openxmlformats.org/officeDocument/2006/relationships/image" Target="media/image33.png"/><Relationship Id="rId365" Type="http://schemas.openxmlformats.org/officeDocument/2006/relationships/image" Target="media/image336.png"/><Relationship Id="rId572" Type="http://schemas.openxmlformats.org/officeDocument/2006/relationships/image" Target="media/image543.png"/><Relationship Id="rId628" Type="http://schemas.openxmlformats.org/officeDocument/2006/relationships/image" Target="media/image599.png"/><Relationship Id="rId835" Type="http://schemas.openxmlformats.org/officeDocument/2006/relationships/image" Target="media/image806.png"/><Relationship Id="rId225" Type="http://schemas.openxmlformats.org/officeDocument/2006/relationships/image" Target="media/image196.png"/><Relationship Id="rId267" Type="http://schemas.openxmlformats.org/officeDocument/2006/relationships/image" Target="media/image238.png"/><Relationship Id="rId432" Type="http://schemas.openxmlformats.org/officeDocument/2006/relationships/image" Target="media/image403.png"/><Relationship Id="rId474" Type="http://schemas.openxmlformats.org/officeDocument/2006/relationships/image" Target="media/image445.png"/><Relationship Id="rId127" Type="http://schemas.openxmlformats.org/officeDocument/2006/relationships/image" Target="media/image98.png"/><Relationship Id="rId681" Type="http://schemas.openxmlformats.org/officeDocument/2006/relationships/image" Target="media/image652.png"/><Relationship Id="rId737" Type="http://schemas.openxmlformats.org/officeDocument/2006/relationships/image" Target="media/image708.png"/><Relationship Id="rId779" Type="http://schemas.openxmlformats.org/officeDocument/2006/relationships/image" Target="media/image750.png"/><Relationship Id="rId31" Type="http://schemas.openxmlformats.org/officeDocument/2006/relationships/image" Target="media/image11.png"/><Relationship Id="rId73" Type="http://schemas.openxmlformats.org/officeDocument/2006/relationships/image" Target="media/image44.png"/><Relationship Id="rId169" Type="http://schemas.openxmlformats.org/officeDocument/2006/relationships/image" Target="media/image140.png"/><Relationship Id="rId334" Type="http://schemas.openxmlformats.org/officeDocument/2006/relationships/image" Target="media/image305.png"/><Relationship Id="rId376" Type="http://schemas.openxmlformats.org/officeDocument/2006/relationships/image" Target="media/image347.png"/><Relationship Id="rId541" Type="http://schemas.openxmlformats.org/officeDocument/2006/relationships/image" Target="media/image512.png"/><Relationship Id="rId583" Type="http://schemas.openxmlformats.org/officeDocument/2006/relationships/image" Target="media/image554.png"/><Relationship Id="rId639" Type="http://schemas.openxmlformats.org/officeDocument/2006/relationships/image" Target="media/image610.png"/><Relationship Id="rId790" Type="http://schemas.openxmlformats.org/officeDocument/2006/relationships/image" Target="media/image761.png"/><Relationship Id="rId804" Type="http://schemas.openxmlformats.org/officeDocument/2006/relationships/image" Target="media/image775.png"/><Relationship Id="rId4" Type="http://schemas.openxmlformats.org/officeDocument/2006/relationships/customXml" Target="../customXml/item4.xml"/><Relationship Id="rId180" Type="http://schemas.openxmlformats.org/officeDocument/2006/relationships/image" Target="media/image151.png"/><Relationship Id="rId236" Type="http://schemas.openxmlformats.org/officeDocument/2006/relationships/image" Target="media/image207.png"/><Relationship Id="rId278" Type="http://schemas.openxmlformats.org/officeDocument/2006/relationships/image" Target="media/image249.png"/><Relationship Id="rId401" Type="http://schemas.openxmlformats.org/officeDocument/2006/relationships/image" Target="media/image372.png"/><Relationship Id="rId443" Type="http://schemas.openxmlformats.org/officeDocument/2006/relationships/image" Target="media/image414.png"/><Relationship Id="rId650" Type="http://schemas.openxmlformats.org/officeDocument/2006/relationships/image" Target="media/image621.png"/><Relationship Id="rId846" Type="http://schemas.openxmlformats.org/officeDocument/2006/relationships/image" Target="media/image817.png"/><Relationship Id="rId303" Type="http://schemas.openxmlformats.org/officeDocument/2006/relationships/image" Target="media/image274.png"/><Relationship Id="rId485" Type="http://schemas.openxmlformats.org/officeDocument/2006/relationships/image" Target="media/image456.png"/><Relationship Id="rId692" Type="http://schemas.openxmlformats.org/officeDocument/2006/relationships/image" Target="media/image663.png"/><Relationship Id="rId706" Type="http://schemas.openxmlformats.org/officeDocument/2006/relationships/image" Target="media/image677.png"/><Relationship Id="rId748" Type="http://schemas.openxmlformats.org/officeDocument/2006/relationships/image" Target="media/image719.png"/><Relationship Id="rId42" Type="http://schemas.openxmlformats.org/officeDocument/2006/relationships/image" Target="media/image22.png"/><Relationship Id="rId84" Type="http://schemas.openxmlformats.org/officeDocument/2006/relationships/image" Target="media/image55.png"/><Relationship Id="rId138" Type="http://schemas.openxmlformats.org/officeDocument/2006/relationships/image" Target="media/image109.png"/><Relationship Id="rId345" Type="http://schemas.openxmlformats.org/officeDocument/2006/relationships/image" Target="media/image316.png"/><Relationship Id="rId387" Type="http://schemas.openxmlformats.org/officeDocument/2006/relationships/image" Target="media/image358.png"/><Relationship Id="rId510" Type="http://schemas.openxmlformats.org/officeDocument/2006/relationships/image" Target="media/image481.png"/><Relationship Id="rId552" Type="http://schemas.openxmlformats.org/officeDocument/2006/relationships/image" Target="media/image523.png"/><Relationship Id="rId594" Type="http://schemas.openxmlformats.org/officeDocument/2006/relationships/image" Target="media/image565.png"/><Relationship Id="rId608" Type="http://schemas.openxmlformats.org/officeDocument/2006/relationships/image" Target="media/image579.png"/><Relationship Id="rId815" Type="http://schemas.openxmlformats.org/officeDocument/2006/relationships/image" Target="media/image786.png"/><Relationship Id="rId191" Type="http://schemas.openxmlformats.org/officeDocument/2006/relationships/image" Target="media/image162.png"/><Relationship Id="rId205" Type="http://schemas.openxmlformats.org/officeDocument/2006/relationships/image" Target="media/image176.png"/><Relationship Id="rId247" Type="http://schemas.openxmlformats.org/officeDocument/2006/relationships/image" Target="media/image218.png"/><Relationship Id="rId412" Type="http://schemas.openxmlformats.org/officeDocument/2006/relationships/image" Target="media/image383.png"/><Relationship Id="rId857" Type="http://schemas.openxmlformats.org/officeDocument/2006/relationships/fontTable" Target="fontTable.xml"/><Relationship Id="rId107" Type="http://schemas.openxmlformats.org/officeDocument/2006/relationships/image" Target="media/image78.png"/><Relationship Id="rId289" Type="http://schemas.openxmlformats.org/officeDocument/2006/relationships/image" Target="media/image260.png"/><Relationship Id="rId454" Type="http://schemas.openxmlformats.org/officeDocument/2006/relationships/image" Target="media/image425.png"/><Relationship Id="rId496" Type="http://schemas.openxmlformats.org/officeDocument/2006/relationships/image" Target="media/image467.png"/><Relationship Id="rId661" Type="http://schemas.openxmlformats.org/officeDocument/2006/relationships/image" Target="media/image632.png"/><Relationship Id="rId717" Type="http://schemas.openxmlformats.org/officeDocument/2006/relationships/image" Target="media/image688.png"/><Relationship Id="rId759" Type="http://schemas.openxmlformats.org/officeDocument/2006/relationships/image" Target="media/image730.png"/><Relationship Id="rId11" Type="http://schemas.openxmlformats.org/officeDocument/2006/relationships/endnotes" Target="endnotes.xml"/><Relationship Id="rId53" Type="http://schemas.openxmlformats.org/officeDocument/2006/relationships/comments" Target="comments.xml"/><Relationship Id="rId149" Type="http://schemas.openxmlformats.org/officeDocument/2006/relationships/image" Target="media/image120.png"/><Relationship Id="rId314" Type="http://schemas.openxmlformats.org/officeDocument/2006/relationships/image" Target="media/image285.png"/><Relationship Id="rId356" Type="http://schemas.openxmlformats.org/officeDocument/2006/relationships/image" Target="media/image327.png"/><Relationship Id="rId398" Type="http://schemas.openxmlformats.org/officeDocument/2006/relationships/image" Target="media/image369.png"/><Relationship Id="rId521" Type="http://schemas.openxmlformats.org/officeDocument/2006/relationships/image" Target="media/image492.png"/><Relationship Id="rId563" Type="http://schemas.openxmlformats.org/officeDocument/2006/relationships/image" Target="media/image534.png"/><Relationship Id="rId619" Type="http://schemas.openxmlformats.org/officeDocument/2006/relationships/image" Target="media/image590.png"/><Relationship Id="rId770" Type="http://schemas.openxmlformats.org/officeDocument/2006/relationships/image" Target="media/image741.png"/><Relationship Id="rId95" Type="http://schemas.openxmlformats.org/officeDocument/2006/relationships/image" Target="media/image66.png"/><Relationship Id="rId160" Type="http://schemas.openxmlformats.org/officeDocument/2006/relationships/image" Target="media/image131.png"/><Relationship Id="rId216" Type="http://schemas.openxmlformats.org/officeDocument/2006/relationships/image" Target="media/image187.png"/><Relationship Id="rId423" Type="http://schemas.openxmlformats.org/officeDocument/2006/relationships/image" Target="media/image394.png"/><Relationship Id="rId826" Type="http://schemas.openxmlformats.org/officeDocument/2006/relationships/image" Target="media/image797.png"/><Relationship Id="rId258" Type="http://schemas.openxmlformats.org/officeDocument/2006/relationships/image" Target="media/image229.png"/><Relationship Id="rId465" Type="http://schemas.openxmlformats.org/officeDocument/2006/relationships/image" Target="media/image436.png"/><Relationship Id="rId630" Type="http://schemas.openxmlformats.org/officeDocument/2006/relationships/image" Target="media/image601.png"/><Relationship Id="rId672" Type="http://schemas.openxmlformats.org/officeDocument/2006/relationships/image" Target="media/image643.png"/><Relationship Id="rId728" Type="http://schemas.openxmlformats.org/officeDocument/2006/relationships/image" Target="media/image699.png"/><Relationship Id="rId22" Type="http://schemas.openxmlformats.org/officeDocument/2006/relationships/footer" Target="footer5.xml"/><Relationship Id="rId64" Type="http://schemas.openxmlformats.org/officeDocument/2006/relationships/image" Target="media/image35.png"/><Relationship Id="rId118" Type="http://schemas.openxmlformats.org/officeDocument/2006/relationships/image" Target="media/image89.png"/><Relationship Id="rId325" Type="http://schemas.openxmlformats.org/officeDocument/2006/relationships/image" Target="media/image296.png"/><Relationship Id="rId367" Type="http://schemas.openxmlformats.org/officeDocument/2006/relationships/image" Target="media/image338.png"/><Relationship Id="rId532" Type="http://schemas.openxmlformats.org/officeDocument/2006/relationships/image" Target="media/image503.png"/><Relationship Id="rId574" Type="http://schemas.openxmlformats.org/officeDocument/2006/relationships/image" Target="media/image545.png"/><Relationship Id="rId171" Type="http://schemas.openxmlformats.org/officeDocument/2006/relationships/image" Target="media/image142.png"/><Relationship Id="rId227" Type="http://schemas.openxmlformats.org/officeDocument/2006/relationships/image" Target="media/image198.png"/><Relationship Id="rId781" Type="http://schemas.openxmlformats.org/officeDocument/2006/relationships/image" Target="media/image752.png"/><Relationship Id="rId837" Type="http://schemas.openxmlformats.org/officeDocument/2006/relationships/image" Target="media/image808.png"/><Relationship Id="rId269" Type="http://schemas.openxmlformats.org/officeDocument/2006/relationships/image" Target="media/image240.png"/><Relationship Id="rId434" Type="http://schemas.openxmlformats.org/officeDocument/2006/relationships/image" Target="media/image405.png"/><Relationship Id="rId476" Type="http://schemas.openxmlformats.org/officeDocument/2006/relationships/image" Target="media/image447.png"/><Relationship Id="rId641" Type="http://schemas.openxmlformats.org/officeDocument/2006/relationships/image" Target="media/image612.png"/><Relationship Id="rId683" Type="http://schemas.openxmlformats.org/officeDocument/2006/relationships/image" Target="media/image654.png"/><Relationship Id="rId739" Type="http://schemas.openxmlformats.org/officeDocument/2006/relationships/image" Target="media/image710.png"/><Relationship Id="rId33" Type="http://schemas.openxmlformats.org/officeDocument/2006/relationships/image" Target="media/image13.png"/><Relationship Id="rId129" Type="http://schemas.openxmlformats.org/officeDocument/2006/relationships/image" Target="media/image100.png"/><Relationship Id="rId280" Type="http://schemas.openxmlformats.org/officeDocument/2006/relationships/image" Target="media/image251.png"/><Relationship Id="rId336" Type="http://schemas.openxmlformats.org/officeDocument/2006/relationships/image" Target="media/image307.png"/><Relationship Id="rId501" Type="http://schemas.openxmlformats.org/officeDocument/2006/relationships/image" Target="media/image472.png"/><Relationship Id="rId543" Type="http://schemas.openxmlformats.org/officeDocument/2006/relationships/image" Target="media/image514.png"/><Relationship Id="rId75" Type="http://schemas.openxmlformats.org/officeDocument/2006/relationships/image" Target="media/image46.png"/><Relationship Id="rId140" Type="http://schemas.openxmlformats.org/officeDocument/2006/relationships/image" Target="media/image111.png"/><Relationship Id="rId182" Type="http://schemas.openxmlformats.org/officeDocument/2006/relationships/image" Target="media/image153.png"/><Relationship Id="rId378" Type="http://schemas.openxmlformats.org/officeDocument/2006/relationships/image" Target="media/image349.png"/><Relationship Id="rId403" Type="http://schemas.openxmlformats.org/officeDocument/2006/relationships/image" Target="media/image374.png"/><Relationship Id="rId585" Type="http://schemas.openxmlformats.org/officeDocument/2006/relationships/image" Target="media/image556.png"/><Relationship Id="rId750" Type="http://schemas.openxmlformats.org/officeDocument/2006/relationships/image" Target="media/image721.png"/><Relationship Id="rId792" Type="http://schemas.openxmlformats.org/officeDocument/2006/relationships/image" Target="media/image763.png"/><Relationship Id="rId806" Type="http://schemas.openxmlformats.org/officeDocument/2006/relationships/image" Target="media/image777.png"/><Relationship Id="rId848" Type="http://schemas.openxmlformats.org/officeDocument/2006/relationships/image" Target="media/image819.png"/><Relationship Id="rId6" Type="http://schemas.openxmlformats.org/officeDocument/2006/relationships/numbering" Target="numbering.xml"/><Relationship Id="rId238" Type="http://schemas.openxmlformats.org/officeDocument/2006/relationships/image" Target="media/image209.png"/><Relationship Id="rId445" Type="http://schemas.openxmlformats.org/officeDocument/2006/relationships/image" Target="media/image416.png"/><Relationship Id="rId487" Type="http://schemas.openxmlformats.org/officeDocument/2006/relationships/image" Target="media/image458.png"/><Relationship Id="rId610" Type="http://schemas.openxmlformats.org/officeDocument/2006/relationships/image" Target="media/image581.png"/><Relationship Id="rId652" Type="http://schemas.openxmlformats.org/officeDocument/2006/relationships/image" Target="media/image623.png"/><Relationship Id="rId694" Type="http://schemas.openxmlformats.org/officeDocument/2006/relationships/image" Target="media/image665.png"/><Relationship Id="rId708" Type="http://schemas.openxmlformats.org/officeDocument/2006/relationships/image" Target="media/image679.png"/><Relationship Id="rId291" Type="http://schemas.openxmlformats.org/officeDocument/2006/relationships/image" Target="media/image262.png"/><Relationship Id="rId305" Type="http://schemas.openxmlformats.org/officeDocument/2006/relationships/image" Target="media/image276.png"/><Relationship Id="rId347" Type="http://schemas.openxmlformats.org/officeDocument/2006/relationships/image" Target="media/image318.png"/><Relationship Id="rId512" Type="http://schemas.openxmlformats.org/officeDocument/2006/relationships/image" Target="media/image483.png"/><Relationship Id="rId44" Type="http://schemas.openxmlformats.org/officeDocument/2006/relationships/image" Target="media/image24.png"/><Relationship Id="rId86" Type="http://schemas.openxmlformats.org/officeDocument/2006/relationships/image" Target="media/image57.png"/><Relationship Id="rId151" Type="http://schemas.openxmlformats.org/officeDocument/2006/relationships/image" Target="media/image122.png"/><Relationship Id="rId389" Type="http://schemas.openxmlformats.org/officeDocument/2006/relationships/image" Target="media/image360.png"/><Relationship Id="rId554" Type="http://schemas.openxmlformats.org/officeDocument/2006/relationships/image" Target="media/image525.png"/><Relationship Id="rId596" Type="http://schemas.openxmlformats.org/officeDocument/2006/relationships/image" Target="media/image567.png"/><Relationship Id="rId761" Type="http://schemas.openxmlformats.org/officeDocument/2006/relationships/image" Target="media/image732.png"/><Relationship Id="rId817" Type="http://schemas.openxmlformats.org/officeDocument/2006/relationships/image" Target="media/image788.png"/><Relationship Id="rId859" Type="http://schemas.openxmlformats.org/officeDocument/2006/relationships/glossaryDocument" Target="glossary/document.xml"/><Relationship Id="rId193" Type="http://schemas.openxmlformats.org/officeDocument/2006/relationships/image" Target="media/image164.png"/><Relationship Id="rId207" Type="http://schemas.openxmlformats.org/officeDocument/2006/relationships/image" Target="media/image178.png"/><Relationship Id="rId249" Type="http://schemas.openxmlformats.org/officeDocument/2006/relationships/image" Target="media/image220.png"/><Relationship Id="rId414" Type="http://schemas.openxmlformats.org/officeDocument/2006/relationships/image" Target="media/image385.png"/><Relationship Id="rId456" Type="http://schemas.openxmlformats.org/officeDocument/2006/relationships/image" Target="media/image427.png"/><Relationship Id="rId498" Type="http://schemas.openxmlformats.org/officeDocument/2006/relationships/image" Target="media/image469.png"/><Relationship Id="rId621" Type="http://schemas.openxmlformats.org/officeDocument/2006/relationships/image" Target="media/image592.png"/><Relationship Id="rId663" Type="http://schemas.openxmlformats.org/officeDocument/2006/relationships/image" Target="media/image634.png"/><Relationship Id="rId13" Type="http://schemas.openxmlformats.org/officeDocument/2006/relationships/header" Target="header1.xml"/><Relationship Id="rId109" Type="http://schemas.openxmlformats.org/officeDocument/2006/relationships/image" Target="media/image80.png"/><Relationship Id="rId260" Type="http://schemas.openxmlformats.org/officeDocument/2006/relationships/image" Target="media/image231.png"/><Relationship Id="rId316" Type="http://schemas.openxmlformats.org/officeDocument/2006/relationships/image" Target="media/image287.png"/><Relationship Id="rId523" Type="http://schemas.openxmlformats.org/officeDocument/2006/relationships/image" Target="media/image494.png"/><Relationship Id="rId719" Type="http://schemas.openxmlformats.org/officeDocument/2006/relationships/image" Target="media/image690.png"/><Relationship Id="rId55" Type="http://schemas.microsoft.com/office/2016/09/relationships/commentsIds" Target="commentsIds.xml"/><Relationship Id="rId97" Type="http://schemas.openxmlformats.org/officeDocument/2006/relationships/image" Target="media/image68.png"/><Relationship Id="rId120" Type="http://schemas.openxmlformats.org/officeDocument/2006/relationships/image" Target="media/image91.png"/><Relationship Id="rId358" Type="http://schemas.openxmlformats.org/officeDocument/2006/relationships/image" Target="media/image329.png"/><Relationship Id="rId565" Type="http://schemas.openxmlformats.org/officeDocument/2006/relationships/image" Target="media/image536.png"/><Relationship Id="rId730" Type="http://schemas.openxmlformats.org/officeDocument/2006/relationships/image" Target="media/image701.png"/><Relationship Id="rId772" Type="http://schemas.openxmlformats.org/officeDocument/2006/relationships/image" Target="media/image743.png"/><Relationship Id="rId828" Type="http://schemas.openxmlformats.org/officeDocument/2006/relationships/image" Target="media/image799.png"/><Relationship Id="rId162" Type="http://schemas.openxmlformats.org/officeDocument/2006/relationships/image" Target="media/image133.png"/><Relationship Id="rId218" Type="http://schemas.openxmlformats.org/officeDocument/2006/relationships/image" Target="media/image189.png"/><Relationship Id="rId425" Type="http://schemas.openxmlformats.org/officeDocument/2006/relationships/image" Target="media/image396.png"/><Relationship Id="rId467" Type="http://schemas.openxmlformats.org/officeDocument/2006/relationships/image" Target="media/image438.png"/><Relationship Id="rId632" Type="http://schemas.openxmlformats.org/officeDocument/2006/relationships/image" Target="media/image603.png"/><Relationship Id="rId271" Type="http://schemas.openxmlformats.org/officeDocument/2006/relationships/image" Target="media/image242.png"/><Relationship Id="rId674" Type="http://schemas.openxmlformats.org/officeDocument/2006/relationships/image" Target="media/image645.png"/><Relationship Id="rId24" Type="http://schemas.openxmlformats.org/officeDocument/2006/relationships/footer" Target="footer6.xml"/><Relationship Id="rId66" Type="http://schemas.openxmlformats.org/officeDocument/2006/relationships/image" Target="media/image37.png"/><Relationship Id="rId131" Type="http://schemas.openxmlformats.org/officeDocument/2006/relationships/image" Target="media/image102.png"/><Relationship Id="rId327" Type="http://schemas.openxmlformats.org/officeDocument/2006/relationships/image" Target="media/image298.png"/><Relationship Id="rId369" Type="http://schemas.openxmlformats.org/officeDocument/2006/relationships/image" Target="media/image340.png"/><Relationship Id="rId534" Type="http://schemas.openxmlformats.org/officeDocument/2006/relationships/image" Target="media/image505.png"/><Relationship Id="rId576" Type="http://schemas.openxmlformats.org/officeDocument/2006/relationships/image" Target="media/image547.png"/><Relationship Id="rId741" Type="http://schemas.openxmlformats.org/officeDocument/2006/relationships/image" Target="media/image712.png"/><Relationship Id="rId783" Type="http://schemas.openxmlformats.org/officeDocument/2006/relationships/image" Target="media/image754.png"/><Relationship Id="rId839" Type="http://schemas.openxmlformats.org/officeDocument/2006/relationships/image" Target="media/image810.png"/><Relationship Id="rId173" Type="http://schemas.openxmlformats.org/officeDocument/2006/relationships/image" Target="media/image144.png"/><Relationship Id="rId229" Type="http://schemas.openxmlformats.org/officeDocument/2006/relationships/image" Target="media/image200.png"/><Relationship Id="rId380" Type="http://schemas.openxmlformats.org/officeDocument/2006/relationships/image" Target="media/image351.png"/><Relationship Id="rId436" Type="http://schemas.openxmlformats.org/officeDocument/2006/relationships/image" Target="media/image407.png"/><Relationship Id="rId601" Type="http://schemas.openxmlformats.org/officeDocument/2006/relationships/image" Target="media/image572.png"/><Relationship Id="rId643" Type="http://schemas.openxmlformats.org/officeDocument/2006/relationships/image" Target="media/image614.png"/><Relationship Id="rId240" Type="http://schemas.openxmlformats.org/officeDocument/2006/relationships/image" Target="media/image211.png"/><Relationship Id="rId478" Type="http://schemas.openxmlformats.org/officeDocument/2006/relationships/image" Target="media/image449.png"/><Relationship Id="rId685" Type="http://schemas.openxmlformats.org/officeDocument/2006/relationships/image" Target="media/image656.png"/><Relationship Id="rId850" Type="http://schemas.openxmlformats.org/officeDocument/2006/relationships/image" Target="media/image821.png"/><Relationship Id="rId35" Type="http://schemas.openxmlformats.org/officeDocument/2006/relationships/image" Target="media/image15.png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282" Type="http://schemas.openxmlformats.org/officeDocument/2006/relationships/image" Target="media/image253.png"/><Relationship Id="rId338" Type="http://schemas.openxmlformats.org/officeDocument/2006/relationships/image" Target="media/image309.png"/><Relationship Id="rId503" Type="http://schemas.openxmlformats.org/officeDocument/2006/relationships/image" Target="media/image474.png"/><Relationship Id="rId545" Type="http://schemas.openxmlformats.org/officeDocument/2006/relationships/image" Target="media/image516.png"/><Relationship Id="rId587" Type="http://schemas.openxmlformats.org/officeDocument/2006/relationships/image" Target="media/image558.png"/><Relationship Id="rId710" Type="http://schemas.openxmlformats.org/officeDocument/2006/relationships/image" Target="media/image681.png"/><Relationship Id="rId752" Type="http://schemas.openxmlformats.org/officeDocument/2006/relationships/image" Target="media/image723.png"/><Relationship Id="rId808" Type="http://schemas.openxmlformats.org/officeDocument/2006/relationships/image" Target="media/image779.png"/><Relationship Id="rId8" Type="http://schemas.openxmlformats.org/officeDocument/2006/relationships/settings" Target="settings.xml"/><Relationship Id="rId142" Type="http://schemas.openxmlformats.org/officeDocument/2006/relationships/image" Target="media/image113.png"/><Relationship Id="rId184" Type="http://schemas.openxmlformats.org/officeDocument/2006/relationships/image" Target="media/image155.png"/><Relationship Id="rId391" Type="http://schemas.openxmlformats.org/officeDocument/2006/relationships/image" Target="media/image362.png"/><Relationship Id="rId405" Type="http://schemas.openxmlformats.org/officeDocument/2006/relationships/image" Target="media/image376.png"/><Relationship Id="rId447" Type="http://schemas.openxmlformats.org/officeDocument/2006/relationships/image" Target="media/image418.png"/><Relationship Id="rId612" Type="http://schemas.openxmlformats.org/officeDocument/2006/relationships/image" Target="media/image583.png"/><Relationship Id="rId794" Type="http://schemas.openxmlformats.org/officeDocument/2006/relationships/image" Target="media/image765.png"/><Relationship Id="rId251" Type="http://schemas.openxmlformats.org/officeDocument/2006/relationships/image" Target="media/image222.png"/><Relationship Id="rId489" Type="http://schemas.openxmlformats.org/officeDocument/2006/relationships/image" Target="media/image460.png"/><Relationship Id="rId654" Type="http://schemas.openxmlformats.org/officeDocument/2006/relationships/image" Target="media/image625.png"/><Relationship Id="rId696" Type="http://schemas.openxmlformats.org/officeDocument/2006/relationships/image" Target="media/image667.png"/><Relationship Id="rId46" Type="http://schemas.openxmlformats.org/officeDocument/2006/relationships/image" Target="media/image26.png"/><Relationship Id="rId293" Type="http://schemas.openxmlformats.org/officeDocument/2006/relationships/image" Target="media/image264.png"/><Relationship Id="rId307" Type="http://schemas.openxmlformats.org/officeDocument/2006/relationships/image" Target="media/image278.png"/><Relationship Id="rId349" Type="http://schemas.openxmlformats.org/officeDocument/2006/relationships/image" Target="media/image320.png"/><Relationship Id="rId514" Type="http://schemas.openxmlformats.org/officeDocument/2006/relationships/image" Target="media/image485.png"/><Relationship Id="rId556" Type="http://schemas.openxmlformats.org/officeDocument/2006/relationships/image" Target="media/image527.png"/><Relationship Id="rId721" Type="http://schemas.openxmlformats.org/officeDocument/2006/relationships/image" Target="media/image692.png"/><Relationship Id="rId763" Type="http://schemas.openxmlformats.org/officeDocument/2006/relationships/image" Target="media/image734.png"/><Relationship Id="rId88" Type="http://schemas.openxmlformats.org/officeDocument/2006/relationships/image" Target="media/image59.png"/><Relationship Id="rId111" Type="http://schemas.openxmlformats.org/officeDocument/2006/relationships/image" Target="media/image82.png"/><Relationship Id="rId153" Type="http://schemas.openxmlformats.org/officeDocument/2006/relationships/image" Target="media/image124.png"/><Relationship Id="rId195" Type="http://schemas.openxmlformats.org/officeDocument/2006/relationships/image" Target="media/image166.png"/><Relationship Id="rId209" Type="http://schemas.openxmlformats.org/officeDocument/2006/relationships/image" Target="media/image180.png"/><Relationship Id="rId360" Type="http://schemas.openxmlformats.org/officeDocument/2006/relationships/image" Target="media/image331.png"/><Relationship Id="rId416" Type="http://schemas.openxmlformats.org/officeDocument/2006/relationships/image" Target="media/image387.png"/><Relationship Id="rId598" Type="http://schemas.openxmlformats.org/officeDocument/2006/relationships/image" Target="media/image569.png"/><Relationship Id="rId819" Type="http://schemas.openxmlformats.org/officeDocument/2006/relationships/image" Target="media/image790.png"/><Relationship Id="rId220" Type="http://schemas.openxmlformats.org/officeDocument/2006/relationships/image" Target="media/image191.png"/><Relationship Id="rId458" Type="http://schemas.openxmlformats.org/officeDocument/2006/relationships/image" Target="media/image429.png"/><Relationship Id="rId623" Type="http://schemas.openxmlformats.org/officeDocument/2006/relationships/image" Target="media/image594.png"/><Relationship Id="rId665" Type="http://schemas.openxmlformats.org/officeDocument/2006/relationships/image" Target="media/image636.png"/><Relationship Id="rId830" Type="http://schemas.openxmlformats.org/officeDocument/2006/relationships/image" Target="media/image801.png"/><Relationship Id="rId15" Type="http://schemas.openxmlformats.org/officeDocument/2006/relationships/footer" Target="footer1.xml"/><Relationship Id="rId57" Type="http://schemas.openxmlformats.org/officeDocument/2006/relationships/header" Target="header8.xml"/><Relationship Id="rId262" Type="http://schemas.openxmlformats.org/officeDocument/2006/relationships/image" Target="media/image233.png"/><Relationship Id="rId318" Type="http://schemas.openxmlformats.org/officeDocument/2006/relationships/image" Target="media/image289.png"/><Relationship Id="rId525" Type="http://schemas.openxmlformats.org/officeDocument/2006/relationships/image" Target="media/image496.png"/><Relationship Id="rId567" Type="http://schemas.openxmlformats.org/officeDocument/2006/relationships/image" Target="media/image538.png"/><Relationship Id="rId732" Type="http://schemas.openxmlformats.org/officeDocument/2006/relationships/image" Target="media/image703.png"/><Relationship Id="rId99" Type="http://schemas.openxmlformats.org/officeDocument/2006/relationships/image" Target="media/image70.png"/><Relationship Id="rId122" Type="http://schemas.openxmlformats.org/officeDocument/2006/relationships/image" Target="media/image93.png"/><Relationship Id="rId164" Type="http://schemas.openxmlformats.org/officeDocument/2006/relationships/image" Target="media/image135.png"/><Relationship Id="rId371" Type="http://schemas.openxmlformats.org/officeDocument/2006/relationships/image" Target="media/image342.png"/><Relationship Id="rId774" Type="http://schemas.openxmlformats.org/officeDocument/2006/relationships/image" Target="media/image745.png"/><Relationship Id="rId427" Type="http://schemas.openxmlformats.org/officeDocument/2006/relationships/image" Target="media/image398.png"/><Relationship Id="rId469" Type="http://schemas.openxmlformats.org/officeDocument/2006/relationships/image" Target="media/image440.png"/><Relationship Id="rId634" Type="http://schemas.openxmlformats.org/officeDocument/2006/relationships/image" Target="media/image605.png"/><Relationship Id="rId676" Type="http://schemas.openxmlformats.org/officeDocument/2006/relationships/image" Target="media/image647.png"/><Relationship Id="rId841" Type="http://schemas.openxmlformats.org/officeDocument/2006/relationships/image" Target="media/image812.png"/><Relationship Id="rId26" Type="http://schemas.openxmlformats.org/officeDocument/2006/relationships/image" Target="media/image6.png"/><Relationship Id="rId231" Type="http://schemas.openxmlformats.org/officeDocument/2006/relationships/image" Target="media/image202.png"/><Relationship Id="rId273" Type="http://schemas.openxmlformats.org/officeDocument/2006/relationships/image" Target="media/image244.png"/><Relationship Id="rId329" Type="http://schemas.openxmlformats.org/officeDocument/2006/relationships/image" Target="media/image300.png"/><Relationship Id="rId480" Type="http://schemas.openxmlformats.org/officeDocument/2006/relationships/image" Target="media/image451.png"/><Relationship Id="rId536" Type="http://schemas.openxmlformats.org/officeDocument/2006/relationships/image" Target="media/image507.png"/><Relationship Id="rId701" Type="http://schemas.openxmlformats.org/officeDocument/2006/relationships/image" Target="media/image672.png"/><Relationship Id="rId68" Type="http://schemas.openxmlformats.org/officeDocument/2006/relationships/image" Target="media/image39.png"/><Relationship Id="rId133" Type="http://schemas.openxmlformats.org/officeDocument/2006/relationships/image" Target="media/image104.png"/><Relationship Id="rId175" Type="http://schemas.openxmlformats.org/officeDocument/2006/relationships/image" Target="media/image146.png"/><Relationship Id="rId340" Type="http://schemas.openxmlformats.org/officeDocument/2006/relationships/image" Target="media/image311.png"/><Relationship Id="rId578" Type="http://schemas.openxmlformats.org/officeDocument/2006/relationships/image" Target="media/image549.png"/><Relationship Id="rId743" Type="http://schemas.openxmlformats.org/officeDocument/2006/relationships/image" Target="media/image714.png"/><Relationship Id="rId785" Type="http://schemas.openxmlformats.org/officeDocument/2006/relationships/image" Target="media/image756.png"/><Relationship Id="rId200" Type="http://schemas.openxmlformats.org/officeDocument/2006/relationships/image" Target="media/image171.png"/><Relationship Id="rId382" Type="http://schemas.openxmlformats.org/officeDocument/2006/relationships/image" Target="media/image353.png"/><Relationship Id="rId438" Type="http://schemas.openxmlformats.org/officeDocument/2006/relationships/image" Target="media/image409.png"/><Relationship Id="rId603" Type="http://schemas.openxmlformats.org/officeDocument/2006/relationships/image" Target="media/image574.png"/><Relationship Id="rId645" Type="http://schemas.openxmlformats.org/officeDocument/2006/relationships/image" Target="media/image616.png"/><Relationship Id="rId687" Type="http://schemas.openxmlformats.org/officeDocument/2006/relationships/image" Target="media/image658.png"/><Relationship Id="rId810" Type="http://schemas.openxmlformats.org/officeDocument/2006/relationships/image" Target="media/image781.png"/><Relationship Id="rId852" Type="http://schemas.openxmlformats.org/officeDocument/2006/relationships/header" Target="header11.xml"/><Relationship Id="rId242" Type="http://schemas.openxmlformats.org/officeDocument/2006/relationships/image" Target="media/image213.png"/><Relationship Id="rId284" Type="http://schemas.openxmlformats.org/officeDocument/2006/relationships/image" Target="media/image255.png"/><Relationship Id="rId491" Type="http://schemas.openxmlformats.org/officeDocument/2006/relationships/image" Target="media/image462.png"/><Relationship Id="rId505" Type="http://schemas.openxmlformats.org/officeDocument/2006/relationships/image" Target="media/image476.png"/><Relationship Id="rId712" Type="http://schemas.openxmlformats.org/officeDocument/2006/relationships/image" Target="media/image683.png"/><Relationship Id="rId37" Type="http://schemas.openxmlformats.org/officeDocument/2006/relationships/image" Target="media/image17.png"/><Relationship Id="rId79" Type="http://schemas.openxmlformats.org/officeDocument/2006/relationships/image" Target="media/image50.png"/><Relationship Id="rId102" Type="http://schemas.openxmlformats.org/officeDocument/2006/relationships/image" Target="media/image73.png"/><Relationship Id="rId144" Type="http://schemas.openxmlformats.org/officeDocument/2006/relationships/image" Target="media/image115.png"/><Relationship Id="rId547" Type="http://schemas.openxmlformats.org/officeDocument/2006/relationships/image" Target="media/image518.png"/><Relationship Id="rId589" Type="http://schemas.openxmlformats.org/officeDocument/2006/relationships/image" Target="media/image560.png"/><Relationship Id="rId754" Type="http://schemas.openxmlformats.org/officeDocument/2006/relationships/image" Target="media/image725.png"/><Relationship Id="rId796" Type="http://schemas.openxmlformats.org/officeDocument/2006/relationships/image" Target="media/image767.png"/><Relationship Id="rId90" Type="http://schemas.openxmlformats.org/officeDocument/2006/relationships/image" Target="media/image61.png"/><Relationship Id="rId186" Type="http://schemas.openxmlformats.org/officeDocument/2006/relationships/image" Target="media/image157.png"/><Relationship Id="rId351" Type="http://schemas.openxmlformats.org/officeDocument/2006/relationships/image" Target="media/image322.png"/><Relationship Id="rId393" Type="http://schemas.openxmlformats.org/officeDocument/2006/relationships/image" Target="media/image364.png"/><Relationship Id="rId407" Type="http://schemas.openxmlformats.org/officeDocument/2006/relationships/image" Target="media/image378.png"/><Relationship Id="rId449" Type="http://schemas.openxmlformats.org/officeDocument/2006/relationships/image" Target="media/image420.png"/><Relationship Id="rId614" Type="http://schemas.openxmlformats.org/officeDocument/2006/relationships/image" Target="media/image585.png"/><Relationship Id="rId656" Type="http://schemas.openxmlformats.org/officeDocument/2006/relationships/image" Target="media/image627.png"/><Relationship Id="rId821" Type="http://schemas.openxmlformats.org/officeDocument/2006/relationships/image" Target="media/image792.png"/><Relationship Id="rId211" Type="http://schemas.openxmlformats.org/officeDocument/2006/relationships/image" Target="media/image182.png"/><Relationship Id="rId253" Type="http://schemas.openxmlformats.org/officeDocument/2006/relationships/image" Target="media/image224.png"/><Relationship Id="rId295" Type="http://schemas.openxmlformats.org/officeDocument/2006/relationships/image" Target="media/image266.png"/><Relationship Id="rId309" Type="http://schemas.openxmlformats.org/officeDocument/2006/relationships/image" Target="media/image280.png"/><Relationship Id="rId460" Type="http://schemas.openxmlformats.org/officeDocument/2006/relationships/image" Target="media/image431.png"/><Relationship Id="rId516" Type="http://schemas.openxmlformats.org/officeDocument/2006/relationships/image" Target="media/image487.png"/><Relationship Id="rId698" Type="http://schemas.openxmlformats.org/officeDocument/2006/relationships/image" Target="media/image669.png"/><Relationship Id="rId48" Type="http://schemas.openxmlformats.org/officeDocument/2006/relationships/image" Target="media/image28.png"/><Relationship Id="rId113" Type="http://schemas.openxmlformats.org/officeDocument/2006/relationships/image" Target="media/image84.png"/><Relationship Id="rId320" Type="http://schemas.openxmlformats.org/officeDocument/2006/relationships/image" Target="media/image291.png"/><Relationship Id="rId558" Type="http://schemas.openxmlformats.org/officeDocument/2006/relationships/image" Target="media/image529.png"/><Relationship Id="rId723" Type="http://schemas.openxmlformats.org/officeDocument/2006/relationships/image" Target="media/image694.png"/><Relationship Id="rId765" Type="http://schemas.openxmlformats.org/officeDocument/2006/relationships/image" Target="media/image736.png"/><Relationship Id="rId155" Type="http://schemas.openxmlformats.org/officeDocument/2006/relationships/image" Target="media/image126.png"/><Relationship Id="rId197" Type="http://schemas.openxmlformats.org/officeDocument/2006/relationships/image" Target="media/image168.png"/><Relationship Id="rId362" Type="http://schemas.openxmlformats.org/officeDocument/2006/relationships/image" Target="media/image333.png"/><Relationship Id="rId418" Type="http://schemas.openxmlformats.org/officeDocument/2006/relationships/image" Target="media/image389.png"/><Relationship Id="rId625" Type="http://schemas.openxmlformats.org/officeDocument/2006/relationships/image" Target="media/image596.png"/><Relationship Id="rId832" Type="http://schemas.openxmlformats.org/officeDocument/2006/relationships/image" Target="media/image803.png"/><Relationship Id="rId222" Type="http://schemas.openxmlformats.org/officeDocument/2006/relationships/image" Target="media/image193.png"/><Relationship Id="rId264" Type="http://schemas.openxmlformats.org/officeDocument/2006/relationships/image" Target="media/image235.png"/><Relationship Id="rId471" Type="http://schemas.openxmlformats.org/officeDocument/2006/relationships/image" Target="media/image442.png"/><Relationship Id="rId667" Type="http://schemas.openxmlformats.org/officeDocument/2006/relationships/image" Target="media/image638.png"/><Relationship Id="rId17" Type="http://schemas.openxmlformats.org/officeDocument/2006/relationships/header" Target="header3.xml"/><Relationship Id="rId59" Type="http://schemas.openxmlformats.org/officeDocument/2006/relationships/footer" Target="footer8.xml"/><Relationship Id="rId124" Type="http://schemas.openxmlformats.org/officeDocument/2006/relationships/image" Target="media/image95.png"/><Relationship Id="rId527" Type="http://schemas.openxmlformats.org/officeDocument/2006/relationships/image" Target="media/image498.png"/><Relationship Id="rId569" Type="http://schemas.openxmlformats.org/officeDocument/2006/relationships/image" Target="media/image540.png"/><Relationship Id="rId734" Type="http://schemas.openxmlformats.org/officeDocument/2006/relationships/image" Target="media/image705.png"/><Relationship Id="rId776" Type="http://schemas.openxmlformats.org/officeDocument/2006/relationships/image" Target="media/image747.png"/><Relationship Id="rId70" Type="http://schemas.openxmlformats.org/officeDocument/2006/relationships/image" Target="media/image41.png"/><Relationship Id="rId166" Type="http://schemas.openxmlformats.org/officeDocument/2006/relationships/image" Target="media/image137.png"/><Relationship Id="rId331" Type="http://schemas.openxmlformats.org/officeDocument/2006/relationships/image" Target="media/image302.png"/><Relationship Id="rId373" Type="http://schemas.openxmlformats.org/officeDocument/2006/relationships/image" Target="media/image344.png"/><Relationship Id="rId429" Type="http://schemas.openxmlformats.org/officeDocument/2006/relationships/image" Target="media/image400.png"/><Relationship Id="rId580" Type="http://schemas.openxmlformats.org/officeDocument/2006/relationships/image" Target="media/image551.png"/><Relationship Id="rId636" Type="http://schemas.openxmlformats.org/officeDocument/2006/relationships/image" Target="media/image607.png"/><Relationship Id="rId801" Type="http://schemas.openxmlformats.org/officeDocument/2006/relationships/image" Target="media/image772.png"/><Relationship Id="rId1" Type="http://schemas.openxmlformats.org/officeDocument/2006/relationships/customXml" Target="../customXml/item1.xml"/><Relationship Id="rId233" Type="http://schemas.openxmlformats.org/officeDocument/2006/relationships/image" Target="media/image204.png"/><Relationship Id="rId440" Type="http://schemas.openxmlformats.org/officeDocument/2006/relationships/image" Target="media/image411.png"/><Relationship Id="rId678" Type="http://schemas.openxmlformats.org/officeDocument/2006/relationships/image" Target="media/image649.png"/><Relationship Id="rId843" Type="http://schemas.openxmlformats.org/officeDocument/2006/relationships/image" Target="media/image814.png"/><Relationship Id="rId28" Type="http://schemas.openxmlformats.org/officeDocument/2006/relationships/image" Target="media/image8.png"/><Relationship Id="rId275" Type="http://schemas.openxmlformats.org/officeDocument/2006/relationships/image" Target="media/image246.png"/><Relationship Id="rId300" Type="http://schemas.openxmlformats.org/officeDocument/2006/relationships/image" Target="media/image271.png"/><Relationship Id="rId482" Type="http://schemas.openxmlformats.org/officeDocument/2006/relationships/image" Target="media/image453.png"/><Relationship Id="rId538" Type="http://schemas.openxmlformats.org/officeDocument/2006/relationships/image" Target="media/image509.png"/><Relationship Id="rId703" Type="http://schemas.openxmlformats.org/officeDocument/2006/relationships/image" Target="media/image674.png"/><Relationship Id="rId745" Type="http://schemas.openxmlformats.org/officeDocument/2006/relationships/image" Target="media/image716.png"/><Relationship Id="rId81" Type="http://schemas.openxmlformats.org/officeDocument/2006/relationships/image" Target="media/image52.png"/><Relationship Id="rId135" Type="http://schemas.openxmlformats.org/officeDocument/2006/relationships/image" Target="media/image106.png"/><Relationship Id="rId177" Type="http://schemas.openxmlformats.org/officeDocument/2006/relationships/image" Target="media/image148.png"/><Relationship Id="rId342" Type="http://schemas.openxmlformats.org/officeDocument/2006/relationships/image" Target="media/image313.png"/><Relationship Id="rId384" Type="http://schemas.openxmlformats.org/officeDocument/2006/relationships/image" Target="media/image355.png"/><Relationship Id="rId591" Type="http://schemas.openxmlformats.org/officeDocument/2006/relationships/image" Target="media/image562.png"/><Relationship Id="rId605" Type="http://schemas.openxmlformats.org/officeDocument/2006/relationships/image" Target="media/image576.png"/><Relationship Id="rId787" Type="http://schemas.openxmlformats.org/officeDocument/2006/relationships/image" Target="media/image758.png"/><Relationship Id="rId812" Type="http://schemas.openxmlformats.org/officeDocument/2006/relationships/image" Target="media/image783.png"/><Relationship Id="rId202" Type="http://schemas.openxmlformats.org/officeDocument/2006/relationships/image" Target="media/image173.png"/><Relationship Id="rId244" Type="http://schemas.openxmlformats.org/officeDocument/2006/relationships/image" Target="media/image215.png"/><Relationship Id="rId647" Type="http://schemas.openxmlformats.org/officeDocument/2006/relationships/image" Target="media/image618.png"/><Relationship Id="rId689" Type="http://schemas.openxmlformats.org/officeDocument/2006/relationships/image" Target="media/image660.png"/><Relationship Id="rId854" Type="http://schemas.openxmlformats.org/officeDocument/2006/relationships/footer" Target="footer11.xml"/><Relationship Id="rId39" Type="http://schemas.openxmlformats.org/officeDocument/2006/relationships/image" Target="media/image19.png"/><Relationship Id="rId286" Type="http://schemas.openxmlformats.org/officeDocument/2006/relationships/image" Target="media/image257.png"/><Relationship Id="rId451" Type="http://schemas.openxmlformats.org/officeDocument/2006/relationships/image" Target="media/image422.png"/><Relationship Id="rId493" Type="http://schemas.openxmlformats.org/officeDocument/2006/relationships/image" Target="media/image464.png"/><Relationship Id="rId507" Type="http://schemas.openxmlformats.org/officeDocument/2006/relationships/image" Target="media/image478.png"/><Relationship Id="rId549" Type="http://schemas.openxmlformats.org/officeDocument/2006/relationships/image" Target="media/image520.png"/><Relationship Id="rId714" Type="http://schemas.openxmlformats.org/officeDocument/2006/relationships/image" Target="media/image685.png"/><Relationship Id="rId756" Type="http://schemas.openxmlformats.org/officeDocument/2006/relationships/image" Target="media/image727.png"/><Relationship Id="rId50" Type="http://schemas.openxmlformats.org/officeDocument/2006/relationships/image" Target="media/image30.png"/><Relationship Id="rId104" Type="http://schemas.openxmlformats.org/officeDocument/2006/relationships/image" Target="media/image75.png"/><Relationship Id="rId146" Type="http://schemas.openxmlformats.org/officeDocument/2006/relationships/image" Target="media/image117.png"/><Relationship Id="rId188" Type="http://schemas.openxmlformats.org/officeDocument/2006/relationships/image" Target="media/image159.png"/><Relationship Id="rId311" Type="http://schemas.openxmlformats.org/officeDocument/2006/relationships/image" Target="media/image282.png"/><Relationship Id="rId353" Type="http://schemas.openxmlformats.org/officeDocument/2006/relationships/image" Target="media/image324.png"/><Relationship Id="rId395" Type="http://schemas.openxmlformats.org/officeDocument/2006/relationships/image" Target="media/image366.png"/><Relationship Id="rId409" Type="http://schemas.openxmlformats.org/officeDocument/2006/relationships/image" Target="media/image380.png"/><Relationship Id="rId560" Type="http://schemas.openxmlformats.org/officeDocument/2006/relationships/image" Target="media/image531.png"/><Relationship Id="rId798" Type="http://schemas.openxmlformats.org/officeDocument/2006/relationships/image" Target="media/image769.png"/><Relationship Id="rId92" Type="http://schemas.openxmlformats.org/officeDocument/2006/relationships/image" Target="media/image63.png"/><Relationship Id="rId213" Type="http://schemas.openxmlformats.org/officeDocument/2006/relationships/image" Target="media/image184.png"/><Relationship Id="rId420" Type="http://schemas.openxmlformats.org/officeDocument/2006/relationships/image" Target="media/image391.png"/><Relationship Id="rId616" Type="http://schemas.openxmlformats.org/officeDocument/2006/relationships/image" Target="media/image587.png"/><Relationship Id="rId658" Type="http://schemas.openxmlformats.org/officeDocument/2006/relationships/image" Target="media/image629.png"/><Relationship Id="rId823" Type="http://schemas.openxmlformats.org/officeDocument/2006/relationships/image" Target="media/image794.png"/><Relationship Id="rId255" Type="http://schemas.openxmlformats.org/officeDocument/2006/relationships/image" Target="media/image226.png"/><Relationship Id="rId297" Type="http://schemas.openxmlformats.org/officeDocument/2006/relationships/image" Target="media/image268.png"/><Relationship Id="rId462" Type="http://schemas.openxmlformats.org/officeDocument/2006/relationships/image" Target="media/image433.png"/><Relationship Id="rId518" Type="http://schemas.openxmlformats.org/officeDocument/2006/relationships/image" Target="media/image489.png"/><Relationship Id="rId725" Type="http://schemas.openxmlformats.org/officeDocument/2006/relationships/image" Target="media/image696.png"/><Relationship Id="rId115" Type="http://schemas.openxmlformats.org/officeDocument/2006/relationships/image" Target="media/image86.png"/><Relationship Id="rId157" Type="http://schemas.openxmlformats.org/officeDocument/2006/relationships/image" Target="media/image128.png"/><Relationship Id="rId322" Type="http://schemas.openxmlformats.org/officeDocument/2006/relationships/image" Target="media/image293.png"/><Relationship Id="rId364" Type="http://schemas.openxmlformats.org/officeDocument/2006/relationships/image" Target="media/image335.png"/><Relationship Id="rId767" Type="http://schemas.openxmlformats.org/officeDocument/2006/relationships/image" Target="media/image738.png"/><Relationship Id="rId61" Type="http://schemas.openxmlformats.org/officeDocument/2006/relationships/footer" Target="footer9.xml"/><Relationship Id="rId199" Type="http://schemas.openxmlformats.org/officeDocument/2006/relationships/image" Target="media/image170.png"/><Relationship Id="rId571" Type="http://schemas.openxmlformats.org/officeDocument/2006/relationships/image" Target="media/image542.png"/><Relationship Id="rId627" Type="http://schemas.openxmlformats.org/officeDocument/2006/relationships/image" Target="media/image598.png"/><Relationship Id="rId669" Type="http://schemas.openxmlformats.org/officeDocument/2006/relationships/image" Target="media/image640.png"/><Relationship Id="rId834" Type="http://schemas.openxmlformats.org/officeDocument/2006/relationships/image" Target="media/image805.png"/><Relationship Id="rId19" Type="http://schemas.openxmlformats.org/officeDocument/2006/relationships/header" Target="header4.xml"/><Relationship Id="rId224" Type="http://schemas.openxmlformats.org/officeDocument/2006/relationships/image" Target="media/image195.png"/><Relationship Id="rId266" Type="http://schemas.openxmlformats.org/officeDocument/2006/relationships/image" Target="media/image237.png"/><Relationship Id="rId431" Type="http://schemas.openxmlformats.org/officeDocument/2006/relationships/image" Target="media/image402.png"/><Relationship Id="rId473" Type="http://schemas.openxmlformats.org/officeDocument/2006/relationships/image" Target="media/image444.png"/><Relationship Id="rId529" Type="http://schemas.openxmlformats.org/officeDocument/2006/relationships/image" Target="media/image500.png"/><Relationship Id="rId680" Type="http://schemas.openxmlformats.org/officeDocument/2006/relationships/image" Target="media/image651.png"/><Relationship Id="rId736" Type="http://schemas.openxmlformats.org/officeDocument/2006/relationships/image" Target="media/image707.png"/><Relationship Id="rId30" Type="http://schemas.openxmlformats.org/officeDocument/2006/relationships/image" Target="media/image10.png"/><Relationship Id="rId126" Type="http://schemas.openxmlformats.org/officeDocument/2006/relationships/image" Target="media/image97.png"/><Relationship Id="rId168" Type="http://schemas.openxmlformats.org/officeDocument/2006/relationships/image" Target="media/image139.png"/><Relationship Id="rId333" Type="http://schemas.openxmlformats.org/officeDocument/2006/relationships/image" Target="media/image304.png"/><Relationship Id="rId540" Type="http://schemas.openxmlformats.org/officeDocument/2006/relationships/image" Target="media/image511.png"/><Relationship Id="rId778" Type="http://schemas.openxmlformats.org/officeDocument/2006/relationships/image" Target="media/image749.png"/><Relationship Id="rId72" Type="http://schemas.openxmlformats.org/officeDocument/2006/relationships/image" Target="media/image43.png"/><Relationship Id="rId375" Type="http://schemas.openxmlformats.org/officeDocument/2006/relationships/image" Target="media/image346.png"/><Relationship Id="rId582" Type="http://schemas.openxmlformats.org/officeDocument/2006/relationships/image" Target="media/image553.png"/><Relationship Id="rId638" Type="http://schemas.openxmlformats.org/officeDocument/2006/relationships/image" Target="media/image609.png"/><Relationship Id="rId803" Type="http://schemas.openxmlformats.org/officeDocument/2006/relationships/image" Target="media/image774.png"/><Relationship Id="rId845" Type="http://schemas.openxmlformats.org/officeDocument/2006/relationships/image" Target="media/image816.png"/><Relationship Id="rId3" Type="http://schemas.openxmlformats.org/officeDocument/2006/relationships/customXml" Target="../customXml/item3.xml"/><Relationship Id="rId235" Type="http://schemas.openxmlformats.org/officeDocument/2006/relationships/image" Target="media/image206.png"/><Relationship Id="rId277" Type="http://schemas.openxmlformats.org/officeDocument/2006/relationships/image" Target="media/image248.png"/><Relationship Id="rId400" Type="http://schemas.openxmlformats.org/officeDocument/2006/relationships/image" Target="media/image371.png"/><Relationship Id="rId442" Type="http://schemas.openxmlformats.org/officeDocument/2006/relationships/image" Target="media/image413.png"/><Relationship Id="rId484" Type="http://schemas.openxmlformats.org/officeDocument/2006/relationships/image" Target="media/image455.png"/><Relationship Id="rId705" Type="http://schemas.openxmlformats.org/officeDocument/2006/relationships/image" Target="media/image676.png"/><Relationship Id="rId137" Type="http://schemas.openxmlformats.org/officeDocument/2006/relationships/image" Target="media/image108.png"/><Relationship Id="rId302" Type="http://schemas.openxmlformats.org/officeDocument/2006/relationships/image" Target="media/image273.png"/><Relationship Id="rId344" Type="http://schemas.openxmlformats.org/officeDocument/2006/relationships/image" Target="media/image315.png"/><Relationship Id="rId691" Type="http://schemas.openxmlformats.org/officeDocument/2006/relationships/image" Target="media/image662.png"/><Relationship Id="rId747" Type="http://schemas.openxmlformats.org/officeDocument/2006/relationships/image" Target="media/image718.png"/><Relationship Id="rId789" Type="http://schemas.openxmlformats.org/officeDocument/2006/relationships/image" Target="media/image760.png"/><Relationship Id="rId41" Type="http://schemas.openxmlformats.org/officeDocument/2006/relationships/image" Target="media/image21.png"/><Relationship Id="rId83" Type="http://schemas.openxmlformats.org/officeDocument/2006/relationships/image" Target="media/image54.png"/><Relationship Id="rId179" Type="http://schemas.openxmlformats.org/officeDocument/2006/relationships/image" Target="media/image150.png"/><Relationship Id="rId386" Type="http://schemas.openxmlformats.org/officeDocument/2006/relationships/image" Target="media/image357.png"/><Relationship Id="rId551" Type="http://schemas.openxmlformats.org/officeDocument/2006/relationships/image" Target="media/image522.png"/><Relationship Id="rId593" Type="http://schemas.openxmlformats.org/officeDocument/2006/relationships/image" Target="media/image564.png"/><Relationship Id="rId607" Type="http://schemas.openxmlformats.org/officeDocument/2006/relationships/image" Target="media/image578.png"/><Relationship Id="rId649" Type="http://schemas.openxmlformats.org/officeDocument/2006/relationships/image" Target="media/image620.png"/><Relationship Id="rId814" Type="http://schemas.openxmlformats.org/officeDocument/2006/relationships/image" Target="media/image785.png"/><Relationship Id="rId856" Type="http://schemas.openxmlformats.org/officeDocument/2006/relationships/footer" Target="footer12.xml"/><Relationship Id="rId190" Type="http://schemas.openxmlformats.org/officeDocument/2006/relationships/image" Target="media/image161.png"/><Relationship Id="rId204" Type="http://schemas.openxmlformats.org/officeDocument/2006/relationships/image" Target="media/image175.png"/><Relationship Id="rId246" Type="http://schemas.openxmlformats.org/officeDocument/2006/relationships/image" Target="media/image217.png"/><Relationship Id="rId288" Type="http://schemas.openxmlformats.org/officeDocument/2006/relationships/image" Target="media/image259.png"/><Relationship Id="rId411" Type="http://schemas.openxmlformats.org/officeDocument/2006/relationships/image" Target="media/image382.png"/><Relationship Id="rId453" Type="http://schemas.openxmlformats.org/officeDocument/2006/relationships/image" Target="media/image424.png"/><Relationship Id="rId509" Type="http://schemas.openxmlformats.org/officeDocument/2006/relationships/image" Target="media/image480.png"/><Relationship Id="rId660" Type="http://schemas.openxmlformats.org/officeDocument/2006/relationships/image" Target="media/image631.png"/><Relationship Id="rId106" Type="http://schemas.openxmlformats.org/officeDocument/2006/relationships/image" Target="media/image77.png"/><Relationship Id="rId313" Type="http://schemas.openxmlformats.org/officeDocument/2006/relationships/image" Target="media/image284.png"/><Relationship Id="rId495" Type="http://schemas.openxmlformats.org/officeDocument/2006/relationships/image" Target="media/image466.png"/><Relationship Id="rId716" Type="http://schemas.openxmlformats.org/officeDocument/2006/relationships/image" Target="media/image687.png"/><Relationship Id="rId758" Type="http://schemas.openxmlformats.org/officeDocument/2006/relationships/image" Target="media/image729.png"/><Relationship Id="rId10" Type="http://schemas.openxmlformats.org/officeDocument/2006/relationships/footnotes" Target="footnotes.xml"/><Relationship Id="rId52" Type="http://schemas.openxmlformats.org/officeDocument/2006/relationships/image" Target="media/image32.png"/><Relationship Id="rId94" Type="http://schemas.openxmlformats.org/officeDocument/2006/relationships/image" Target="media/image65.png"/><Relationship Id="rId148" Type="http://schemas.openxmlformats.org/officeDocument/2006/relationships/image" Target="media/image119.png"/><Relationship Id="rId355" Type="http://schemas.openxmlformats.org/officeDocument/2006/relationships/image" Target="media/image326.png"/><Relationship Id="rId397" Type="http://schemas.openxmlformats.org/officeDocument/2006/relationships/image" Target="media/image368.png"/><Relationship Id="rId520" Type="http://schemas.openxmlformats.org/officeDocument/2006/relationships/image" Target="media/image491.png"/><Relationship Id="rId562" Type="http://schemas.openxmlformats.org/officeDocument/2006/relationships/image" Target="media/image533.png"/><Relationship Id="rId618" Type="http://schemas.openxmlformats.org/officeDocument/2006/relationships/image" Target="media/image589.png"/><Relationship Id="rId825" Type="http://schemas.openxmlformats.org/officeDocument/2006/relationships/image" Target="media/image796.png"/><Relationship Id="rId215" Type="http://schemas.openxmlformats.org/officeDocument/2006/relationships/image" Target="media/image186.png"/><Relationship Id="rId257" Type="http://schemas.openxmlformats.org/officeDocument/2006/relationships/image" Target="media/image228.png"/><Relationship Id="rId422" Type="http://schemas.openxmlformats.org/officeDocument/2006/relationships/image" Target="media/image393.png"/><Relationship Id="rId464" Type="http://schemas.openxmlformats.org/officeDocument/2006/relationships/image" Target="media/image435.png"/><Relationship Id="rId299" Type="http://schemas.openxmlformats.org/officeDocument/2006/relationships/image" Target="media/image270.png"/><Relationship Id="rId727" Type="http://schemas.openxmlformats.org/officeDocument/2006/relationships/image" Target="media/image698.png"/><Relationship Id="rId63" Type="http://schemas.openxmlformats.org/officeDocument/2006/relationships/image" Target="media/image34.png"/><Relationship Id="rId159" Type="http://schemas.openxmlformats.org/officeDocument/2006/relationships/image" Target="media/image130.png"/><Relationship Id="rId366" Type="http://schemas.openxmlformats.org/officeDocument/2006/relationships/image" Target="media/image337.png"/><Relationship Id="rId573" Type="http://schemas.openxmlformats.org/officeDocument/2006/relationships/image" Target="media/image544.png"/><Relationship Id="rId780" Type="http://schemas.openxmlformats.org/officeDocument/2006/relationships/image" Target="media/image751.png"/><Relationship Id="rId226" Type="http://schemas.openxmlformats.org/officeDocument/2006/relationships/image" Target="media/image197.png"/><Relationship Id="rId433" Type="http://schemas.openxmlformats.org/officeDocument/2006/relationships/image" Target="media/image404.png"/><Relationship Id="rId640" Type="http://schemas.openxmlformats.org/officeDocument/2006/relationships/image" Target="media/image611.png"/><Relationship Id="rId738" Type="http://schemas.openxmlformats.org/officeDocument/2006/relationships/image" Target="media/image709.png"/><Relationship Id="rId74" Type="http://schemas.openxmlformats.org/officeDocument/2006/relationships/image" Target="media/image45.png"/><Relationship Id="rId377" Type="http://schemas.openxmlformats.org/officeDocument/2006/relationships/image" Target="media/image348.png"/><Relationship Id="rId500" Type="http://schemas.openxmlformats.org/officeDocument/2006/relationships/image" Target="media/image471.png"/><Relationship Id="rId584" Type="http://schemas.openxmlformats.org/officeDocument/2006/relationships/image" Target="media/image555.png"/><Relationship Id="rId805" Type="http://schemas.openxmlformats.org/officeDocument/2006/relationships/image" Target="media/image776.png"/><Relationship Id="rId5" Type="http://schemas.openxmlformats.org/officeDocument/2006/relationships/customXml" Target="../customXml/item5.xml"/><Relationship Id="rId237" Type="http://schemas.openxmlformats.org/officeDocument/2006/relationships/image" Target="media/image208.png"/><Relationship Id="rId791" Type="http://schemas.openxmlformats.org/officeDocument/2006/relationships/image" Target="media/image762.png"/><Relationship Id="rId444" Type="http://schemas.openxmlformats.org/officeDocument/2006/relationships/image" Target="media/image415.png"/><Relationship Id="rId651" Type="http://schemas.openxmlformats.org/officeDocument/2006/relationships/image" Target="media/image622.png"/><Relationship Id="rId749" Type="http://schemas.openxmlformats.org/officeDocument/2006/relationships/image" Target="media/image720.png"/><Relationship Id="rId290" Type="http://schemas.openxmlformats.org/officeDocument/2006/relationships/image" Target="media/image261.png"/><Relationship Id="rId304" Type="http://schemas.openxmlformats.org/officeDocument/2006/relationships/image" Target="media/image275.png"/><Relationship Id="rId388" Type="http://schemas.openxmlformats.org/officeDocument/2006/relationships/image" Target="media/image359.png"/><Relationship Id="rId511" Type="http://schemas.openxmlformats.org/officeDocument/2006/relationships/image" Target="media/image482.png"/><Relationship Id="rId609" Type="http://schemas.openxmlformats.org/officeDocument/2006/relationships/image" Target="media/image580.png"/><Relationship Id="rId85" Type="http://schemas.openxmlformats.org/officeDocument/2006/relationships/image" Target="media/image56.png"/><Relationship Id="rId150" Type="http://schemas.openxmlformats.org/officeDocument/2006/relationships/image" Target="media/image121.png"/><Relationship Id="rId595" Type="http://schemas.openxmlformats.org/officeDocument/2006/relationships/image" Target="media/image566.png"/><Relationship Id="rId816" Type="http://schemas.openxmlformats.org/officeDocument/2006/relationships/image" Target="media/image787.png"/><Relationship Id="rId248" Type="http://schemas.openxmlformats.org/officeDocument/2006/relationships/image" Target="media/image219.png"/><Relationship Id="rId455" Type="http://schemas.openxmlformats.org/officeDocument/2006/relationships/image" Target="media/image426.png"/><Relationship Id="rId662" Type="http://schemas.openxmlformats.org/officeDocument/2006/relationships/image" Target="media/image633.png"/><Relationship Id="rId12" Type="http://schemas.openxmlformats.org/officeDocument/2006/relationships/image" Target="media/image1.png"/><Relationship Id="rId108" Type="http://schemas.openxmlformats.org/officeDocument/2006/relationships/image" Target="media/image79.png"/><Relationship Id="rId315" Type="http://schemas.openxmlformats.org/officeDocument/2006/relationships/image" Target="media/image286.png"/><Relationship Id="rId522" Type="http://schemas.openxmlformats.org/officeDocument/2006/relationships/image" Target="media/image493.png"/><Relationship Id="rId96" Type="http://schemas.openxmlformats.org/officeDocument/2006/relationships/image" Target="media/image67.png"/><Relationship Id="rId161" Type="http://schemas.openxmlformats.org/officeDocument/2006/relationships/image" Target="media/image132.png"/><Relationship Id="rId399" Type="http://schemas.openxmlformats.org/officeDocument/2006/relationships/image" Target="media/image370.png"/><Relationship Id="rId827" Type="http://schemas.openxmlformats.org/officeDocument/2006/relationships/image" Target="media/image798.png"/><Relationship Id="rId259" Type="http://schemas.openxmlformats.org/officeDocument/2006/relationships/image" Target="media/image230.png"/><Relationship Id="rId466" Type="http://schemas.openxmlformats.org/officeDocument/2006/relationships/image" Target="media/image437.png"/><Relationship Id="rId673" Type="http://schemas.openxmlformats.org/officeDocument/2006/relationships/image" Target="media/image644.png"/><Relationship Id="rId23" Type="http://schemas.openxmlformats.org/officeDocument/2006/relationships/header" Target="header6.xml"/><Relationship Id="rId119" Type="http://schemas.openxmlformats.org/officeDocument/2006/relationships/image" Target="media/image90.png"/><Relationship Id="rId326" Type="http://schemas.openxmlformats.org/officeDocument/2006/relationships/image" Target="media/image297.png"/><Relationship Id="rId533" Type="http://schemas.openxmlformats.org/officeDocument/2006/relationships/image" Target="media/image504.png"/><Relationship Id="rId740" Type="http://schemas.openxmlformats.org/officeDocument/2006/relationships/image" Target="media/image711.png"/><Relationship Id="rId838" Type="http://schemas.openxmlformats.org/officeDocument/2006/relationships/image" Target="media/image809.png"/><Relationship Id="rId172" Type="http://schemas.openxmlformats.org/officeDocument/2006/relationships/image" Target="media/image143.png"/><Relationship Id="rId477" Type="http://schemas.openxmlformats.org/officeDocument/2006/relationships/image" Target="media/image448.png"/><Relationship Id="rId600" Type="http://schemas.openxmlformats.org/officeDocument/2006/relationships/image" Target="media/image571.png"/><Relationship Id="rId684" Type="http://schemas.openxmlformats.org/officeDocument/2006/relationships/image" Target="media/image655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832.png"/><Relationship Id="rId2" Type="http://schemas.openxmlformats.org/officeDocument/2006/relationships/image" Target="media/image831.png"/><Relationship Id="rId1" Type="http://schemas.openxmlformats.org/officeDocument/2006/relationships/image" Target="media/image830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832.png"/><Relationship Id="rId2" Type="http://schemas.openxmlformats.org/officeDocument/2006/relationships/image" Target="media/image831.png"/><Relationship Id="rId1" Type="http://schemas.openxmlformats.org/officeDocument/2006/relationships/image" Target="media/image830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32.png"/><Relationship Id="rId2" Type="http://schemas.openxmlformats.org/officeDocument/2006/relationships/image" Target="media/image831.png"/><Relationship Id="rId1" Type="http://schemas.openxmlformats.org/officeDocument/2006/relationships/image" Target="media/image83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829.png"/><Relationship Id="rId3" Type="http://schemas.openxmlformats.org/officeDocument/2006/relationships/image" Target="media/image824.png"/><Relationship Id="rId7" Type="http://schemas.openxmlformats.org/officeDocument/2006/relationships/image" Target="media/image828.png"/><Relationship Id="rId2" Type="http://schemas.openxmlformats.org/officeDocument/2006/relationships/image" Target="media/image823.png"/><Relationship Id="rId1" Type="http://schemas.openxmlformats.org/officeDocument/2006/relationships/image" Target="media/image822.png"/><Relationship Id="rId6" Type="http://schemas.openxmlformats.org/officeDocument/2006/relationships/image" Target="media/image827.png"/><Relationship Id="rId5" Type="http://schemas.openxmlformats.org/officeDocument/2006/relationships/image" Target="media/image826.png"/><Relationship Id="rId4" Type="http://schemas.openxmlformats.org/officeDocument/2006/relationships/image" Target="media/image825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829.png"/><Relationship Id="rId3" Type="http://schemas.openxmlformats.org/officeDocument/2006/relationships/image" Target="media/image824.png"/><Relationship Id="rId7" Type="http://schemas.openxmlformats.org/officeDocument/2006/relationships/image" Target="media/image828.png"/><Relationship Id="rId2" Type="http://schemas.openxmlformats.org/officeDocument/2006/relationships/image" Target="media/image823.png"/><Relationship Id="rId1" Type="http://schemas.openxmlformats.org/officeDocument/2006/relationships/image" Target="media/image822.png"/><Relationship Id="rId6" Type="http://schemas.openxmlformats.org/officeDocument/2006/relationships/image" Target="media/image827.png"/><Relationship Id="rId5" Type="http://schemas.openxmlformats.org/officeDocument/2006/relationships/image" Target="media/image826.png"/><Relationship Id="rId4" Type="http://schemas.openxmlformats.org/officeDocument/2006/relationships/image" Target="media/image825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829.png"/><Relationship Id="rId3" Type="http://schemas.openxmlformats.org/officeDocument/2006/relationships/image" Target="media/image824.png"/><Relationship Id="rId7" Type="http://schemas.openxmlformats.org/officeDocument/2006/relationships/image" Target="media/image828.png"/><Relationship Id="rId2" Type="http://schemas.openxmlformats.org/officeDocument/2006/relationships/image" Target="media/image823.png"/><Relationship Id="rId1" Type="http://schemas.openxmlformats.org/officeDocument/2006/relationships/image" Target="media/image822.png"/><Relationship Id="rId6" Type="http://schemas.openxmlformats.org/officeDocument/2006/relationships/image" Target="media/image827.png"/><Relationship Id="rId5" Type="http://schemas.openxmlformats.org/officeDocument/2006/relationships/image" Target="media/image826.png"/><Relationship Id="rId4" Type="http://schemas.openxmlformats.org/officeDocument/2006/relationships/image" Target="media/image8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wordml://17.png" TargetMode="External"/><Relationship Id="rId2" Type="http://schemas.openxmlformats.org/officeDocument/2006/relationships/image" Target="wordml://17.png" TargetMode="External"/><Relationship Id="rId1" Type="http://schemas.openxmlformats.org/officeDocument/2006/relationships/image" Target="wordml://17.png" TargetMode="External"/><Relationship Id="rId6" Type="http://schemas.openxmlformats.org/officeDocument/2006/relationships/image" Target="wordml://17.png" TargetMode="External"/><Relationship Id="rId5" Type="http://schemas.openxmlformats.org/officeDocument/2006/relationships/image" Target="wordml://17.png" TargetMode="External"/><Relationship Id="rId4" Type="http://schemas.openxmlformats.org/officeDocument/2006/relationships/image" Target="wordml://17.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murzina\Desktop\&#1055;&#1088;&#1086;&#1077;&#1082;&#1090;&#1099;\&#1064;&#1072;&#1073;&#1083;&#1086;&#1085;%20&#1056;&#1058;&#1050;\&#1064;&#1072;&#1073;&#1083;&#1086;&#1085;%20&#1056;&#1058;&#1050;-&#1057;&#1086;&#1083;&#1072;&#1088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C41B86901CF4B90BCC80A3AAC425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E1EFEA-A88E-4178-BDEB-7ED86E829307}"/>
      </w:docPartPr>
      <w:docPartBody>
        <w:p w:rsidR="0089276C" w:rsidRDefault="0089276C" w:rsidP="0089276C">
          <w:pPr>
            <w:pStyle w:val="9C41B86901CF4B90BCC80A3AAC425469"/>
          </w:pPr>
          <w:r w:rsidRPr="00044B68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76C"/>
    <w:rsid w:val="00046199"/>
    <w:rsid w:val="005256A6"/>
    <w:rsid w:val="008900C1"/>
    <w:rsid w:val="0089276C"/>
    <w:rsid w:val="009D2BB9"/>
    <w:rsid w:val="00A0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9276C"/>
    <w:rPr>
      <w:color w:val="808080"/>
    </w:rPr>
  </w:style>
  <w:style w:type="paragraph" w:customStyle="1" w:styleId="9C41B86901CF4B90BCC80A3AAC425469">
    <w:name w:val="9C41B86901CF4B90BCC80A3AAC425469"/>
    <w:rsid w:val="00892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B2554D4E2349D4697E4FF001D9992A5" ma:contentTypeVersion="1" ma:contentTypeDescription="Создание документа." ma:contentTypeScope="" ma:versionID="970b837b90405aa981510c7169f04c73">
  <xsd:schema xmlns:xsd="http://www.w3.org/2001/XMLSchema" xmlns:xs="http://www.w3.org/2001/XMLSchema" xmlns:p="http://schemas.microsoft.com/office/2006/metadata/properties" xmlns:ns2="834fafa3-c817-4378-98b9-67cfcc1aa69c" targetNamespace="http://schemas.microsoft.com/office/2006/metadata/properties" ma:root="true" ma:fieldsID="ac0de695f599e403885f8e69a365c2af" ns2:_="">
    <xsd:import namespace="834fafa3-c817-4378-98b9-67cfcc1aa6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fafa3-c817-4378-98b9-67cfcc1aa6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34fafa3-c817-4378-98b9-67cfcc1aa69c">N4HYVMPDUJJC-63455696-266</_dlc_DocId>
    <_dlc_DocIdUrl xmlns="834fafa3-c817-4378-98b9-67cfcc1aa69c">
      <Url>https://pwa.rt-solar.ru:8090/analistinrights/_layouts/15/DocIdRedir.aspx?ID=N4HYVMPDUJJC-63455696-266</Url>
      <Description>N4HYVMPDUJJC-63455696-266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FE222-428B-4A37-B864-ED483B56A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fafa3-c817-4378-98b9-67cfcc1aa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504D76-CD98-4827-965D-9FB864EA89E1}">
  <ds:schemaRefs>
    <ds:schemaRef ds:uri="http://schemas.microsoft.com/office/2006/metadata/properties"/>
    <ds:schemaRef ds:uri="http://schemas.microsoft.com/office/infopath/2007/PartnerControls"/>
    <ds:schemaRef ds:uri="834fafa3-c817-4378-98b9-67cfcc1aa69c"/>
  </ds:schemaRefs>
</ds:datastoreItem>
</file>

<file path=customXml/itemProps3.xml><?xml version="1.0" encoding="utf-8"?>
<ds:datastoreItem xmlns:ds="http://schemas.openxmlformats.org/officeDocument/2006/customXml" ds:itemID="{07492DC6-03B6-4D54-A20E-0F72DA69FDE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4AB3729-0F4B-4301-95A9-41C146817CB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0A8D5F-E363-496D-9CA1-AFBC00B2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РТК-Солар.dotx</Template>
  <TotalTime>1</TotalTime>
  <Pages>14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k.petrukhina@rt-solar.ru</dc:creator>
  <cp:keywords/>
  <dc:description/>
  <cp:lastModifiedBy>Петрухина Ксения Сергеевна</cp:lastModifiedBy>
  <cp:revision>2</cp:revision>
  <cp:lastPrinted>2024-04-01T09:48:00Z</cp:lastPrinted>
  <dcterms:created xsi:type="dcterms:W3CDTF">2024-05-02T08:35:00Z</dcterms:created>
  <dcterms:modified xsi:type="dcterms:W3CDTF">2024-05-02T08:35:00Z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3bb9542f-44e3-460a-aa14-d60ff567cae9</vt:lpwstr>
  </property>
  <property fmtid="{D5CDD505-2E9C-101B-9397-08002B2CF9AE}" pid="3" name="ContentTypeId">
    <vt:lpwstr>0x0101001B2554D4E2349D4697E4FF001D9992A5</vt:lpwstr>
  </property>
</Properties>
</file>